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4DC3" w:rsidRDefault="002A4DC3"/>
    <w:p w:rsidR="002A4DC3" w:rsidRDefault="002A4DC3" w:rsidP="00976EBE">
      <w:pPr>
        <w:jc w:val="center"/>
        <w:outlineLvl w:val="0"/>
        <w:rPr>
          <w:b/>
          <w:color w:val="000000"/>
          <w:sz w:val="36"/>
          <w:szCs w:val="36"/>
        </w:rPr>
      </w:pPr>
      <w:r w:rsidRPr="00604DA5">
        <w:rPr>
          <w:b/>
          <w:color w:val="000000"/>
          <w:sz w:val="36"/>
          <w:szCs w:val="36"/>
        </w:rPr>
        <w:t>Kindcentrum</w:t>
      </w:r>
    </w:p>
    <w:p w:rsidR="002A4DC3" w:rsidRDefault="002A4DC3" w:rsidP="00604DA5">
      <w:pPr>
        <w:jc w:val="center"/>
        <w:rPr>
          <w:b/>
          <w:color w:val="000000"/>
          <w:sz w:val="36"/>
          <w:szCs w:val="36"/>
        </w:rPr>
      </w:pPr>
    </w:p>
    <w:p w:rsidR="002A4DC3" w:rsidRDefault="002A4DC3" w:rsidP="006C152C">
      <w:pPr>
        <w:rPr>
          <w:b/>
          <w:color w:val="000000"/>
          <w:sz w:val="36"/>
          <w:szCs w:val="36"/>
        </w:rPr>
      </w:pPr>
    </w:p>
    <w:p w:rsidR="002A4DC3" w:rsidRPr="00604DA5" w:rsidRDefault="002A4DC3" w:rsidP="00604DA5">
      <w:pPr>
        <w:jc w:val="center"/>
        <w:rPr>
          <w:b/>
          <w:color w:val="000000"/>
          <w:sz w:val="144"/>
          <w:szCs w:val="144"/>
        </w:rPr>
      </w:pPr>
      <w:r w:rsidRPr="00604DA5">
        <w:rPr>
          <w:b/>
          <w:color w:val="000000"/>
          <w:sz w:val="144"/>
          <w:szCs w:val="144"/>
        </w:rPr>
        <w:t>De Zevensprong</w:t>
      </w:r>
    </w:p>
    <w:p w:rsidR="002A4DC3" w:rsidRDefault="002A4DC3">
      <w:r>
        <w:rPr>
          <w:noProof/>
          <w:lang w:eastAsia="nl-NL"/>
        </w:rPr>
        <w:pict>
          <v:group id="Groep 2" o:spid="_x0000_s1027" style="position:absolute;margin-left:-8.9pt;margin-top:15.4pt;width:279.8pt;height:143.85pt;z-index:251657216;mso-position-horizontal-relative:margin" coordorigin="1245,150" coordsize="5596,28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">
            <v:shape id="Picture 3" o:spid="_x0000_s1028" type="#_x0000_t75" style="position:absolute;left:4532;top:150;width:2309;height:28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VeMrBAAAA2gAAAA8AAABkcnMvZG93bnJldi54bWxEj81qwzAQhO+FvIPYQm6N3BRa40Q2pU1J&#10;rvl5gI21sUytlWNtEuftq0Khx2FmvmGW1eg7daUhtoENPM8yUMR1sC03Bg77r6ccVBRki11gMnCn&#10;CFU5eVhiYcONt3TdSaMShGOBBpxIX2gda0ce4yz0xMk7hcGjJDk02g54S3Df6XmWvWqPLacFhz19&#10;OKq/dxefKPl8c/88vckxrGiLbm2P+VmMmT6O7wtQQqP8h//aG2vgBX6vpBugy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4VeMrBAAAA2gAAAA8AAAAAAAAAAAAAAAAAnwIA&#10;AGRycy9kb3ducmV2LnhtbFBLBQYAAAAABAAEAPcAAACNAwAAAAA=&#10;">
              <v:imagedata r:id="rId7" o:title=""/>
            </v:shape>
            <v:shapetype id="_x0000_t202" coordsize="21600,21600" o:spt="202" path="m,l,21600r21600,l21600,xe">
              <v:stroke joinstyle="miter"/>
              <v:path gradientshapeok="t" o:connecttype="rect"/>
            </v:shapetype>
            <v:shape id="Text Box 4" o:spid="_x0000_s1029" type="#_x0000_t202" style="position:absolute;left:1245;top:432;width:2655;height:17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2A4DC3" w:rsidRPr="00541441" w:rsidRDefault="002A4DC3" w:rsidP="00423CA7">
                    <w:pPr>
                      <w:rPr>
                        <w:rFonts w:cs="Calibri"/>
                        <w:b/>
                        <w:sz w:val="72"/>
                        <w:szCs w:val="72"/>
                      </w:rPr>
                    </w:pPr>
                  </w:p>
                </w:txbxContent>
              </v:textbox>
            </v:shape>
            <w10:wrap anchorx="margin"/>
          </v:group>
        </w:pict>
      </w:r>
    </w:p>
    <w:p w:rsidR="002A4DC3" w:rsidRDefault="002A4DC3"/>
    <w:p w:rsidR="002A4DC3" w:rsidRDefault="002A4DC3"/>
    <w:p w:rsidR="002A4DC3" w:rsidRDefault="002A4DC3"/>
    <w:p w:rsidR="002A4DC3" w:rsidRDefault="002A4DC3"/>
    <w:p w:rsidR="002A4DC3" w:rsidRDefault="002A4DC3"/>
    <w:p w:rsidR="002A4DC3" w:rsidRDefault="002A4DC3"/>
    <w:p w:rsidR="002A4DC3" w:rsidRDefault="002A4DC3">
      <w:r>
        <w:rPr>
          <w:noProof/>
          <w:lang w:eastAsia="nl-NL"/>
        </w:rPr>
        <w:pict>
          <v:shape id="Afbeelding 1" o:spid="_x0000_s1030" type="#_x0000_t75" style="position:absolute;margin-left:244.9pt;margin-top:.9pt;width:171.65pt;height:99pt;z-index:251656192;visibility:visible">
            <v:imagedata r:id="rId8" o:title=""/>
            <w10:wrap type="square"/>
          </v:shape>
        </w:pict>
      </w:r>
      <w:r>
        <w:rPr>
          <w:noProof/>
          <w:lang w:eastAsia="nl-NL"/>
        </w:rPr>
        <w:pict>
          <v:shape id="Afbeelding 7" o:spid="_x0000_s1031" type="#_x0000_t75" alt="Aangesloten bij flore" style="position:absolute;margin-left:26.6pt;margin-top:22.1pt;width:116.6pt;height:72.65pt;z-index:251658240;visibility:visible">
            <v:imagedata r:id="rId9" o:title=""/>
            <w10:wrap type="square"/>
          </v:shape>
        </w:pict>
      </w:r>
      <w:r>
        <w:br w:type="textWrapping" w:clear="all"/>
      </w:r>
    </w:p>
    <w:p w:rsidR="002A4DC3" w:rsidRDefault="002A4DC3"/>
    <w:p w:rsidR="002A4DC3" w:rsidRDefault="002A4DC3"/>
    <w:p w:rsidR="002A4DC3" w:rsidRDefault="002A4DC3"/>
    <w:p w:rsidR="002A4DC3" w:rsidRDefault="002A4DC3" w:rsidP="00D8030E">
      <w:pPr>
        <w:jc w:val="center"/>
      </w:pPr>
    </w:p>
    <w:p w:rsidR="002A4DC3" w:rsidRDefault="002A4DC3" w:rsidP="00976EBE">
      <w:pPr>
        <w:jc w:val="center"/>
        <w:outlineLvl w:val="0"/>
      </w:pPr>
      <w:r>
        <w:t>Inhoudsopgave</w:t>
      </w:r>
    </w:p>
    <w:p w:rsidR="002A4DC3" w:rsidRDefault="002A4DC3" w:rsidP="00D8030E"/>
    <w:p w:rsidR="002A4DC3" w:rsidRDefault="002A4DC3" w:rsidP="00D8030E">
      <w:pPr>
        <w:rPr>
          <w:u w:val="single"/>
        </w:rPr>
      </w:pPr>
      <w:r>
        <w:rPr>
          <w:u w:val="single"/>
        </w:rPr>
        <w:t xml:space="preserve">Hoofdstuk 1 </w:t>
      </w:r>
      <w:r w:rsidRPr="00D8030E">
        <w:t>algemeen</w:t>
      </w:r>
      <w:r>
        <w:tab/>
      </w:r>
      <w:r>
        <w:tab/>
      </w:r>
      <w:r>
        <w:tab/>
      </w:r>
      <w:r>
        <w:tab/>
      </w:r>
      <w:r>
        <w:tab/>
      </w:r>
      <w:r>
        <w:tab/>
      </w:r>
      <w:r>
        <w:tab/>
      </w:r>
      <w:r>
        <w:tab/>
      </w:r>
      <w:r>
        <w:tab/>
      </w:r>
      <w:r>
        <w:tab/>
        <w:t>3</w:t>
      </w:r>
    </w:p>
    <w:p w:rsidR="002A4DC3" w:rsidRPr="00D8030E" w:rsidRDefault="002A4DC3" w:rsidP="00D8030E">
      <w:r>
        <w:rPr>
          <w:u w:val="single"/>
        </w:rPr>
        <w:t xml:space="preserve">Hoofdstuk 2 </w:t>
      </w:r>
      <w:r w:rsidRPr="00D8030E">
        <w:t>organisatie</w:t>
      </w:r>
      <w:r>
        <w:tab/>
      </w:r>
      <w:r>
        <w:tab/>
      </w:r>
      <w:r>
        <w:tab/>
      </w:r>
      <w:r>
        <w:tab/>
      </w:r>
      <w:r>
        <w:tab/>
      </w:r>
      <w:r>
        <w:tab/>
      </w:r>
      <w:r>
        <w:tab/>
      </w:r>
      <w:r>
        <w:tab/>
      </w:r>
      <w:r>
        <w:tab/>
        <w:t>4</w:t>
      </w:r>
    </w:p>
    <w:p w:rsidR="002A4DC3" w:rsidRDefault="002A4DC3" w:rsidP="00D8030E">
      <w:pPr>
        <w:rPr>
          <w:u w:val="single"/>
        </w:rPr>
      </w:pPr>
      <w:r>
        <w:rPr>
          <w:u w:val="single"/>
        </w:rPr>
        <w:t xml:space="preserve">Hoofdstuk 3 </w:t>
      </w:r>
      <w:r w:rsidRPr="00D8030E">
        <w:t>missie</w:t>
      </w:r>
      <w:r>
        <w:tab/>
      </w:r>
      <w:r>
        <w:tab/>
      </w:r>
      <w:r>
        <w:tab/>
      </w:r>
      <w:r>
        <w:tab/>
      </w:r>
      <w:r>
        <w:tab/>
      </w:r>
      <w:r>
        <w:tab/>
      </w:r>
      <w:r>
        <w:tab/>
      </w:r>
      <w:r>
        <w:tab/>
      </w:r>
      <w:r>
        <w:tab/>
      </w:r>
      <w:r>
        <w:tab/>
      </w:r>
      <w:r w:rsidRPr="00D8030E">
        <w:t>5</w:t>
      </w:r>
    </w:p>
    <w:p w:rsidR="002A4DC3" w:rsidRPr="00D8030E" w:rsidRDefault="002A4DC3" w:rsidP="00D8030E">
      <w:r>
        <w:rPr>
          <w:u w:val="single"/>
        </w:rPr>
        <w:t xml:space="preserve">Hoofdstuk 4 </w:t>
      </w:r>
      <w:r w:rsidRPr="007D60F0">
        <w:t xml:space="preserve">afdeling </w:t>
      </w:r>
      <w:r w:rsidRPr="00D8030E">
        <w:t>onderwijs</w:t>
      </w:r>
      <w:r>
        <w:tab/>
      </w:r>
      <w:r>
        <w:tab/>
      </w:r>
      <w:r>
        <w:tab/>
      </w:r>
      <w:r>
        <w:tab/>
      </w:r>
      <w:r>
        <w:tab/>
      </w:r>
      <w:r>
        <w:tab/>
      </w:r>
      <w:r>
        <w:tab/>
      </w:r>
      <w:r>
        <w:tab/>
      </w:r>
      <w:r>
        <w:tab/>
      </w:r>
      <w:r w:rsidRPr="00D8030E">
        <w:t>6</w:t>
      </w:r>
    </w:p>
    <w:p w:rsidR="002A4DC3" w:rsidRDefault="002A4DC3" w:rsidP="00D8030E">
      <w:pPr>
        <w:pStyle w:val="NoSpacing"/>
        <w:ind w:firstLine="708"/>
      </w:pPr>
      <w:r>
        <w:t>4.1 visie</w:t>
      </w:r>
      <w:r>
        <w:tab/>
      </w:r>
      <w:r>
        <w:tab/>
      </w:r>
      <w:r>
        <w:tab/>
      </w:r>
      <w:r>
        <w:tab/>
      </w:r>
      <w:r>
        <w:tab/>
      </w:r>
      <w:r>
        <w:tab/>
      </w:r>
      <w:r>
        <w:tab/>
      </w:r>
      <w:r>
        <w:tab/>
      </w:r>
      <w:r>
        <w:tab/>
      </w:r>
      <w:r>
        <w:tab/>
        <w:t>6</w:t>
      </w:r>
    </w:p>
    <w:p w:rsidR="002A4DC3" w:rsidRDefault="002A4DC3" w:rsidP="004C3F59">
      <w:pPr>
        <w:pStyle w:val="NoSpacing"/>
        <w:ind w:firstLine="708"/>
      </w:pPr>
      <w:r>
        <w:t>4.2 onderwijsorganisatie</w:t>
      </w:r>
      <w:r>
        <w:tab/>
      </w:r>
      <w:r>
        <w:tab/>
      </w:r>
      <w:r>
        <w:tab/>
      </w:r>
      <w:r>
        <w:tab/>
      </w:r>
      <w:r>
        <w:tab/>
      </w:r>
      <w:r>
        <w:tab/>
      </w:r>
      <w:r>
        <w:tab/>
      </w:r>
      <w:r>
        <w:tab/>
        <w:t>6</w:t>
      </w:r>
    </w:p>
    <w:p w:rsidR="002A4DC3" w:rsidRDefault="002A4DC3" w:rsidP="004C3F59">
      <w:pPr>
        <w:pStyle w:val="NoSpacing"/>
        <w:ind w:firstLine="708"/>
      </w:pPr>
      <w:r>
        <w:t>4.3 omschrijving hoofdvakgebieden</w:t>
      </w:r>
      <w:r>
        <w:tab/>
      </w:r>
      <w:r>
        <w:tab/>
      </w:r>
      <w:r>
        <w:tab/>
      </w:r>
      <w:r>
        <w:tab/>
      </w:r>
      <w:r>
        <w:tab/>
      </w:r>
      <w:r>
        <w:tab/>
      </w:r>
      <w:r>
        <w:tab/>
        <w:t>8</w:t>
      </w:r>
    </w:p>
    <w:p w:rsidR="002A4DC3" w:rsidRDefault="002A4DC3" w:rsidP="004C3F59">
      <w:pPr>
        <w:pStyle w:val="NoSpacing"/>
        <w:ind w:firstLine="708"/>
      </w:pPr>
      <w:r>
        <w:t>4.4 zaakvakken en creatieve vakken</w:t>
      </w:r>
      <w:r>
        <w:tab/>
      </w:r>
      <w:r>
        <w:tab/>
      </w:r>
      <w:r>
        <w:tab/>
      </w:r>
      <w:r>
        <w:tab/>
      </w:r>
      <w:r>
        <w:tab/>
      </w:r>
      <w:r>
        <w:tab/>
      </w:r>
      <w:r>
        <w:tab/>
        <w:t>10</w:t>
      </w:r>
    </w:p>
    <w:p w:rsidR="002A4DC3" w:rsidRDefault="002A4DC3" w:rsidP="004C3F59">
      <w:pPr>
        <w:pStyle w:val="NoSpacing"/>
        <w:ind w:firstLine="708"/>
      </w:pPr>
      <w:r>
        <w:t>4.5 de zorg voor onze leerlingen</w:t>
      </w:r>
      <w:r>
        <w:tab/>
      </w:r>
      <w:r>
        <w:tab/>
      </w:r>
      <w:r>
        <w:tab/>
      </w:r>
      <w:r>
        <w:tab/>
      </w:r>
      <w:r>
        <w:tab/>
      </w:r>
      <w:r>
        <w:tab/>
      </w:r>
      <w:r>
        <w:tab/>
        <w:t>13</w:t>
      </w:r>
    </w:p>
    <w:p w:rsidR="002A4DC3" w:rsidRDefault="002A4DC3" w:rsidP="004C3F59">
      <w:pPr>
        <w:pStyle w:val="NoSpacing"/>
        <w:ind w:left="708" w:firstLine="708"/>
      </w:pPr>
      <w:r>
        <w:t>4.5.1. het team van de afdeling onderwijs</w:t>
      </w:r>
    </w:p>
    <w:p w:rsidR="002A4DC3" w:rsidRDefault="002A4DC3" w:rsidP="004C3F59">
      <w:pPr>
        <w:pStyle w:val="NoSpacing"/>
        <w:ind w:left="708" w:firstLine="708"/>
      </w:pPr>
      <w:r>
        <w:t>4.5.2. kwaliteitsbewaking</w:t>
      </w:r>
    </w:p>
    <w:p w:rsidR="002A4DC3" w:rsidRDefault="002A4DC3" w:rsidP="004C3F59">
      <w:pPr>
        <w:pStyle w:val="NoSpacing"/>
        <w:ind w:left="708" w:firstLine="708"/>
      </w:pPr>
      <w:r>
        <w:t>4.5.3. resultaten</w:t>
      </w:r>
    </w:p>
    <w:p w:rsidR="002A4DC3" w:rsidRDefault="002A4DC3" w:rsidP="004C3F59">
      <w:pPr>
        <w:pStyle w:val="NoSpacing"/>
        <w:ind w:left="708" w:firstLine="708"/>
      </w:pPr>
      <w:r>
        <w:t>4.5.4. zorg voor kinderen met specifieke leerbehoeften</w:t>
      </w:r>
    </w:p>
    <w:p w:rsidR="002A4DC3" w:rsidRDefault="002A4DC3" w:rsidP="004C3F59">
      <w:pPr>
        <w:pStyle w:val="NoSpacing"/>
        <w:ind w:left="708" w:firstLine="708"/>
      </w:pPr>
      <w:r>
        <w:t>4.5.5. begeleiding naar het voortgezet onderwijs</w:t>
      </w:r>
    </w:p>
    <w:p w:rsidR="002A4DC3" w:rsidRDefault="002A4DC3" w:rsidP="004C3F59">
      <w:pPr>
        <w:pStyle w:val="NoSpacing"/>
        <w:ind w:left="708" w:firstLine="708"/>
      </w:pPr>
      <w:r>
        <w:t>4.5.6. veiligheidsbeleid</w:t>
      </w:r>
    </w:p>
    <w:p w:rsidR="002A4DC3" w:rsidRDefault="002A4DC3" w:rsidP="004C3F59">
      <w:pPr>
        <w:pStyle w:val="NoSpacing"/>
        <w:ind w:left="708" w:firstLine="708"/>
      </w:pPr>
      <w:r>
        <w:t>4.5.7. zorg voor de relatie school en omgeving</w:t>
      </w:r>
    </w:p>
    <w:p w:rsidR="002A4DC3" w:rsidRDefault="002A4DC3" w:rsidP="00D8030E">
      <w:pPr>
        <w:pStyle w:val="NoSpacing"/>
        <w:ind w:firstLine="708"/>
      </w:pPr>
      <w:r>
        <w:t>4.6 de communicatie</w:t>
      </w:r>
      <w:r>
        <w:tab/>
      </w:r>
      <w:r>
        <w:tab/>
      </w:r>
      <w:r>
        <w:tab/>
      </w:r>
      <w:r>
        <w:tab/>
      </w:r>
      <w:r>
        <w:tab/>
      </w:r>
      <w:r>
        <w:tab/>
      </w:r>
      <w:r>
        <w:tab/>
      </w:r>
      <w:r>
        <w:tab/>
      </w:r>
      <w:r>
        <w:tab/>
        <w:t>22</w:t>
      </w:r>
    </w:p>
    <w:p w:rsidR="002A4DC3" w:rsidRDefault="002A4DC3" w:rsidP="00D8030E">
      <w:pPr>
        <w:pStyle w:val="NoSpacing"/>
        <w:ind w:left="708" w:firstLine="708"/>
      </w:pPr>
      <w:r>
        <w:t>4.6.1. aannamebeleid</w:t>
      </w:r>
    </w:p>
    <w:p w:rsidR="002A4DC3" w:rsidRDefault="002A4DC3" w:rsidP="00D8030E">
      <w:pPr>
        <w:pStyle w:val="NoSpacing"/>
        <w:ind w:left="708" w:firstLine="708"/>
      </w:pPr>
      <w:r>
        <w:t>4.6.2 informatievoorziening</w:t>
      </w:r>
    </w:p>
    <w:p w:rsidR="002A4DC3" w:rsidRDefault="002A4DC3" w:rsidP="00D8030E">
      <w:pPr>
        <w:pStyle w:val="NoSpacing"/>
        <w:ind w:left="708" w:firstLine="708"/>
      </w:pPr>
      <w:r>
        <w:t>4.6.3. privacy</w:t>
      </w:r>
    </w:p>
    <w:p w:rsidR="002A4DC3" w:rsidRDefault="002A4DC3" w:rsidP="00D8030E">
      <w:pPr>
        <w:pStyle w:val="NoSpacing"/>
        <w:ind w:left="708" w:firstLine="708"/>
      </w:pPr>
      <w:r>
        <w:t>4.6.4. inspraak van de ouders</w:t>
      </w:r>
    </w:p>
    <w:p w:rsidR="002A4DC3" w:rsidRDefault="002A4DC3" w:rsidP="00D8030E">
      <w:pPr>
        <w:pStyle w:val="NoSpacing"/>
        <w:ind w:left="708" w:firstLine="708"/>
      </w:pPr>
      <w:r>
        <w:t>4.6.5 klachtenprocedure</w:t>
      </w:r>
    </w:p>
    <w:p w:rsidR="002A4DC3" w:rsidRDefault="002A4DC3" w:rsidP="00D8030E">
      <w:pPr>
        <w:pStyle w:val="NoSpacing"/>
        <w:ind w:firstLine="708"/>
      </w:pPr>
      <w:r>
        <w:t>4.7 bijzondere activiteiten en vieringen van a tot z</w:t>
      </w:r>
      <w:r>
        <w:tab/>
      </w:r>
      <w:r>
        <w:tab/>
      </w:r>
      <w:r>
        <w:tab/>
      </w:r>
      <w:r>
        <w:tab/>
      </w:r>
      <w:r>
        <w:tab/>
        <w:t>31</w:t>
      </w:r>
    </w:p>
    <w:p w:rsidR="002A4DC3" w:rsidRDefault="002A4DC3" w:rsidP="00D8030E">
      <w:pPr>
        <w:pStyle w:val="NoSpacing"/>
        <w:ind w:firstLine="708"/>
      </w:pPr>
      <w:r>
        <w:t>4.8 adressen en overige informatie van a tot z</w:t>
      </w:r>
      <w:r>
        <w:tab/>
      </w:r>
      <w:r>
        <w:tab/>
      </w:r>
      <w:r>
        <w:tab/>
      </w:r>
      <w:r>
        <w:tab/>
      </w:r>
      <w:r>
        <w:tab/>
      </w:r>
      <w:r>
        <w:tab/>
        <w:t>34</w:t>
      </w:r>
    </w:p>
    <w:p w:rsidR="002A4DC3" w:rsidRDefault="002A4DC3" w:rsidP="00D8030E">
      <w:pPr>
        <w:pStyle w:val="NoSpacing"/>
        <w:ind w:firstLine="708"/>
      </w:pPr>
      <w:r>
        <w:t>4.9 praktische zaken voor schooljaar 2016-2017</w:t>
      </w:r>
      <w:r>
        <w:tab/>
      </w:r>
      <w:r>
        <w:tab/>
      </w:r>
      <w:r>
        <w:tab/>
      </w:r>
      <w:r>
        <w:tab/>
      </w:r>
      <w:r>
        <w:tab/>
        <w:t>42</w:t>
      </w:r>
    </w:p>
    <w:p w:rsidR="002A4DC3" w:rsidRDefault="002A4DC3" w:rsidP="00D8030E">
      <w:pPr>
        <w:pStyle w:val="NoSpacing"/>
        <w:ind w:left="708" w:firstLine="708"/>
      </w:pPr>
      <w:r>
        <w:t>4.9.1. personeel en groepen</w:t>
      </w:r>
    </w:p>
    <w:p w:rsidR="002A4DC3" w:rsidRDefault="002A4DC3" w:rsidP="00D8030E">
      <w:pPr>
        <w:pStyle w:val="NoSpacing"/>
        <w:ind w:left="708" w:firstLine="708"/>
      </w:pPr>
      <w:r>
        <w:t>4.9.2. vrije dagen</w:t>
      </w:r>
    </w:p>
    <w:p w:rsidR="002A4DC3" w:rsidRDefault="002A4DC3" w:rsidP="00D8030E">
      <w:pPr>
        <w:pStyle w:val="NoSpacing"/>
        <w:ind w:left="708" w:firstLine="708"/>
      </w:pPr>
      <w:r>
        <w:t>4.9.3. belangrijke bijeenkomsten, feesten, reisjes etc</w:t>
      </w:r>
    </w:p>
    <w:p w:rsidR="002A4DC3" w:rsidRDefault="002A4DC3" w:rsidP="00D8030E">
      <w:pPr>
        <w:pStyle w:val="NoSpacing"/>
        <w:ind w:left="708" w:firstLine="708"/>
      </w:pPr>
      <w:r>
        <w:t>4.9.4. samenstelling MR en OV</w:t>
      </w:r>
    </w:p>
    <w:p w:rsidR="002A4DC3" w:rsidRDefault="002A4DC3" w:rsidP="00D8030E">
      <w:pPr>
        <w:pStyle w:val="NoSpacing"/>
        <w:ind w:firstLine="708"/>
      </w:pPr>
      <w:r>
        <w:t>4.10 schoolontwikkeling</w:t>
      </w:r>
      <w:r>
        <w:tab/>
      </w:r>
      <w:r>
        <w:tab/>
      </w:r>
      <w:r>
        <w:tab/>
      </w:r>
      <w:r>
        <w:tab/>
      </w:r>
      <w:r>
        <w:tab/>
      </w:r>
      <w:r>
        <w:tab/>
      </w:r>
      <w:r>
        <w:tab/>
      </w:r>
      <w:r>
        <w:tab/>
        <w:t>44</w:t>
      </w:r>
    </w:p>
    <w:p w:rsidR="002A4DC3" w:rsidRDefault="002A4DC3" w:rsidP="00D8030E">
      <w:pPr>
        <w:pStyle w:val="NoSpacing"/>
        <w:ind w:firstLine="708"/>
      </w:pPr>
    </w:p>
    <w:p w:rsidR="002A4DC3" w:rsidRPr="007D60F0" w:rsidRDefault="002A4DC3" w:rsidP="00D8030E">
      <w:pPr>
        <w:pStyle w:val="NoSpacing"/>
      </w:pPr>
      <w:r w:rsidRPr="007D60F0">
        <w:rPr>
          <w:u w:val="single"/>
        </w:rPr>
        <w:t>Hoofdstuk 5</w:t>
      </w:r>
      <w:r w:rsidRPr="007D60F0">
        <w:t xml:space="preserve"> afdeling</w:t>
      </w:r>
      <w:r>
        <w:t xml:space="preserve"> </w:t>
      </w:r>
      <w:r w:rsidRPr="007D60F0">
        <w:t>kinderopvang</w:t>
      </w:r>
      <w:r>
        <w:tab/>
      </w:r>
      <w:r>
        <w:tab/>
      </w:r>
      <w:r>
        <w:tab/>
      </w:r>
      <w:r>
        <w:tab/>
      </w:r>
      <w:r>
        <w:tab/>
      </w:r>
      <w:r>
        <w:tab/>
      </w:r>
      <w:r>
        <w:tab/>
      </w:r>
      <w:r>
        <w:tab/>
        <w:t>45</w:t>
      </w:r>
    </w:p>
    <w:p w:rsidR="002A4DC3" w:rsidRDefault="002A4DC3"/>
    <w:p w:rsidR="002A4DC3" w:rsidRDefault="002A4DC3">
      <w:pPr>
        <w:rPr>
          <w:b/>
          <w:u w:val="single"/>
        </w:rPr>
      </w:pPr>
    </w:p>
    <w:p w:rsidR="002A4DC3" w:rsidRDefault="002A4DC3">
      <w:pPr>
        <w:rPr>
          <w:b/>
          <w:u w:val="single"/>
        </w:rPr>
      </w:pPr>
    </w:p>
    <w:p w:rsidR="002A4DC3" w:rsidRDefault="002A4DC3">
      <w:pPr>
        <w:rPr>
          <w:b/>
          <w:u w:val="single"/>
        </w:rPr>
      </w:pPr>
    </w:p>
    <w:p w:rsidR="002A4DC3" w:rsidRDefault="002A4DC3">
      <w:pPr>
        <w:rPr>
          <w:b/>
          <w:u w:val="single"/>
        </w:rPr>
      </w:pPr>
    </w:p>
    <w:p w:rsidR="002A4DC3" w:rsidRDefault="002A4DC3">
      <w:pPr>
        <w:rPr>
          <w:b/>
          <w:u w:val="single"/>
        </w:rPr>
      </w:pPr>
    </w:p>
    <w:p w:rsidR="002A4DC3" w:rsidRDefault="002A4DC3">
      <w:pPr>
        <w:rPr>
          <w:b/>
          <w:u w:val="single"/>
        </w:rPr>
      </w:pPr>
    </w:p>
    <w:p w:rsidR="002A4DC3" w:rsidRDefault="002A4DC3">
      <w:pPr>
        <w:rPr>
          <w:b/>
          <w:u w:val="single"/>
        </w:rPr>
      </w:pPr>
    </w:p>
    <w:p w:rsidR="002A4DC3" w:rsidRDefault="002A4DC3">
      <w:pPr>
        <w:rPr>
          <w:b/>
          <w:u w:val="single"/>
        </w:rPr>
      </w:pPr>
    </w:p>
    <w:p w:rsidR="002A4DC3" w:rsidRPr="004C7EC2" w:rsidRDefault="002A4DC3" w:rsidP="00976EBE">
      <w:pPr>
        <w:outlineLvl w:val="0"/>
        <w:rPr>
          <w:b/>
          <w:u w:val="single"/>
        </w:rPr>
      </w:pPr>
      <w:r w:rsidRPr="004C7EC2">
        <w:rPr>
          <w:b/>
          <w:u w:val="single"/>
        </w:rPr>
        <w:t>Hoofdstuk 1 ALGEMEEN</w:t>
      </w:r>
    </w:p>
    <w:p w:rsidR="002A4DC3" w:rsidRPr="004C7EC2" w:rsidRDefault="002A4DC3">
      <w:pPr>
        <w:rPr>
          <w:b/>
          <w:u w:val="single"/>
        </w:rPr>
      </w:pPr>
    </w:p>
    <w:p w:rsidR="002A4DC3" w:rsidRPr="004C7EC2" w:rsidRDefault="002A4DC3" w:rsidP="00E42F80">
      <w:pPr>
        <w:jc w:val="both"/>
      </w:pPr>
      <w:r w:rsidRPr="004C7EC2">
        <w:t>Beste ouders/verzorgers,</w:t>
      </w:r>
    </w:p>
    <w:p w:rsidR="002A4DC3" w:rsidRPr="004C7EC2" w:rsidRDefault="002A4DC3" w:rsidP="00E42F80">
      <w:pPr>
        <w:jc w:val="both"/>
      </w:pPr>
      <w:r>
        <w:t>Voor u</w:t>
      </w:r>
      <w:r w:rsidRPr="004C7EC2">
        <w:t xml:space="preserve"> ligt de informatiegids van kindcentrum De Zevensprong. Ons kindcentrum verzorgt onderwijs en kinderopvang van 0 tot 12 jaar in Heerhugowaard. Wij zijn gelegen in de Schilderswijk maar staan open voor alle kinderen </w:t>
      </w:r>
      <w:r>
        <w:t>uit</w:t>
      </w:r>
      <w:r w:rsidRPr="004C7EC2">
        <w:t xml:space="preserve"> Heerhugowaard en directe omgeving.</w:t>
      </w:r>
    </w:p>
    <w:p w:rsidR="002A4DC3" w:rsidRPr="00267F7E" w:rsidRDefault="002A4DC3" w:rsidP="00E42F80">
      <w:pPr>
        <w:jc w:val="both"/>
      </w:pPr>
      <w:r w:rsidRPr="004C7EC2">
        <w:t>Ons kindcentrum kent twee afdelingen: kinderopvang en onderwijs. In deze informatiegids worden ze separaat beschreven, vanwege het feit dat onderwijs en kinderopvang zijn gebaseerd op verschillende wet- en regelgeving. Dit weerhoudt ons er echter niet van om zoveel als mogelijk beide</w:t>
      </w:r>
      <w:r>
        <w:t xml:space="preserve"> afdelingen te integreren. Van</w:t>
      </w:r>
      <w:r w:rsidRPr="004C7EC2">
        <w:t xml:space="preserve">wege deze integratie wordt ook wel van een “integraal kindcentrum” </w:t>
      </w:r>
      <w:r w:rsidRPr="00267F7E">
        <w:t>gesproken (IKC).</w:t>
      </w:r>
    </w:p>
    <w:p w:rsidR="002A4DC3" w:rsidRPr="004C7EC2" w:rsidRDefault="002A4DC3" w:rsidP="00E42F80">
      <w:pPr>
        <w:jc w:val="both"/>
      </w:pPr>
      <w:r w:rsidRPr="004C7EC2">
        <w:t>Enkele belangrijke onderdelen waarin deze integratie tot uiting komt:</w:t>
      </w:r>
    </w:p>
    <w:p w:rsidR="002A4DC3" w:rsidRPr="004C7EC2" w:rsidRDefault="002A4DC3" w:rsidP="00E42F80">
      <w:pPr>
        <w:pStyle w:val="ListParagraph"/>
        <w:numPr>
          <w:ilvl w:val="0"/>
          <w:numId w:val="1"/>
        </w:numPr>
        <w:jc w:val="both"/>
      </w:pPr>
      <w:r w:rsidRPr="004C7EC2">
        <w:t>Eén ondersteuningsteam voor alle kinderen. Dit ondersteuningsteam wordt ingezet bij vragen die het reguliere aanbod te boven gaan. De samenstelling en werkwijze vindt u verderop in deze gids.</w:t>
      </w:r>
    </w:p>
    <w:p w:rsidR="002A4DC3" w:rsidRPr="004C7EC2" w:rsidRDefault="002A4DC3" w:rsidP="00E42F80">
      <w:pPr>
        <w:pStyle w:val="ListParagraph"/>
        <w:numPr>
          <w:ilvl w:val="0"/>
          <w:numId w:val="1"/>
        </w:numPr>
        <w:jc w:val="both"/>
      </w:pPr>
      <w:r w:rsidRPr="004C7EC2">
        <w:t>Medewerkers vanuit beide afdelingen werken intensief samen, ook bij de andere leeftijdsgroepen. Hierbij houden we natuurlijk rekening met bevoegdheden in relatie tot de werkzaamheden.</w:t>
      </w:r>
    </w:p>
    <w:p w:rsidR="002A4DC3" w:rsidRPr="004C7EC2" w:rsidRDefault="002A4DC3" w:rsidP="00E42F80">
      <w:pPr>
        <w:pStyle w:val="ListParagraph"/>
        <w:numPr>
          <w:ilvl w:val="0"/>
          <w:numId w:val="1"/>
        </w:numPr>
        <w:jc w:val="both"/>
        <w:rPr>
          <w:lang w:eastAsia="ja-JP"/>
        </w:rPr>
      </w:pPr>
      <w:r w:rsidRPr="004C7EC2">
        <w:t>E</w:t>
      </w:r>
      <w:r w:rsidRPr="00FE0B84">
        <w:rPr>
          <w:rFonts w:eastAsia="Microsoft JhengHei"/>
          <w:lang w:eastAsia="ja-JP"/>
        </w:rPr>
        <w:t>é</w:t>
      </w:r>
      <w:r w:rsidRPr="004C7EC2">
        <w:rPr>
          <w:lang w:eastAsia="ja-JP"/>
        </w:rPr>
        <w:t>n l</w:t>
      </w:r>
      <w:r>
        <w:rPr>
          <w:lang w:eastAsia="ja-JP"/>
        </w:rPr>
        <w:t>e</w:t>
      </w:r>
      <w:r w:rsidRPr="004C7EC2">
        <w:rPr>
          <w:lang w:eastAsia="ja-JP"/>
        </w:rPr>
        <w:t>eslijn voor de kinderen van 0 tot 12 jaar, onder leiding van leescoördinatoren en met steun vanuit de bibliotheek van Heerhugowaard.</w:t>
      </w:r>
    </w:p>
    <w:p w:rsidR="002A4DC3" w:rsidRPr="004C7EC2" w:rsidRDefault="002A4DC3" w:rsidP="00E42F80">
      <w:pPr>
        <w:pStyle w:val="ListParagraph"/>
        <w:numPr>
          <w:ilvl w:val="0"/>
          <w:numId w:val="1"/>
        </w:numPr>
        <w:jc w:val="both"/>
        <w:rPr>
          <w:lang w:eastAsia="ja-JP"/>
        </w:rPr>
      </w:pPr>
      <w:r w:rsidRPr="004C7EC2">
        <w:rPr>
          <w:lang w:eastAsia="ja-JP"/>
        </w:rPr>
        <w:t>Een gezamenlijk aanbod van activiteiten die plaatsvinden naast de openingstijden van de afdeling onderwijs. Dit aanbod wordt gecoördineerd vanuit het kindcentrum en kent een breed scala van aanbieders.</w:t>
      </w:r>
    </w:p>
    <w:p w:rsidR="002A4DC3" w:rsidRPr="004C7EC2" w:rsidRDefault="002A4DC3" w:rsidP="00E42F80">
      <w:pPr>
        <w:pStyle w:val="ListParagraph"/>
        <w:numPr>
          <w:ilvl w:val="0"/>
          <w:numId w:val="1"/>
        </w:numPr>
        <w:jc w:val="both"/>
        <w:rPr>
          <w:lang w:eastAsia="ja-JP"/>
        </w:rPr>
      </w:pPr>
      <w:r w:rsidRPr="004C7EC2">
        <w:rPr>
          <w:lang w:eastAsia="ja-JP"/>
        </w:rPr>
        <w:t>De ruimtes in ons gebouw worden gezamenlijk gebruikt: afhankelijk van tijd en onderdeel worden alle ruimtes ingezet voor spelen, leren en ontwikkelen.</w:t>
      </w:r>
    </w:p>
    <w:p w:rsidR="002A4DC3" w:rsidRPr="004C7EC2" w:rsidRDefault="002A4DC3" w:rsidP="00E42F80">
      <w:pPr>
        <w:pStyle w:val="ListParagraph"/>
        <w:numPr>
          <w:ilvl w:val="0"/>
          <w:numId w:val="1"/>
        </w:numPr>
        <w:jc w:val="both"/>
        <w:rPr>
          <w:lang w:eastAsia="ja-JP"/>
        </w:rPr>
      </w:pPr>
      <w:r w:rsidRPr="004C7EC2">
        <w:rPr>
          <w:lang w:eastAsia="ja-JP"/>
        </w:rPr>
        <w:t>Er wordt gewerkt vanuit één missie met betrekking tot kinderopvang en onderwijs: uit deze missie volgt de visie, die leidt tot onze specifieke manier van omgaan met de ontwikkeling van de aan onze zorg toevertrouwde kinderen.</w:t>
      </w:r>
    </w:p>
    <w:p w:rsidR="002A4DC3" w:rsidRDefault="002A4DC3" w:rsidP="00EE58F1">
      <w:pPr>
        <w:pStyle w:val="ListParagraph"/>
        <w:numPr>
          <w:ilvl w:val="0"/>
          <w:numId w:val="1"/>
        </w:numPr>
        <w:jc w:val="both"/>
        <w:rPr>
          <w:lang w:eastAsia="ja-JP"/>
        </w:rPr>
      </w:pPr>
      <w:r w:rsidRPr="004C7EC2">
        <w:rPr>
          <w:lang w:eastAsia="ja-JP"/>
        </w:rPr>
        <w:t>Wij hebben é</w:t>
      </w:r>
      <w:r>
        <w:rPr>
          <w:lang w:eastAsia="ja-JP"/>
        </w:rPr>
        <w:t>é</w:t>
      </w:r>
      <w:r w:rsidRPr="004C7EC2">
        <w:rPr>
          <w:lang w:eastAsia="ja-JP"/>
        </w:rPr>
        <w:t>n inschrijfformulier. Hierop kunnen wel afzonderlijke keuzes gemaakt worden.</w:t>
      </w:r>
      <w:r>
        <w:rPr>
          <w:lang w:eastAsia="ja-JP"/>
        </w:rPr>
        <w:t xml:space="preserve"> </w:t>
      </w:r>
    </w:p>
    <w:p w:rsidR="002A4DC3" w:rsidRDefault="002A4DC3" w:rsidP="00E42F80">
      <w:pPr>
        <w:jc w:val="both"/>
        <w:rPr>
          <w:lang w:eastAsia="ja-JP"/>
        </w:rPr>
      </w:pPr>
    </w:p>
    <w:p w:rsidR="002A4DC3" w:rsidRDefault="002A4DC3" w:rsidP="00345F1D">
      <w:pPr>
        <w:jc w:val="center"/>
        <w:rPr>
          <w:lang w:eastAsia="ja-JP"/>
        </w:rPr>
      </w:pPr>
      <w:r w:rsidRPr="00F22A10">
        <w:rPr>
          <w:noProof/>
          <w:lang w:eastAsia="nl-NL"/>
        </w:rPr>
        <w:pict>
          <v:shape id="Afbeelding 6" o:spid="_x0000_i1026" type="#_x0000_t75" style="width:162pt;height:162pt;visibility:visible">
            <v:imagedata r:id="rId10" o:title=""/>
          </v:shape>
        </w:pict>
      </w:r>
    </w:p>
    <w:p w:rsidR="002A4DC3" w:rsidRDefault="002A4DC3" w:rsidP="00E42F80">
      <w:pPr>
        <w:jc w:val="both"/>
        <w:rPr>
          <w:lang w:eastAsia="ja-JP"/>
        </w:rPr>
      </w:pPr>
    </w:p>
    <w:p w:rsidR="002A4DC3" w:rsidRDefault="002A4DC3" w:rsidP="00E42F80">
      <w:pPr>
        <w:jc w:val="both"/>
        <w:rPr>
          <w:lang w:eastAsia="ja-JP"/>
        </w:rPr>
      </w:pPr>
    </w:p>
    <w:p w:rsidR="002A4DC3" w:rsidRPr="004C7EC2" w:rsidRDefault="002A4DC3" w:rsidP="00976EBE">
      <w:pPr>
        <w:jc w:val="both"/>
        <w:outlineLvl w:val="0"/>
        <w:rPr>
          <w:b/>
          <w:u w:val="single"/>
          <w:lang w:eastAsia="ja-JP"/>
        </w:rPr>
      </w:pPr>
      <w:r w:rsidRPr="004C7EC2">
        <w:rPr>
          <w:b/>
          <w:u w:val="single"/>
          <w:lang w:eastAsia="ja-JP"/>
        </w:rPr>
        <w:t>Hoofdstuk 2 ORGANISATIE</w:t>
      </w:r>
    </w:p>
    <w:p w:rsidR="002A4DC3" w:rsidRPr="00267F7E" w:rsidRDefault="002A4DC3" w:rsidP="00E42F80">
      <w:pPr>
        <w:jc w:val="both"/>
        <w:rPr>
          <w:lang w:eastAsia="ja-JP"/>
        </w:rPr>
      </w:pPr>
      <w:r w:rsidRPr="004C7EC2">
        <w:rPr>
          <w:lang w:eastAsia="ja-JP"/>
        </w:rPr>
        <w:t xml:space="preserve">De afdeling kinderopvang wordt in de basis verzorgd door Babbels. Deze kinderopvangorganisatie levert de kennis en de kunde voor de opvang </w:t>
      </w:r>
      <w:r w:rsidRPr="00267F7E">
        <w:rPr>
          <w:lang w:eastAsia="ja-JP"/>
        </w:rPr>
        <w:t>van 0 tot 4-jarigen in de vorm van een kinderdagverblijf, van 2-4-jarigen in de vorm van een peuterspeelgroep en 4-12-jarigen in de vorm van voor- en naschoolde opvang.</w:t>
      </w:r>
    </w:p>
    <w:p w:rsidR="002A4DC3" w:rsidRPr="004C7EC2" w:rsidRDefault="002A4DC3" w:rsidP="00E42F80">
      <w:pPr>
        <w:jc w:val="both"/>
        <w:rPr>
          <w:lang w:eastAsia="ja-JP"/>
        </w:rPr>
      </w:pPr>
      <w:r w:rsidRPr="004C7EC2">
        <w:rPr>
          <w:lang w:eastAsia="ja-JP"/>
        </w:rPr>
        <w:t>De afdeling onderwijs wordt in de basis verzorgd door stichting Flore. Deze onderwijsorganisatie levert de kennis en de kunde voor de opvang van 4 tot 12-jarigen.</w:t>
      </w:r>
    </w:p>
    <w:p w:rsidR="002A4DC3" w:rsidRDefault="002A4DC3" w:rsidP="00E42F80">
      <w:pPr>
        <w:jc w:val="both"/>
        <w:rPr>
          <w:lang w:eastAsia="ja-JP"/>
        </w:rPr>
      </w:pPr>
      <w:r w:rsidRPr="004C7EC2">
        <w:rPr>
          <w:lang w:eastAsia="ja-JP"/>
        </w:rPr>
        <w:t>Op (korte) termijn zal het gehele kindcent</w:t>
      </w:r>
      <w:r>
        <w:rPr>
          <w:lang w:eastAsia="ja-JP"/>
        </w:rPr>
        <w:t xml:space="preserve">rum onder verantwoording van </w:t>
      </w:r>
      <w:r w:rsidRPr="004C7EC2">
        <w:rPr>
          <w:lang w:eastAsia="ja-JP"/>
        </w:rPr>
        <w:t>stichting Flore komen te vallen.</w:t>
      </w:r>
    </w:p>
    <w:p w:rsidR="002A4DC3" w:rsidRDefault="002A4DC3" w:rsidP="00DD6D6B">
      <w:pPr>
        <w:jc w:val="center"/>
        <w:rPr>
          <w:sz w:val="32"/>
          <w:szCs w:val="32"/>
          <w:lang w:eastAsia="ja-JP"/>
        </w:rPr>
      </w:pPr>
    </w:p>
    <w:p w:rsidR="002A4DC3" w:rsidRPr="00186EBF" w:rsidRDefault="002A4DC3" w:rsidP="00976EBE">
      <w:pPr>
        <w:jc w:val="center"/>
        <w:outlineLvl w:val="0"/>
        <w:rPr>
          <w:sz w:val="32"/>
          <w:szCs w:val="32"/>
          <w:lang w:eastAsia="ja-JP"/>
        </w:rPr>
      </w:pPr>
      <w:r w:rsidRPr="00186EBF">
        <w:rPr>
          <w:sz w:val="32"/>
          <w:szCs w:val="32"/>
          <w:lang w:eastAsia="ja-JP"/>
        </w:rPr>
        <w:t>Kindcentrum De Zevensprong</w:t>
      </w:r>
    </w:p>
    <w:p w:rsidR="002A4DC3" w:rsidRDefault="002A4DC3">
      <w:pPr>
        <w:rPr>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06"/>
        <w:gridCol w:w="4606"/>
      </w:tblGrid>
      <w:tr w:rsidR="002A4DC3" w:rsidRPr="00BF3815" w:rsidTr="00BF3815">
        <w:tc>
          <w:tcPr>
            <w:tcW w:w="4606" w:type="dxa"/>
          </w:tcPr>
          <w:p w:rsidR="002A4DC3" w:rsidRPr="00BF3815" w:rsidRDefault="002A4DC3" w:rsidP="00BF3815">
            <w:pPr>
              <w:spacing w:after="0" w:line="240" w:lineRule="auto"/>
              <w:rPr>
                <w:lang w:eastAsia="ja-JP"/>
              </w:rPr>
            </w:pPr>
            <w:r w:rsidRPr="00BF3815">
              <w:rPr>
                <w:u w:val="single"/>
                <w:lang w:eastAsia="ja-JP"/>
              </w:rPr>
              <w:t>Kinderopvang</w:t>
            </w:r>
            <w:r w:rsidRPr="00BF3815">
              <w:rPr>
                <w:lang w:eastAsia="ja-JP"/>
              </w:rPr>
              <w:tab/>
            </w:r>
          </w:p>
          <w:p w:rsidR="002A4DC3" w:rsidRPr="00BF3815" w:rsidRDefault="002A4DC3" w:rsidP="00BF3815">
            <w:pPr>
              <w:spacing w:after="0" w:line="240" w:lineRule="auto"/>
              <w:rPr>
                <w:lang w:eastAsia="ja-JP"/>
              </w:rPr>
            </w:pPr>
          </w:p>
          <w:p w:rsidR="002A4DC3" w:rsidRPr="00BF3815" w:rsidRDefault="002A4DC3" w:rsidP="00BF3815">
            <w:pPr>
              <w:spacing w:after="0" w:line="240" w:lineRule="auto"/>
              <w:rPr>
                <w:lang w:eastAsia="ja-JP"/>
              </w:rPr>
            </w:pPr>
            <w:r w:rsidRPr="00BF3815">
              <w:rPr>
                <w:lang w:eastAsia="ja-JP"/>
              </w:rPr>
              <w:t>Leiding:                     Saskia Snoek</w:t>
            </w:r>
          </w:p>
          <w:p w:rsidR="002A4DC3" w:rsidRPr="00BF3815" w:rsidRDefault="002A4DC3" w:rsidP="00BF3815">
            <w:pPr>
              <w:spacing w:after="0" w:line="240" w:lineRule="auto"/>
              <w:rPr>
                <w:lang w:eastAsia="ja-JP"/>
              </w:rPr>
            </w:pPr>
            <w:r w:rsidRPr="00BF3815">
              <w:rPr>
                <w:lang w:eastAsia="ja-JP"/>
              </w:rPr>
              <w:t>Team coördinator:  Berber de Boer</w:t>
            </w:r>
          </w:p>
          <w:p w:rsidR="002A4DC3" w:rsidRPr="00BF3815" w:rsidRDefault="002A4DC3" w:rsidP="00BF3815">
            <w:pPr>
              <w:spacing w:after="0" w:line="240" w:lineRule="auto"/>
              <w:rPr>
                <w:lang w:eastAsia="ja-JP"/>
              </w:rPr>
            </w:pPr>
          </w:p>
          <w:p w:rsidR="002A4DC3" w:rsidRPr="00BF3815" w:rsidRDefault="002A4DC3" w:rsidP="00BF3815">
            <w:pPr>
              <w:spacing w:after="0" w:line="240" w:lineRule="auto"/>
              <w:rPr>
                <w:lang w:eastAsia="ja-JP"/>
              </w:rPr>
            </w:pPr>
          </w:p>
          <w:p w:rsidR="002A4DC3" w:rsidRPr="00BF3815" w:rsidRDefault="002A4DC3" w:rsidP="00BF3815">
            <w:pPr>
              <w:spacing w:after="0" w:line="240" w:lineRule="auto"/>
              <w:rPr>
                <w:lang w:eastAsia="ja-JP"/>
              </w:rPr>
            </w:pPr>
            <w:r w:rsidRPr="00BF3815">
              <w:rPr>
                <w:lang w:eastAsia="ja-JP"/>
              </w:rPr>
              <w:t>Te bereiken via kantoor Babbels:</w:t>
            </w:r>
          </w:p>
          <w:p w:rsidR="002A4DC3" w:rsidRPr="00BF3815" w:rsidRDefault="002A4DC3" w:rsidP="00BF3815">
            <w:pPr>
              <w:spacing w:after="0" w:line="240" w:lineRule="auto"/>
              <w:rPr>
                <w:lang w:eastAsia="ja-JP"/>
              </w:rPr>
            </w:pPr>
            <w:r w:rsidRPr="00BF3815">
              <w:rPr>
                <w:lang w:eastAsia="ja-JP"/>
              </w:rPr>
              <w:t>Industriestraat 9</w:t>
            </w:r>
          </w:p>
          <w:p w:rsidR="002A4DC3" w:rsidRPr="00BF3815" w:rsidRDefault="002A4DC3" w:rsidP="00BF3815">
            <w:pPr>
              <w:spacing w:after="0" w:line="240" w:lineRule="auto"/>
              <w:rPr>
                <w:lang w:eastAsia="ja-JP"/>
              </w:rPr>
            </w:pPr>
            <w:r w:rsidRPr="00BF3815">
              <w:rPr>
                <w:lang w:eastAsia="ja-JP"/>
              </w:rPr>
              <w:t>1704 AA  Heerhugowaard</w:t>
            </w:r>
          </w:p>
          <w:p w:rsidR="002A4DC3" w:rsidRPr="00BF3815" w:rsidRDefault="002A4DC3" w:rsidP="00BF3815">
            <w:pPr>
              <w:spacing w:after="0" w:line="240" w:lineRule="auto"/>
              <w:rPr>
                <w:lang w:val="en-US" w:eastAsia="ja-JP"/>
              </w:rPr>
            </w:pPr>
            <w:r w:rsidRPr="00BF3815">
              <w:rPr>
                <w:lang w:val="en-US" w:eastAsia="ja-JP"/>
              </w:rPr>
              <w:t>Tel: 072-5345550</w:t>
            </w:r>
          </w:p>
          <w:p w:rsidR="002A4DC3" w:rsidRPr="00BF3815" w:rsidRDefault="002A4DC3" w:rsidP="00BF3815">
            <w:pPr>
              <w:spacing w:after="0" w:line="240" w:lineRule="auto"/>
              <w:rPr>
                <w:lang w:val="en-US" w:eastAsia="ja-JP"/>
              </w:rPr>
            </w:pPr>
            <w:r w:rsidRPr="00BF3815">
              <w:rPr>
                <w:lang w:val="en-US" w:eastAsia="ja-JP"/>
              </w:rPr>
              <w:t xml:space="preserve">E-mail: </w:t>
            </w:r>
            <w:hyperlink r:id="rId11" w:history="1">
              <w:r w:rsidRPr="00BF3815">
                <w:rPr>
                  <w:rStyle w:val="Hyperlink"/>
                  <w:color w:val="auto"/>
                  <w:lang w:val="en-US" w:eastAsia="ja-JP"/>
                </w:rPr>
                <w:t>info@kinderopvangbabbels.nl</w:t>
              </w:r>
            </w:hyperlink>
          </w:p>
          <w:p w:rsidR="002A4DC3" w:rsidRPr="00BF3815" w:rsidRDefault="002A4DC3" w:rsidP="00BF3815">
            <w:pPr>
              <w:spacing w:after="0" w:line="240" w:lineRule="auto"/>
              <w:rPr>
                <w:lang w:val="en-US" w:eastAsia="ja-JP"/>
              </w:rPr>
            </w:pPr>
          </w:p>
          <w:p w:rsidR="002A4DC3" w:rsidRPr="00BF3815" w:rsidRDefault="002A4DC3" w:rsidP="00BF3815">
            <w:pPr>
              <w:spacing w:after="0" w:line="240" w:lineRule="auto"/>
              <w:rPr>
                <w:lang w:eastAsia="ja-JP"/>
              </w:rPr>
            </w:pPr>
            <w:r w:rsidRPr="00BF3815">
              <w:rPr>
                <w:lang w:eastAsia="ja-JP"/>
              </w:rPr>
              <w:t xml:space="preserve">*Babbels is elke werkdag geopend van 6.30 tot 19.00 uur. </w:t>
            </w:r>
          </w:p>
        </w:tc>
        <w:tc>
          <w:tcPr>
            <w:tcW w:w="4606" w:type="dxa"/>
          </w:tcPr>
          <w:p w:rsidR="002A4DC3" w:rsidRPr="00BF3815" w:rsidRDefault="002A4DC3" w:rsidP="00BF3815">
            <w:pPr>
              <w:spacing w:after="0" w:line="240" w:lineRule="auto"/>
              <w:rPr>
                <w:u w:val="single"/>
                <w:lang w:eastAsia="ja-JP"/>
              </w:rPr>
            </w:pPr>
            <w:r w:rsidRPr="00BF3815">
              <w:rPr>
                <w:u w:val="single"/>
                <w:lang w:eastAsia="ja-JP"/>
              </w:rPr>
              <w:t>Onderwijs</w:t>
            </w:r>
          </w:p>
          <w:p w:rsidR="002A4DC3" w:rsidRPr="00BF3815" w:rsidRDefault="002A4DC3" w:rsidP="00BF3815">
            <w:pPr>
              <w:spacing w:after="0" w:line="240" w:lineRule="auto"/>
              <w:rPr>
                <w:lang w:eastAsia="ja-JP"/>
              </w:rPr>
            </w:pPr>
            <w:r w:rsidRPr="00BF3815">
              <w:rPr>
                <w:lang w:eastAsia="ja-JP"/>
              </w:rPr>
              <w:tab/>
            </w:r>
            <w:r w:rsidRPr="00BF3815">
              <w:rPr>
                <w:lang w:eastAsia="ja-JP"/>
              </w:rPr>
              <w:tab/>
            </w:r>
            <w:r w:rsidRPr="00BF3815">
              <w:rPr>
                <w:lang w:eastAsia="ja-JP"/>
              </w:rPr>
              <w:tab/>
            </w:r>
            <w:r w:rsidRPr="00BF3815">
              <w:rPr>
                <w:lang w:eastAsia="ja-JP"/>
              </w:rPr>
              <w:tab/>
            </w:r>
            <w:r w:rsidRPr="00BF3815">
              <w:rPr>
                <w:lang w:eastAsia="ja-JP"/>
              </w:rPr>
              <w:tab/>
            </w:r>
            <w:r w:rsidRPr="00BF3815">
              <w:rPr>
                <w:lang w:eastAsia="ja-JP"/>
              </w:rPr>
              <w:br/>
              <w:t>Leiding:   Wim Schölzel</w:t>
            </w:r>
          </w:p>
          <w:p w:rsidR="002A4DC3" w:rsidRPr="00BF3815" w:rsidRDefault="002A4DC3" w:rsidP="00BF3815">
            <w:pPr>
              <w:spacing w:after="0" w:line="240" w:lineRule="auto"/>
              <w:rPr>
                <w:lang w:eastAsia="ja-JP"/>
              </w:rPr>
            </w:pPr>
            <w:r w:rsidRPr="00BF3815">
              <w:rPr>
                <w:lang w:eastAsia="ja-JP"/>
              </w:rPr>
              <w:t>MT:          Anika Bongenaar (plv directeur)</w:t>
            </w:r>
          </w:p>
          <w:p w:rsidR="002A4DC3" w:rsidRPr="00BF3815" w:rsidRDefault="002A4DC3" w:rsidP="00BF3815">
            <w:pPr>
              <w:spacing w:after="0" w:line="240" w:lineRule="auto"/>
              <w:rPr>
                <w:lang w:eastAsia="ja-JP"/>
              </w:rPr>
            </w:pPr>
            <w:r w:rsidRPr="00BF3815">
              <w:rPr>
                <w:lang w:eastAsia="ja-JP"/>
              </w:rPr>
              <w:t xml:space="preserve">                 Stephanie Spil- Koeckhoven</w:t>
            </w:r>
          </w:p>
          <w:p w:rsidR="002A4DC3" w:rsidRPr="00BF3815" w:rsidRDefault="002A4DC3" w:rsidP="00BF3815">
            <w:pPr>
              <w:spacing w:after="0" w:line="240" w:lineRule="auto"/>
              <w:rPr>
                <w:lang w:eastAsia="ja-JP"/>
              </w:rPr>
            </w:pPr>
            <w:r w:rsidRPr="00BF3815">
              <w:rPr>
                <w:lang w:eastAsia="ja-JP"/>
              </w:rPr>
              <w:t xml:space="preserve">                 Masja Meijer</w:t>
            </w:r>
          </w:p>
          <w:p w:rsidR="002A4DC3" w:rsidRPr="00BF3815" w:rsidRDefault="002A4DC3" w:rsidP="00BF3815">
            <w:pPr>
              <w:spacing w:after="0" w:line="240" w:lineRule="auto"/>
              <w:rPr>
                <w:lang w:eastAsia="ja-JP"/>
              </w:rPr>
            </w:pPr>
          </w:p>
          <w:p w:rsidR="002A4DC3" w:rsidRPr="00BF3815" w:rsidRDefault="002A4DC3" w:rsidP="00BF3815">
            <w:pPr>
              <w:spacing w:after="0" w:line="240" w:lineRule="auto"/>
              <w:rPr>
                <w:lang w:eastAsia="ja-JP"/>
              </w:rPr>
            </w:pPr>
            <w:r w:rsidRPr="00BF3815">
              <w:rPr>
                <w:lang w:eastAsia="ja-JP"/>
              </w:rPr>
              <w:t xml:space="preserve"> Saenredamlaan 2</w:t>
            </w:r>
          </w:p>
          <w:p w:rsidR="002A4DC3" w:rsidRPr="00BF3815" w:rsidRDefault="002A4DC3" w:rsidP="00BF3815">
            <w:pPr>
              <w:spacing w:after="0" w:line="240" w:lineRule="auto"/>
              <w:rPr>
                <w:lang w:eastAsia="ja-JP"/>
              </w:rPr>
            </w:pPr>
            <w:r w:rsidRPr="00BF3815">
              <w:rPr>
                <w:lang w:eastAsia="ja-JP"/>
              </w:rPr>
              <w:t xml:space="preserve"> 1701 MD Heerhugowaard</w:t>
            </w:r>
          </w:p>
          <w:p w:rsidR="002A4DC3" w:rsidRPr="00BF3815" w:rsidRDefault="002A4DC3" w:rsidP="00BF3815">
            <w:pPr>
              <w:spacing w:after="0" w:line="240" w:lineRule="auto"/>
              <w:rPr>
                <w:lang w:eastAsia="ja-JP"/>
              </w:rPr>
            </w:pPr>
            <w:r w:rsidRPr="00BF3815">
              <w:rPr>
                <w:lang w:eastAsia="ja-JP"/>
              </w:rPr>
              <w:t xml:space="preserve"> 072 5717081</w:t>
            </w:r>
          </w:p>
          <w:p w:rsidR="002A4DC3" w:rsidRPr="00BF3815" w:rsidRDefault="002A4DC3" w:rsidP="00BF3815">
            <w:pPr>
              <w:spacing w:after="0" w:line="240" w:lineRule="auto"/>
              <w:rPr>
                <w:lang w:eastAsia="ja-JP"/>
              </w:rPr>
            </w:pPr>
          </w:p>
        </w:tc>
      </w:tr>
      <w:tr w:rsidR="002A4DC3" w:rsidRPr="00BF3815" w:rsidTr="00BF3815">
        <w:tc>
          <w:tcPr>
            <w:tcW w:w="4606" w:type="dxa"/>
          </w:tcPr>
          <w:p w:rsidR="002A4DC3" w:rsidRPr="00BF3815" w:rsidRDefault="002A4DC3" w:rsidP="00BF3815">
            <w:pPr>
              <w:spacing w:after="0" w:line="240" w:lineRule="auto"/>
              <w:rPr>
                <w:u w:val="single"/>
                <w:lang w:eastAsia="ja-JP"/>
              </w:rPr>
            </w:pPr>
          </w:p>
        </w:tc>
        <w:tc>
          <w:tcPr>
            <w:tcW w:w="4606" w:type="dxa"/>
          </w:tcPr>
          <w:p w:rsidR="002A4DC3" w:rsidRPr="00BF3815" w:rsidRDefault="002A4DC3" w:rsidP="00BF3815">
            <w:pPr>
              <w:spacing w:after="0" w:line="240" w:lineRule="auto"/>
              <w:rPr>
                <w:u w:val="single"/>
                <w:lang w:eastAsia="ja-JP"/>
              </w:rPr>
            </w:pPr>
          </w:p>
        </w:tc>
      </w:tr>
    </w:tbl>
    <w:p w:rsidR="002A4DC3" w:rsidRPr="002E1298" w:rsidRDefault="002A4DC3">
      <w:pPr>
        <w:rPr>
          <w:lang w:eastAsia="ja-JP"/>
        </w:rPr>
      </w:pPr>
    </w:p>
    <w:p w:rsidR="002A4DC3" w:rsidRPr="002E1298" w:rsidRDefault="002A4DC3" w:rsidP="00976EBE">
      <w:pPr>
        <w:outlineLvl w:val="0"/>
        <w:rPr>
          <w:b/>
          <w:lang w:eastAsia="ja-JP"/>
        </w:rPr>
      </w:pPr>
      <w:r w:rsidRPr="002E1298">
        <w:rPr>
          <w:b/>
          <w:lang w:eastAsia="ja-JP"/>
        </w:rPr>
        <w:t>Groepen:</w:t>
      </w:r>
      <w:r w:rsidRPr="002E1298">
        <w:rPr>
          <w:lang w:eastAsia="ja-JP"/>
        </w:rPr>
        <w:tab/>
      </w:r>
      <w:r w:rsidRPr="002E1298">
        <w:rPr>
          <w:lang w:eastAsia="ja-JP"/>
        </w:rPr>
        <w:tab/>
      </w:r>
      <w:r w:rsidRPr="002E1298">
        <w:rPr>
          <w:lang w:eastAsia="ja-JP"/>
        </w:rPr>
        <w:tab/>
      </w:r>
      <w:r w:rsidRPr="002E1298">
        <w:rPr>
          <w:lang w:eastAsia="ja-JP"/>
        </w:rPr>
        <w:tab/>
      </w:r>
      <w:r w:rsidRPr="002E1298">
        <w:rPr>
          <w:lang w:eastAsia="ja-JP"/>
        </w:rPr>
        <w:tab/>
      </w:r>
      <w:r w:rsidRPr="002E1298">
        <w:rPr>
          <w:lang w:eastAsia="ja-JP"/>
        </w:rPr>
        <w:tab/>
      </w:r>
      <w:r w:rsidRPr="002E1298">
        <w:rPr>
          <w:b/>
          <w:lang w:eastAsia="ja-JP"/>
        </w:rPr>
        <w:tab/>
        <w:t>Groepen:</w:t>
      </w:r>
    </w:p>
    <w:p w:rsidR="002A4DC3" w:rsidRPr="002E1298" w:rsidRDefault="002A4DC3">
      <w:pPr>
        <w:rPr>
          <w:lang w:eastAsia="ja-JP"/>
        </w:rPr>
      </w:pPr>
      <w:r w:rsidRPr="002E1298">
        <w:rPr>
          <w:u w:val="single"/>
          <w:lang w:eastAsia="ja-JP"/>
        </w:rPr>
        <w:t>Kinderdagverblijf</w:t>
      </w:r>
      <w:r w:rsidRPr="002E1298">
        <w:rPr>
          <w:lang w:eastAsia="ja-JP"/>
        </w:rPr>
        <w:t>:</w:t>
      </w:r>
      <w:r w:rsidRPr="002E1298">
        <w:rPr>
          <w:lang w:eastAsia="ja-JP"/>
        </w:rPr>
        <w:tab/>
      </w:r>
      <w:r w:rsidRPr="002E1298">
        <w:rPr>
          <w:lang w:eastAsia="ja-JP"/>
        </w:rPr>
        <w:tab/>
      </w:r>
      <w:r w:rsidRPr="002E1298">
        <w:rPr>
          <w:lang w:eastAsia="ja-JP"/>
        </w:rPr>
        <w:tab/>
      </w:r>
      <w:r w:rsidRPr="002E1298">
        <w:rPr>
          <w:lang w:eastAsia="ja-JP"/>
        </w:rPr>
        <w:tab/>
      </w:r>
      <w:r w:rsidRPr="002E1298">
        <w:rPr>
          <w:lang w:eastAsia="ja-JP"/>
        </w:rPr>
        <w:tab/>
      </w:r>
      <w:r w:rsidRPr="002E1298">
        <w:rPr>
          <w:lang w:eastAsia="ja-JP"/>
        </w:rPr>
        <w:tab/>
        <w:t>1 tot en met 8</w:t>
      </w:r>
      <w:r w:rsidRPr="002E1298">
        <w:rPr>
          <w:lang w:eastAsia="ja-JP"/>
        </w:rPr>
        <w:br/>
        <w:t>Banjers</w:t>
      </w:r>
      <w:r>
        <w:rPr>
          <w:lang w:eastAsia="ja-JP"/>
        </w:rPr>
        <w:t xml:space="preserve">                                                                                                     maandag tot en met vrijdag</w:t>
      </w:r>
      <w:r w:rsidRPr="002E1298">
        <w:rPr>
          <w:lang w:eastAsia="ja-JP"/>
        </w:rPr>
        <w:br/>
        <w:t>Boefjes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8.30-14.00 uur</w:t>
      </w:r>
    </w:p>
    <w:p w:rsidR="002A4DC3" w:rsidRPr="002E1298" w:rsidRDefault="002A4DC3">
      <w:pPr>
        <w:rPr>
          <w:lang w:eastAsia="ja-JP"/>
        </w:rPr>
      </w:pPr>
      <w:r w:rsidRPr="002E1298">
        <w:rPr>
          <w:u w:val="single"/>
          <w:lang w:eastAsia="ja-JP"/>
        </w:rPr>
        <w:t>Peuterspeelgroep</w:t>
      </w:r>
      <w:r w:rsidRPr="002E1298">
        <w:rPr>
          <w:lang w:eastAsia="ja-JP"/>
        </w:rPr>
        <w:t>:</w:t>
      </w:r>
      <w:r w:rsidRPr="002E1298">
        <w:rPr>
          <w:lang w:eastAsia="ja-JP"/>
        </w:rPr>
        <w:br/>
        <w:t xml:space="preserve">1 groep op dinsdag- en vrijdagochtend </w:t>
      </w:r>
    </w:p>
    <w:p w:rsidR="002A4DC3" w:rsidRPr="002E1298" w:rsidRDefault="002A4DC3">
      <w:pPr>
        <w:rPr>
          <w:lang w:eastAsia="ja-JP"/>
        </w:rPr>
      </w:pPr>
      <w:r w:rsidRPr="002E1298">
        <w:rPr>
          <w:u w:val="single"/>
          <w:lang w:eastAsia="ja-JP"/>
        </w:rPr>
        <w:t>Voor- en naschoolse opvang</w:t>
      </w:r>
      <w:r w:rsidRPr="002E1298">
        <w:rPr>
          <w:lang w:eastAsia="ja-JP"/>
        </w:rPr>
        <w:t>:</w:t>
      </w:r>
      <w:r w:rsidRPr="002E1298">
        <w:rPr>
          <w:lang w:eastAsia="ja-JP"/>
        </w:rPr>
        <w:br/>
        <w:t>Babbelaars</w:t>
      </w:r>
      <w:r w:rsidRPr="002E1298">
        <w:rPr>
          <w:lang w:eastAsia="ja-JP"/>
        </w:rPr>
        <w:br/>
        <w:t>Kwebbelaars</w:t>
      </w:r>
    </w:p>
    <w:p w:rsidR="002A4DC3" w:rsidRPr="002E1298" w:rsidRDefault="002A4DC3">
      <w:pPr>
        <w:rPr>
          <w:lang w:eastAsia="ja-JP"/>
        </w:rPr>
      </w:pPr>
    </w:p>
    <w:p w:rsidR="002A4DC3" w:rsidRDefault="002A4DC3" w:rsidP="00E42F80">
      <w:pPr>
        <w:jc w:val="both"/>
        <w:rPr>
          <w:lang w:eastAsia="ja-JP"/>
        </w:rPr>
      </w:pPr>
      <w:r>
        <w:rPr>
          <w:lang w:eastAsia="ja-JP"/>
        </w:rPr>
        <w:t>Regelmatig overleg tussen de leiding en/of coördinator- MT staat garant voor een constante aandacht voor de ontwikkeling en de kwaliteit van het kindcentrum.</w:t>
      </w:r>
    </w:p>
    <w:p w:rsidR="002A4DC3" w:rsidRPr="00345F1D" w:rsidRDefault="002A4DC3" w:rsidP="00976EBE">
      <w:pPr>
        <w:jc w:val="both"/>
        <w:outlineLvl w:val="0"/>
        <w:rPr>
          <w:lang w:eastAsia="ja-JP"/>
        </w:rPr>
      </w:pPr>
      <w:r>
        <w:rPr>
          <w:b/>
          <w:u w:val="single"/>
          <w:lang w:eastAsia="ja-JP"/>
        </w:rPr>
        <w:t>Hoofdstuk 3. MISSIE</w:t>
      </w:r>
    </w:p>
    <w:p w:rsidR="002A4DC3" w:rsidRDefault="002A4DC3" w:rsidP="00976EBE">
      <w:pPr>
        <w:jc w:val="both"/>
        <w:outlineLvl w:val="0"/>
        <w:rPr>
          <w:b/>
        </w:rPr>
      </w:pPr>
      <w:r>
        <w:rPr>
          <w:b/>
        </w:rPr>
        <w:t>Missie</w:t>
      </w:r>
    </w:p>
    <w:p w:rsidR="002A4DC3" w:rsidRDefault="002A4DC3" w:rsidP="00E42F80">
      <w:pPr>
        <w:jc w:val="both"/>
      </w:pPr>
      <w:r>
        <w:t>De Zevensprong is een dynamische instelling in een inspirerend gebouw, waarin warmte en sfeer centraal staan.</w:t>
      </w:r>
    </w:p>
    <w:p w:rsidR="002A4DC3" w:rsidRDefault="002A4DC3" w:rsidP="00E42F80">
      <w:pPr>
        <w:jc w:val="both"/>
      </w:pPr>
      <w:r>
        <w:t>We zijn een enthousiast team dat ruimte geeft aan de persoonlijke ontwikkeling. We gaan in onze werkwijze uit van de diverse kwaliteiten van ieder individu. We stimuleren de eigenwaarde van het kind: iedereen mag er zijn! Spelen en leren doen we mét en van elkaar!</w:t>
      </w:r>
    </w:p>
    <w:p w:rsidR="002A4DC3" w:rsidRDefault="002A4DC3" w:rsidP="00A77745"/>
    <w:p w:rsidR="002A4DC3" w:rsidRDefault="002A4DC3" w:rsidP="00976EBE">
      <w:pPr>
        <w:jc w:val="both"/>
        <w:outlineLvl w:val="0"/>
        <w:rPr>
          <w:b/>
        </w:rPr>
      </w:pPr>
      <w:r>
        <w:rPr>
          <w:b/>
        </w:rPr>
        <w:t>Visie</w:t>
      </w:r>
    </w:p>
    <w:p w:rsidR="002A4DC3" w:rsidRDefault="002A4DC3" w:rsidP="00E42F80">
      <w:pPr>
        <w:jc w:val="both"/>
      </w:pPr>
      <w:r>
        <w:t>De Zevensprong is een instelling, waarin respect hebben voor elkaar en jezelf centraal staat. Samen zorgen we ervoor dat er ruimte is voor elk kind. Dit wordt bereikt door waardevolle groepsactiviteiten en gezamenlijke vieringen. Door een dagopening waarin de levenservaringen van de kinderen gedeeld worden, krijgen kinderen inzichten in zichzelf en in elkaar. We laten daarbij ieder in zijn waarde.</w:t>
      </w:r>
    </w:p>
    <w:p w:rsidR="002A4DC3" w:rsidRDefault="002A4DC3" w:rsidP="00E42F80">
      <w:pPr>
        <w:jc w:val="both"/>
      </w:pPr>
      <w:r>
        <w:t xml:space="preserve">Warmte en sfeer betekenen voor ons dat De Zevensprong een fijne plek is om te zijn. De vormgeving van het gebouw is inspirerend voor ons onderwijs. De school als stolpboerderij, heeft een duidelijk herkenbare gemeenschapsruimte. Deze is centraal gelegen en vormt het kloppend hart van de school. Hier vinden allerlei gezamenlijke activiteiten plaats. De steeds wisselende thematische aankleding zorgt voor een sfeervolle leeromgeving. </w:t>
      </w:r>
    </w:p>
    <w:p w:rsidR="002A4DC3" w:rsidRDefault="002A4DC3" w:rsidP="00E42F80">
      <w:pPr>
        <w:jc w:val="both"/>
      </w:pPr>
      <w:r>
        <w:t>Iedereen heeft zijn eigen kwaliteiten. Wij bevorderen deze kwaliteiten en bouwen deze verder uit. De samenwerking met ouders speelt hierbij een belangrijke rol. Elk kind is uniek en waardevol. Vanuit deze basishouding scheppen wij een veilig en warm klimaat, waarin iedereen zich geaccepteerd voelt.</w:t>
      </w:r>
    </w:p>
    <w:p w:rsidR="002A4DC3" w:rsidRDefault="002A4DC3" w:rsidP="00E42F80">
      <w:pPr>
        <w:jc w:val="both"/>
      </w:pPr>
      <w:r>
        <w:t xml:space="preserve">Het sociaal-emotioneel welbevinden van ieder kind staat bij ons hoog in het vaandel. Wij vinden het belangrijk de kinderen voor te bereiden op de positie die zij in gaan nemen in de maatschappij. Het kritisch leren nadenken over de maatschappij en onze rol daarin, zijn dan ook terugkerende onderwerpen in ons aanbod. Het samenwerken tussen oudere en jongere kinderen maakt deel uit van het bevorderen van sociaal gedrag. </w:t>
      </w:r>
    </w:p>
    <w:p w:rsidR="002A4DC3" w:rsidRDefault="002A4DC3" w:rsidP="00A77745"/>
    <w:p w:rsidR="002A4DC3" w:rsidRDefault="002A4DC3" w:rsidP="00345F1D">
      <w:pPr>
        <w:jc w:val="center"/>
      </w:pPr>
      <w:r w:rsidRPr="00F22A10">
        <w:rPr>
          <w:noProof/>
          <w:lang w:eastAsia="nl-NL"/>
        </w:rPr>
        <w:pict>
          <v:shape id="Afbeelding 15" o:spid="_x0000_i1027" type="#_x0000_t75" style="width:103.5pt;height:138pt;visibility:visible">
            <v:imagedata r:id="rId12" o:title=""/>
          </v:shape>
        </w:pict>
      </w:r>
    </w:p>
    <w:p w:rsidR="002A4DC3" w:rsidRDefault="002A4DC3" w:rsidP="00A77745"/>
    <w:p w:rsidR="002A4DC3" w:rsidRDefault="002A4DC3" w:rsidP="00976EBE">
      <w:pPr>
        <w:outlineLvl w:val="0"/>
        <w:rPr>
          <w:b/>
          <w:u w:val="single"/>
        </w:rPr>
      </w:pPr>
      <w:r w:rsidRPr="00A77745">
        <w:rPr>
          <w:b/>
          <w:u w:val="single"/>
        </w:rPr>
        <w:t>Hoofdstuk 4 AFDELING ONDERWIJS</w:t>
      </w:r>
    </w:p>
    <w:p w:rsidR="002A4DC3" w:rsidRDefault="002A4DC3" w:rsidP="00E42F80">
      <w:pPr>
        <w:jc w:val="both"/>
        <w:rPr>
          <w:i/>
          <w:u w:val="single"/>
        </w:rPr>
      </w:pPr>
      <w:r w:rsidRPr="00A77745">
        <w:rPr>
          <w:i/>
          <w:u w:val="single"/>
        </w:rPr>
        <w:t>4.1 visie</w:t>
      </w:r>
    </w:p>
    <w:p w:rsidR="002A4DC3" w:rsidRPr="00A77745" w:rsidRDefault="002A4DC3" w:rsidP="00E42F80">
      <w:pPr>
        <w:jc w:val="both"/>
      </w:pPr>
      <w:r w:rsidRPr="00A77745">
        <w:t>Wij zij</w:t>
      </w:r>
      <w:r>
        <w:t>n een dynamische school, met groe</w:t>
      </w:r>
      <w:r w:rsidRPr="00A77745">
        <w:t>psoverstijgende activiteiten en coöperatief leren.</w:t>
      </w:r>
    </w:p>
    <w:p w:rsidR="002A4DC3" w:rsidRPr="00A77745" w:rsidRDefault="002A4DC3" w:rsidP="00E42F80">
      <w:pPr>
        <w:jc w:val="both"/>
      </w:pPr>
      <w:r w:rsidRPr="00A77745">
        <w:t>Vanuit een systeem waarbij leerlingen op basis van hun leeftijd zijn ingedeeld in groepen, werken we aan ruimte en mogelijkheden voor individuele ontwikkeling.</w:t>
      </w:r>
      <w:r>
        <w:t xml:space="preserve"> </w:t>
      </w:r>
      <w:r w:rsidRPr="00A77745">
        <w:t xml:space="preserve">We betrekken het kind zoveel mogelijk bij de eigen ontwikkeling en </w:t>
      </w:r>
      <w:r>
        <w:t>streven een grote zelfstandigheid na</w:t>
      </w:r>
      <w:r w:rsidRPr="00A77745">
        <w:t>.</w:t>
      </w:r>
      <w:r>
        <w:t xml:space="preserve"> W</w:t>
      </w:r>
      <w:r w:rsidRPr="00A77745">
        <w:t>e vinden het belang</w:t>
      </w:r>
      <w:r>
        <w:t>rijk dat alle kinderen zich bewu</w:t>
      </w:r>
      <w:r w:rsidRPr="00A77745">
        <w:t>st zijn van de eigen talenten, maar ook dat hun “</w:t>
      </w:r>
      <w:r>
        <w:t>beperkingen</w:t>
      </w:r>
      <w:r w:rsidRPr="00A77745">
        <w:t>”</w:t>
      </w:r>
      <w:r>
        <w:t xml:space="preserve"> </w:t>
      </w:r>
      <w:r w:rsidRPr="00A77745">
        <w:t>in beeld zijn. We bewerkstelligen</w:t>
      </w:r>
      <w:r>
        <w:t xml:space="preserve"> </w:t>
      </w:r>
      <w:r w:rsidRPr="00A77745">
        <w:t>daarmee dat kinderen “eigenaar”</w:t>
      </w:r>
      <w:r>
        <w:t xml:space="preserve"> </w:t>
      </w:r>
      <w:r w:rsidRPr="00A77745">
        <w:t>worden van hun eigen ontwikkeling.</w:t>
      </w:r>
    </w:p>
    <w:p w:rsidR="002A4DC3" w:rsidRPr="00A77745" w:rsidRDefault="002A4DC3" w:rsidP="00E42F80">
      <w:pPr>
        <w:jc w:val="both"/>
      </w:pPr>
      <w:r w:rsidRPr="00A77745">
        <w:t xml:space="preserve">De </w:t>
      </w:r>
      <w:r>
        <w:t>leerkrachten</w:t>
      </w:r>
      <w:r w:rsidRPr="00A77745">
        <w:t xml:space="preserve"> werken</w:t>
      </w:r>
      <w:r>
        <w:t xml:space="preserve"> gezamenlijk aan de (</w:t>
      </w:r>
      <w:r w:rsidRPr="00A77745">
        <w:t>ontwikkeling</w:t>
      </w:r>
      <w:r>
        <w:t xml:space="preserve"> van) </w:t>
      </w:r>
      <w:r w:rsidRPr="00A77745">
        <w:t>school, vanuit meerdere specialisaties en met gedeelde verantwoordelijkheden.</w:t>
      </w:r>
    </w:p>
    <w:p w:rsidR="002A4DC3" w:rsidRPr="006A19AC" w:rsidRDefault="002A4DC3" w:rsidP="00E42F80">
      <w:pPr>
        <w:jc w:val="both"/>
      </w:pPr>
      <w:r w:rsidRPr="006A19AC">
        <w:t>Focus en profilering</w:t>
      </w:r>
    </w:p>
    <w:p w:rsidR="002A4DC3" w:rsidRDefault="002A4DC3" w:rsidP="00E42F80">
      <w:pPr>
        <w:jc w:val="both"/>
      </w:pPr>
      <w:r>
        <w:t>Onze focus in de schoolplannen ligt op onderwijs. Met name lezen, taal en rekenen staan hoog op de agenda. Onderwijs is echter meer dan alleen de basisvakken en daarom profileren wij ons ook op bewegingsonderwijs, techniek, buitenschoolse activiteiten en expressie. Daarbij werken wij regelmatig groepsdoorbrekend.</w:t>
      </w:r>
    </w:p>
    <w:p w:rsidR="002A4DC3" w:rsidRPr="006A19AC" w:rsidRDefault="002A4DC3" w:rsidP="00E42F80">
      <w:pPr>
        <w:jc w:val="both"/>
      </w:pPr>
      <w:r w:rsidRPr="006A19AC">
        <w:t>Uitdaging</w:t>
      </w:r>
    </w:p>
    <w:p w:rsidR="002A4DC3" w:rsidRDefault="002A4DC3" w:rsidP="00E42F80">
      <w:pPr>
        <w:pStyle w:val="NoSpacing"/>
        <w:jc w:val="both"/>
      </w:pPr>
      <w:r>
        <w:t>Onze uitdaging ligt de komende jaren in het uitbreiden van het onderwijsaanbod op het gebied van creativiteit en beweging.</w:t>
      </w:r>
    </w:p>
    <w:p w:rsidR="002A4DC3" w:rsidRDefault="002A4DC3" w:rsidP="00E42F80">
      <w:pPr>
        <w:pStyle w:val="NoSpacing"/>
        <w:jc w:val="both"/>
      </w:pPr>
      <w:r>
        <w:t>Ook daarbij gaan we uit van groepsdoorbrekend werken, waarbij de kinderen zoveel mogelijk  op niveau en belangstelling worden benaderd.</w:t>
      </w:r>
    </w:p>
    <w:p w:rsidR="002A4DC3" w:rsidRDefault="002A4DC3" w:rsidP="00E42F80">
      <w:pPr>
        <w:pStyle w:val="NoSpacing"/>
        <w:jc w:val="both"/>
      </w:pPr>
    </w:p>
    <w:p w:rsidR="002A4DC3" w:rsidRDefault="002A4DC3" w:rsidP="00976EBE">
      <w:pPr>
        <w:jc w:val="both"/>
        <w:outlineLvl w:val="0"/>
      </w:pPr>
      <w:r>
        <w:t>Stichting Flore</w:t>
      </w:r>
    </w:p>
    <w:p w:rsidR="002A4DC3" w:rsidRDefault="002A4DC3" w:rsidP="00E42F80">
      <w:pPr>
        <w:pStyle w:val="NoSpacing"/>
        <w:jc w:val="both"/>
      </w:pPr>
      <w:r>
        <w:t>De afdeling onderwijs valt onder de verantwoording van stichting Flore. Voor alle informatie over de stichting verwijzen wij naar de website.</w:t>
      </w:r>
    </w:p>
    <w:p w:rsidR="002A4DC3" w:rsidRDefault="002A4DC3" w:rsidP="00E42F80">
      <w:pPr>
        <w:pStyle w:val="NoSpacing"/>
        <w:jc w:val="both"/>
      </w:pPr>
      <w:r>
        <w:t>Het servicekantoor van Stichting Flore is gevestigd aan de W.M. Dudokweg 47 in Heerhugowaard.</w:t>
      </w:r>
      <w:r>
        <w:br/>
      </w:r>
    </w:p>
    <w:p w:rsidR="002A4DC3" w:rsidRDefault="002A4DC3" w:rsidP="00E42F80">
      <w:pPr>
        <w:pStyle w:val="NoSpacing"/>
      </w:pPr>
      <w:r>
        <w:t>Het postadres is:</w:t>
      </w:r>
      <w:r>
        <w:br/>
        <w:t>Postbus 279, 1700 AG Heerhugowaard</w:t>
      </w:r>
    </w:p>
    <w:p w:rsidR="002A4DC3" w:rsidRDefault="002A4DC3" w:rsidP="00E42F80">
      <w:pPr>
        <w:pStyle w:val="NoSpacing"/>
      </w:pPr>
      <w:r>
        <w:t>072 56 60 200</w:t>
      </w:r>
      <w:r>
        <w:br/>
      </w:r>
      <w:hyperlink r:id="rId13" w:history="1">
        <w:r>
          <w:rPr>
            <w:rStyle w:val="Hyperlink"/>
          </w:rPr>
          <w:t>flore@stichtingflore.nl</w:t>
        </w:r>
      </w:hyperlink>
      <w:r>
        <w:t xml:space="preserve"> </w:t>
      </w:r>
    </w:p>
    <w:p w:rsidR="002A4DC3" w:rsidRDefault="002A4DC3" w:rsidP="00E42F80">
      <w:pPr>
        <w:pStyle w:val="NoSpacing"/>
      </w:pPr>
      <w:hyperlink r:id="rId14" w:history="1">
        <w:r w:rsidRPr="000C6C21">
          <w:rPr>
            <w:rStyle w:val="Hyperlink"/>
          </w:rPr>
          <w:t>www.stichtingflore.nl</w:t>
        </w:r>
      </w:hyperlink>
    </w:p>
    <w:p w:rsidR="002A4DC3" w:rsidRDefault="002A4DC3" w:rsidP="00E42F80">
      <w:pPr>
        <w:pStyle w:val="NoSpacing"/>
      </w:pPr>
    </w:p>
    <w:p w:rsidR="002A4DC3" w:rsidRDefault="002A4DC3" w:rsidP="00E42F80">
      <w:pPr>
        <w:jc w:val="both"/>
        <w:rPr>
          <w:i/>
          <w:u w:val="single"/>
        </w:rPr>
      </w:pPr>
      <w:r w:rsidRPr="006A19AC">
        <w:rPr>
          <w:i/>
          <w:u w:val="single"/>
        </w:rPr>
        <w:t>4.2 onderwijsorganisatie</w:t>
      </w:r>
    </w:p>
    <w:p w:rsidR="002A4DC3" w:rsidRPr="00B257A8" w:rsidRDefault="002A4DC3" w:rsidP="00E42F80">
      <w:pPr>
        <w:jc w:val="both"/>
      </w:pPr>
      <w:r w:rsidRPr="00B257A8">
        <w:t>Kinderen komen op school om te leren. De overheid heeft in de kerndoelen vastgelegd wat een kind minimaal moet beheersen aan het einde van de basisschool. Om deze kerndoelen te realiseren maakt De Zevensprong gebruik van door de inspectie goedgekeurde lesmethodes. Daarnaast organiseren we in de klas veel andere activiteiten waarin de kerndoelen worden nagestreefd. Alle leerlingen zijn verplicht om de activiteiten te volgen die volgens het rooster zijn vastgesteld.</w:t>
      </w:r>
    </w:p>
    <w:p w:rsidR="002A4DC3" w:rsidRDefault="002A4DC3" w:rsidP="00E42F80">
      <w:pPr>
        <w:jc w:val="both"/>
      </w:pPr>
      <w:r w:rsidRPr="00B257A8">
        <w:t>In iedere groep staat een gediplomeerde leerkracht met eventueel een leraar of klassenassistent in opleiding. Wanneer er een leraar in opleiding (LIO-er) zelfstandig voor de groep staat, is er altijd supervisie van een bevoegd teamlid.</w:t>
      </w:r>
    </w:p>
    <w:p w:rsidR="002A4DC3" w:rsidRPr="00B257A8" w:rsidRDefault="002A4DC3" w:rsidP="00E42F80">
      <w:pPr>
        <w:jc w:val="both"/>
      </w:pPr>
      <w:r w:rsidRPr="00B257A8">
        <w:t>De kleuterbouw van de school, groep 1 en 2, zijn groepen waar kinderen van 4 t/m 6 jaar bij elkaar zitten. Op deze manier leren kinderen elkaar te helpen en wordt hun zelfstandigheid bevorderd.</w:t>
      </w:r>
    </w:p>
    <w:p w:rsidR="002A4DC3" w:rsidRDefault="002A4DC3" w:rsidP="00E42F80">
      <w:pPr>
        <w:jc w:val="both"/>
      </w:pPr>
      <w:r w:rsidRPr="00B257A8">
        <w:t xml:space="preserve">Voor de groepen 3 t/m 8 gaat onze voorkeur uit naar enkelvoudige groepen met kinderen van ongeveer dezelfde leeftijd. </w:t>
      </w:r>
    </w:p>
    <w:p w:rsidR="002A4DC3" w:rsidRPr="00B257A8" w:rsidRDefault="002A4DC3" w:rsidP="00E42F80">
      <w:pPr>
        <w:jc w:val="both"/>
      </w:pPr>
      <w:r w:rsidRPr="00B257A8">
        <w:t>Elk kind is anders en zal de leerstof in een eigen tempo opnemen. Om hieraan tegemoet te komen werken we in alle groepen in niveaugroepen. Dit doen we met behulp van het IGDI-model. Dit wil zeggen dat we de lessen starten met een korte klassikale instructie, waarna een groep kinderen aan het werk kan. Voor een aantal kinderen volgt dan nog een verlengde instructie aan de instructietafel samen met de leerkracht. Tenslotte loopt de leerkracht hulprondes om individuele begeleiding aan de kinderen te geven. Voor kinderen die niet genoeg hebben aan deze vorm van onderwijs, wordt een plan op maat gemaakt. Als uw kind extra uitdaging nodig heeft zijn er verrijkingsopgaven. Als ouder wordt u hierover geïnformeerd door de leerkracht en de intern begeleider. Het werken in niveaugroepen passen wij met name toe bij rekenen, taal en spelling. Bij het leren lezen worden de kinderen ook in niveaugroepen ingedeeld, maar worden dan door hulpouders of oudere kinderen begeleid.</w:t>
      </w:r>
    </w:p>
    <w:p w:rsidR="002A4DC3" w:rsidRPr="00B257A8" w:rsidRDefault="002A4DC3" w:rsidP="00E42F80">
      <w:pPr>
        <w:jc w:val="both"/>
      </w:pPr>
    </w:p>
    <w:p w:rsidR="002A4DC3" w:rsidRPr="00B257A8" w:rsidRDefault="002A4DC3" w:rsidP="00976EBE">
      <w:pPr>
        <w:jc w:val="both"/>
        <w:outlineLvl w:val="0"/>
        <w:rPr>
          <w:b/>
        </w:rPr>
      </w:pPr>
      <w:r w:rsidRPr="00B257A8">
        <w:rPr>
          <w:b/>
        </w:rPr>
        <w:t>Onderbouw</w:t>
      </w:r>
    </w:p>
    <w:p w:rsidR="002A4DC3" w:rsidRPr="00B257A8" w:rsidRDefault="002A4DC3" w:rsidP="00084DCC">
      <w:r w:rsidRPr="00B257A8">
        <w:t>In de groepen 1-2 ligt de nadruk op de volgende ontwikkelingsgebieden:</w:t>
      </w:r>
    </w:p>
    <w:p w:rsidR="002A4DC3" w:rsidRPr="00B257A8" w:rsidRDefault="002A4DC3" w:rsidP="00084DCC">
      <w:pPr>
        <w:numPr>
          <w:ilvl w:val="0"/>
          <w:numId w:val="2"/>
        </w:numPr>
        <w:spacing w:after="0" w:line="240" w:lineRule="auto"/>
      </w:pPr>
      <w:r w:rsidRPr="00B257A8">
        <w:t>sociaal-emotionele ontwikkeling (leren omgaan met jezelf, de ander en de omgeving)</w:t>
      </w:r>
    </w:p>
    <w:p w:rsidR="002A4DC3" w:rsidRPr="00B257A8" w:rsidRDefault="002A4DC3" w:rsidP="00084DCC">
      <w:pPr>
        <w:numPr>
          <w:ilvl w:val="0"/>
          <w:numId w:val="2"/>
        </w:numPr>
        <w:spacing w:after="0" w:line="240" w:lineRule="auto"/>
      </w:pPr>
      <w:r w:rsidRPr="00B257A8">
        <w:t>spraak</w:t>
      </w:r>
      <w:r>
        <w:t>-</w:t>
      </w:r>
      <w:r w:rsidRPr="00B257A8">
        <w:t>taalontwikkeling (woordenschat, leesvoorwaarden, leren uiten, enz.)</w:t>
      </w:r>
    </w:p>
    <w:p w:rsidR="002A4DC3" w:rsidRPr="00B257A8" w:rsidRDefault="002A4DC3" w:rsidP="00084DCC">
      <w:pPr>
        <w:numPr>
          <w:ilvl w:val="0"/>
          <w:numId w:val="2"/>
        </w:numPr>
        <w:spacing w:after="0" w:line="240" w:lineRule="auto"/>
      </w:pPr>
      <w:r w:rsidRPr="00B257A8">
        <w:t>cognitieve ontwikkeling (ruimtelijke oriëntatie, omgaan met hoeveelheden, enz.)</w:t>
      </w:r>
    </w:p>
    <w:p w:rsidR="002A4DC3" w:rsidRPr="00B257A8" w:rsidRDefault="002A4DC3" w:rsidP="00084DCC">
      <w:pPr>
        <w:numPr>
          <w:ilvl w:val="0"/>
          <w:numId w:val="2"/>
        </w:numPr>
        <w:spacing w:after="0" w:line="240" w:lineRule="auto"/>
      </w:pPr>
      <w:r w:rsidRPr="00B257A8">
        <w:t>motorische ontwikkeling (grove en fijne bewegingen, bijv. hinkelen en kleuren)</w:t>
      </w:r>
    </w:p>
    <w:p w:rsidR="002A4DC3" w:rsidRPr="00B257A8" w:rsidRDefault="002A4DC3" w:rsidP="00084DCC">
      <w:pPr>
        <w:numPr>
          <w:ilvl w:val="0"/>
          <w:numId w:val="2"/>
        </w:numPr>
        <w:spacing w:after="0" w:line="240" w:lineRule="auto"/>
      </w:pPr>
      <w:r w:rsidRPr="00B257A8">
        <w:t>reken</w:t>
      </w:r>
      <w:r>
        <w:t>-</w:t>
      </w:r>
      <w:r w:rsidRPr="00B257A8">
        <w:t>wiskunde ontwikkeling (begripsvorming, hoeveelheden, cijfersymbolen)</w:t>
      </w:r>
    </w:p>
    <w:p w:rsidR="002A4DC3" w:rsidRPr="00B257A8" w:rsidRDefault="002A4DC3" w:rsidP="00084DCC"/>
    <w:p w:rsidR="002A4DC3" w:rsidRPr="00B257A8" w:rsidRDefault="002A4DC3" w:rsidP="00E42F80">
      <w:pPr>
        <w:jc w:val="both"/>
      </w:pPr>
      <w:r w:rsidRPr="00B257A8">
        <w:t>In deze groepen leren de kinderen o.a. door spelen. De groepsleerkracht probeert te zorgen voor een uitdagend aanbod voor elk kind. Daarbij speelt de leerkracht zoveel mogelijk in op de belevingswereld van de kinderen. Er wordt veel gewerkt met projecten en thema’s. De kleutergroepen werken met de methode ‘Schatkist’ waar thema’s voor taal</w:t>
      </w:r>
      <w:r>
        <w:t>, beginnende geletterdheid</w:t>
      </w:r>
      <w:r w:rsidRPr="00B257A8">
        <w:t xml:space="preserve"> en voorbereidend rekenen aangereikt worden. Naast diverse activiteiten in de kring (voorlezen, muziek, gesprekken, enz.) wordt er gewerkt aan opdrachten en er wordt gespeeld in de speelhoeken in de klas. Hierbij kunt u denken aan de huishoek, bouwhoek, lees- / luisterhoek en diverse themahoeken. De ervaringen die de kinderen in deze hoeken opdoen worden besproken in de kring.</w:t>
      </w:r>
    </w:p>
    <w:p w:rsidR="002A4DC3" w:rsidRPr="00B257A8" w:rsidRDefault="002A4DC3" w:rsidP="00084DCC"/>
    <w:p w:rsidR="002A4DC3" w:rsidRPr="00B257A8" w:rsidRDefault="002A4DC3" w:rsidP="00976EBE">
      <w:pPr>
        <w:jc w:val="both"/>
        <w:outlineLvl w:val="0"/>
        <w:rPr>
          <w:b/>
        </w:rPr>
      </w:pPr>
      <w:r w:rsidRPr="00B257A8">
        <w:rPr>
          <w:b/>
        </w:rPr>
        <w:t>De midden- en bovenbouw</w:t>
      </w:r>
    </w:p>
    <w:p w:rsidR="002A4DC3" w:rsidRPr="00B257A8" w:rsidRDefault="002A4DC3" w:rsidP="00E42F80">
      <w:pPr>
        <w:jc w:val="both"/>
      </w:pPr>
      <w:r w:rsidRPr="00B257A8">
        <w:t>Vanaf groep 3 komt het accent meer te liggen op taal,</w:t>
      </w:r>
      <w:r>
        <w:t xml:space="preserve"> spelling,</w:t>
      </w:r>
      <w:r w:rsidRPr="00B257A8">
        <w:t xml:space="preserve"> lezen en rekenen. De ochtenden in de</w:t>
      </w:r>
      <w:r>
        <w:t>ze</w:t>
      </w:r>
      <w:r w:rsidRPr="00B257A8">
        <w:t xml:space="preserve"> groepen zijn vooral gevuld met instructie en verwerking van </w:t>
      </w:r>
      <w:r>
        <w:t>deze vakken en</w:t>
      </w:r>
      <w:r w:rsidRPr="00B257A8">
        <w:t xml:space="preserve"> ’s </w:t>
      </w:r>
      <w:r>
        <w:t>m</w:t>
      </w:r>
      <w:r w:rsidRPr="00B257A8">
        <w:t xml:space="preserve">iddags </w:t>
      </w:r>
      <w:r>
        <w:t>komen</w:t>
      </w:r>
      <w:r w:rsidRPr="00B257A8">
        <w:t xml:space="preserve"> andere vakgebieden zoals natuur en techniek, geschiedenis, aardrijkskunde, muziek, verkeer, levensbeschouwelijk onderwijs en handvaardigheid</w:t>
      </w:r>
      <w:r>
        <w:t xml:space="preserve"> aan bod</w:t>
      </w:r>
      <w:r w:rsidRPr="00B257A8">
        <w:t>.</w:t>
      </w:r>
    </w:p>
    <w:p w:rsidR="002A4DC3" w:rsidRDefault="002A4DC3"/>
    <w:p w:rsidR="002A4DC3" w:rsidRPr="00084DCC" w:rsidRDefault="002A4DC3"/>
    <w:p w:rsidR="002A4DC3" w:rsidRDefault="002A4DC3">
      <w:pPr>
        <w:rPr>
          <w:i/>
          <w:u w:val="single"/>
        </w:rPr>
      </w:pPr>
    </w:p>
    <w:p w:rsidR="002A4DC3" w:rsidRDefault="002A4DC3">
      <w:pPr>
        <w:rPr>
          <w:i/>
          <w:u w:val="single"/>
        </w:rPr>
      </w:pPr>
      <w:r>
        <w:rPr>
          <w:i/>
          <w:u w:val="single"/>
        </w:rPr>
        <w:t>4.3 Omschrijving hoofdvakgebieden</w:t>
      </w:r>
    </w:p>
    <w:p w:rsidR="002A4DC3" w:rsidRPr="00FB79E4" w:rsidRDefault="002A4DC3" w:rsidP="00E42F80">
      <w:bookmarkStart w:id="0" w:name="_Toc326868433"/>
      <w:r w:rsidRPr="00FB79E4">
        <w:t>Actief burgerschap en sociale integratie</w:t>
      </w:r>
      <w:bookmarkEnd w:id="0"/>
    </w:p>
    <w:p w:rsidR="002A4DC3" w:rsidRPr="00B257A8" w:rsidRDefault="002A4DC3" w:rsidP="00E42F80">
      <w:pPr>
        <w:jc w:val="both"/>
      </w:pPr>
      <w:r w:rsidRPr="00B257A8">
        <w:t>Wij stellen ons ten doel om het actief burgerschap en de sociale integratie van leerlingen te bevorderen. Actief burgerschap verwijst naar de bereidheid en het vermogen deel uit te maken van een gemeenschap en daar een actieve bijdrage aan te leveren. Burgerschap kan op verschillende manieren worden ingevuld. Sociale integratie verwijst naar de deelname van burgers, ongeacht hun etnische of culturele achtergrond, aan de samenleving in de vorm van sociale participatie, deelname aan de maatschappij en haar instituties en bekendheid met en betrokkenheid bij uitingen van de Nederlandse cultuur.</w:t>
      </w:r>
    </w:p>
    <w:p w:rsidR="002A4DC3" w:rsidRPr="00B257A8" w:rsidRDefault="002A4DC3" w:rsidP="00084DCC">
      <w:r w:rsidRPr="00B257A8">
        <w:t>Het onderwijs binnen onze school:</w:t>
      </w:r>
    </w:p>
    <w:p w:rsidR="002A4DC3" w:rsidRPr="00B257A8" w:rsidRDefault="002A4DC3" w:rsidP="00084DCC">
      <w:pPr>
        <w:numPr>
          <w:ilvl w:val="0"/>
          <w:numId w:val="4"/>
        </w:numPr>
        <w:tabs>
          <w:tab w:val="num" w:pos="284"/>
        </w:tabs>
        <w:spacing w:after="0" w:line="240" w:lineRule="auto"/>
      </w:pPr>
      <w:r w:rsidRPr="00B257A8">
        <w:t>gaat er mede vanuit dat de leerlingen opgroeien in een pluriforme samenleving</w:t>
      </w:r>
    </w:p>
    <w:p w:rsidR="002A4DC3" w:rsidRPr="00B257A8" w:rsidRDefault="002A4DC3" w:rsidP="00084DCC">
      <w:pPr>
        <w:numPr>
          <w:ilvl w:val="0"/>
          <w:numId w:val="4"/>
        </w:numPr>
        <w:tabs>
          <w:tab w:val="num" w:pos="284"/>
        </w:tabs>
        <w:spacing w:after="0" w:line="240" w:lineRule="auto"/>
      </w:pPr>
      <w:r w:rsidRPr="00B257A8">
        <w:t>is mede gericht op het bevorderen van actief burgerschap en sociale integratie en</w:t>
      </w:r>
    </w:p>
    <w:p w:rsidR="002A4DC3" w:rsidRPr="00B257A8" w:rsidRDefault="002A4DC3" w:rsidP="00084DCC">
      <w:pPr>
        <w:numPr>
          <w:ilvl w:val="0"/>
          <w:numId w:val="4"/>
        </w:numPr>
        <w:tabs>
          <w:tab w:val="num" w:pos="284"/>
        </w:tabs>
        <w:spacing w:after="0" w:line="240" w:lineRule="auto"/>
      </w:pPr>
      <w:r w:rsidRPr="00B257A8">
        <w:t>is er mede op gericht dat leerlingen kennis hebben van en kennismaken met verschillende achtergronden en culturen van leeftijdgenoten.</w:t>
      </w:r>
    </w:p>
    <w:p w:rsidR="002A4DC3" w:rsidRPr="00B257A8" w:rsidRDefault="002A4DC3" w:rsidP="00E42F80">
      <w:pPr>
        <w:jc w:val="both"/>
      </w:pPr>
      <w:r w:rsidRPr="00B257A8">
        <w:t>Actief burgerschap en sociale integratie vullen wij o.a. in door onze lessen levens-beschouwelijke vorming /catechese en staatsinrichting.  Voor alle scholen van Stichting Flore is het beleidsdocument Actief Burgerschap en sociale integratie vastgesteld. Dit document is te downloaden van de site van Stichting Flore.</w:t>
      </w:r>
    </w:p>
    <w:p w:rsidR="002A4DC3" w:rsidRDefault="002A4DC3" w:rsidP="00E42F80">
      <w:pPr>
        <w:rPr>
          <w:b/>
        </w:rPr>
      </w:pPr>
    </w:p>
    <w:p w:rsidR="002A4DC3" w:rsidRPr="00FB79E4" w:rsidRDefault="002A4DC3" w:rsidP="00976EBE">
      <w:pPr>
        <w:outlineLvl w:val="0"/>
      </w:pPr>
      <w:r w:rsidRPr="00FB79E4">
        <w:t>Lezen</w:t>
      </w:r>
    </w:p>
    <w:p w:rsidR="002A4DC3" w:rsidRPr="00B257A8" w:rsidRDefault="002A4DC3" w:rsidP="00E42F80">
      <w:pPr>
        <w:jc w:val="both"/>
      </w:pPr>
      <w:r w:rsidRPr="00B257A8">
        <w:t xml:space="preserve">De Zevensprong besteedt veel aandacht en tijd aan lezen. Lezen is van groot belang in de huidige samenleving. In de kleuterbouw wordt al een begin gemaakt met de letterkennis. Dit wordt onder andere bereikt doordat er iedere twee weken een letter centraal staat. Ook wordt er binnen de kleutergroepen gewerkt met de methode Schatkist en wordt er gebruik gemaakt van de map Fonemisch bewustzijn. Het is de bedoeling dat de kinderen aan het eind van groep 2 15 letters beheersen. In groep 3 wordt gewerkt met de aanvankelijk technisch leesmethode </w:t>
      </w:r>
      <w:r>
        <w:t>“</w:t>
      </w:r>
      <w:r w:rsidRPr="00B257A8">
        <w:t>Veilig leren lezen</w:t>
      </w:r>
      <w:r>
        <w:t>”</w:t>
      </w:r>
      <w:r w:rsidRPr="00B257A8">
        <w:t xml:space="preserve">. Rond februari hebben de kinderen alle letters geleerd en kunnen ze eenvoudige teksten lezen. Aan het einde van het schooljaar kunnen kinderen zelfstandig boeken lezen op het niveau van E3. In groep 4 tot en met 6 wordt het voortgezet technisch lezen geoefend met de methode </w:t>
      </w:r>
      <w:r>
        <w:t>“</w:t>
      </w:r>
      <w:r w:rsidRPr="00B257A8">
        <w:t>Estafette lezen</w:t>
      </w:r>
      <w:r>
        <w:t>”</w:t>
      </w:r>
      <w:r w:rsidRPr="00B257A8">
        <w:t>. In groep 4 en 5 staat dit vier keer per weer op het rooster en in groep 6 drie keer per week. Daarnaast lezen de kinderen dagelijks in h</w:t>
      </w:r>
      <w:r>
        <w:t>un</w:t>
      </w:r>
      <w:r w:rsidRPr="00B257A8">
        <w:t xml:space="preserve"> leesboek. Deze boeken halen zij uit de schoolbibliotheek waar zij keuze hebben uit vele verschillende boeken.</w:t>
      </w:r>
    </w:p>
    <w:p w:rsidR="002A4DC3" w:rsidRPr="00B257A8" w:rsidRDefault="002A4DC3" w:rsidP="00E42F80">
      <w:pPr>
        <w:jc w:val="both"/>
      </w:pPr>
      <w:r w:rsidRPr="00B257A8">
        <w:t>Door middel van toetsen meten we de leesvorderingen van de leerlingen van groep 3 t/m 8. Kinderen met leesproblemen krijgen extra instructie van de groepsleerkracht.</w:t>
      </w:r>
      <w:r>
        <w:t xml:space="preserve"> </w:t>
      </w:r>
      <w:r w:rsidRPr="00B257A8">
        <w:t>Voor be</w:t>
      </w:r>
      <w:r>
        <w:t>grijpend</w:t>
      </w:r>
      <w:r w:rsidRPr="00B257A8">
        <w:t xml:space="preserve"> en studerend lezen maken we gebruik van de methode ‘Tekstverwerken’ en ‘Nieuwsbegrip’.</w:t>
      </w:r>
    </w:p>
    <w:p w:rsidR="002A4DC3" w:rsidRPr="00B257A8" w:rsidRDefault="002A4DC3" w:rsidP="00084DCC">
      <w:pPr>
        <w:rPr>
          <w:b/>
        </w:rPr>
      </w:pPr>
    </w:p>
    <w:p w:rsidR="002A4DC3" w:rsidRPr="00FB79E4" w:rsidRDefault="002A4DC3" w:rsidP="00976EBE">
      <w:pPr>
        <w:outlineLvl w:val="0"/>
      </w:pPr>
      <w:r w:rsidRPr="00FB79E4">
        <w:t>Schrijven</w:t>
      </w:r>
    </w:p>
    <w:p w:rsidR="002A4DC3" w:rsidRPr="00B257A8" w:rsidRDefault="002A4DC3" w:rsidP="00E42F80">
      <w:r w:rsidRPr="00B257A8">
        <w:t>Bij de kleuters zijn er diverse fijnmotorische oefeningen gedaan. Knippen, plakken, tekenen, kleuren, prikken, enz. T</w:t>
      </w:r>
      <w:r>
        <w:t>evens gebruiken we de methode ‘S</w:t>
      </w:r>
      <w:r w:rsidRPr="00B257A8">
        <w:t>chrijfdans’. Dit is een middel om de kinderen actief voor te bereiden op het schrijfonderwijs in groep 3.</w:t>
      </w:r>
      <w:r>
        <w:t xml:space="preserve"> </w:t>
      </w:r>
      <w:r w:rsidRPr="00B257A8">
        <w:t>In groep 3 wordt een start gemaakt met het aanleren van de juiste schrijfletters.</w:t>
      </w:r>
      <w:r>
        <w:t xml:space="preserve"> </w:t>
      </w:r>
      <w:r w:rsidRPr="00B257A8">
        <w:t>Vanaf groep 3 werken we met de verbondenschrift methode ‘Schrijven in de basisschool’. In groep 3 wordt er dagelijks geschreven</w:t>
      </w:r>
      <w:r>
        <w:t>.</w:t>
      </w:r>
      <w:r w:rsidRPr="00B257A8">
        <w:t xml:space="preserve"> </w:t>
      </w:r>
      <w:r>
        <w:t>I</w:t>
      </w:r>
      <w:r w:rsidRPr="00B257A8">
        <w:t>n groep 4 t/m 8</w:t>
      </w:r>
      <w:r>
        <w:t xml:space="preserve"> krijgen de kinderen</w:t>
      </w:r>
      <w:r w:rsidRPr="00B257A8">
        <w:t xml:space="preserve"> een keer per week een half uur</w:t>
      </w:r>
      <w:r>
        <w:t xml:space="preserve"> schrijfles.</w:t>
      </w:r>
      <w:r w:rsidRPr="00B257A8">
        <w:t xml:space="preserve"> </w:t>
      </w:r>
    </w:p>
    <w:p w:rsidR="002A4DC3" w:rsidRPr="00B257A8" w:rsidRDefault="002A4DC3" w:rsidP="00084DCC"/>
    <w:p w:rsidR="002A4DC3" w:rsidRPr="00FB79E4" w:rsidRDefault="002A4DC3" w:rsidP="00976E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132"/>
        </w:tabs>
        <w:outlineLvl w:val="0"/>
      </w:pPr>
      <w:r w:rsidRPr="00FB79E4">
        <w:t>Spelling</w:t>
      </w:r>
    </w:p>
    <w:p w:rsidR="002A4DC3" w:rsidRPr="00B257A8" w:rsidRDefault="002A4DC3" w:rsidP="00E42F80">
      <w:pPr>
        <w:pStyle w:val="NoSpacing"/>
        <w:jc w:val="both"/>
      </w:pPr>
      <w:r w:rsidRPr="00B257A8">
        <w:t xml:space="preserve">Spelling is het correct schrijven van onveranderlijke woorden en werkwoorden. </w:t>
      </w:r>
    </w:p>
    <w:p w:rsidR="002A4DC3" w:rsidRPr="00B257A8" w:rsidRDefault="002A4DC3" w:rsidP="00E42F80">
      <w:pPr>
        <w:pStyle w:val="NoSpacing"/>
        <w:jc w:val="both"/>
      </w:pPr>
      <w:r w:rsidRPr="00B257A8">
        <w:t xml:space="preserve">Een goede spelling maakt schriftelijke communicatie mogelijk: De ander kan jouw </w:t>
      </w:r>
    </w:p>
    <w:p w:rsidR="002A4DC3" w:rsidRPr="00B257A8" w:rsidRDefault="002A4DC3" w:rsidP="00E42F80">
      <w:pPr>
        <w:pStyle w:val="NoSpacing"/>
        <w:jc w:val="both"/>
      </w:pPr>
      <w:r w:rsidRPr="00B257A8">
        <w:t xml:space="preserve">brief of verhaal pas begrijpen als de woorden juist gespeld zijn. Kinderen </w:t>
      </w:r>
    </w:p>
    <w:p w:rsidR="002A4DC3" w:rsidRDefault="002A4DC3" w:rsidP="00E42F80">
      <w:pPr>
        <w:pStyle w:val="NoSpacing"/>
        <w:jc w:val="both"/>
      </w:pPr>
      <w:r w:rsidRPr="00B257A8">
        <w:t xml:space="preserve">gebruiken spelling in al hun schriftelijke werk. </w:t>
      </w:r>
    </w:p>
    <w:p w:rsidR="002A4DC3" w:rsidRPr="00B257A8" w:rsidRDefault="002A4DC3" w:rsidP="00E42F80">
      <w:pPr>
        <w:pStyle w:val="NoSpacing"/>
        <w:jc w:val="both"/>
      </w:pPr>
    </w:p>
    <w:p w:rsidR="002A4DC3" w:rsidRPr="00B257A8" w:rsidRDefault="002A4DC3" w:rsidP="00E42F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132"/>
        </w:tabs>
        <w:jc w:val="both"/>
      </w:pPr>
      <w:r w:rsidRPr="00B257A8">
        <w:t xml:space="preserve">Om de kinderen de spellingsvaardigheden aan te leren maken wij gebruik van de vernieuwde ‘Taal actief’. Deze methode stelt ons in staat de kinderen op hun eigen niveau te laten werken. Leerlingen die de stof al beheersen gaan na een korte instructie zelfstandig aan het werk. De anderen krijgen een verlengde instructie waarna zij de stof verwerken. </w:t>
      </w:r>
    </w:p>
    <w:p w:rsidR="002A4DC3" w:rsidRPr="00B257A8" w:rsidRDefault="002A4DC3" w:rsidP="00E42F80">
      <w:pPr>
        <w:jc w:val="both"/>
      </w:pPr>
      <w:r w:rsidRPr="00B257A8">
        <w:t>Bij het schrijven van een verhaal letten wij voornamelijk op de inhoud en de vorm, omdat we de kinderen willen stimuleren een goed verhaal te schrijven. Hierdoor komt de spelling bij stelopdrachten meer op de achtergrond.</w:t>
      </w:r>
    </w:p>
    <w:p w:rsidR="002A4DC3" w:rsidRPr="00B257A8" w:rsidRDefault="002A4DC3" w:rsidP="00E42F80">
      <w:pPr>
        <w:jc w:val="both"/>
      </w:pPr>
    </w:p>
    <w:p w:rsidR="002A4DC3" w:rsidRPr="00FB79E4" w:rsidRDefault="002A4DC3" w:rsidP="00976E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132"/>
        </w:tabs>
        <w:outlineLvl w:val="0"/>
      </w:pPr>
      <w:r w:rsidRPr="00FB79E4">
        <w:t>Taal</w:t>
      </w:r>
    </w:p>
    <w:p w:rsidR="002A4DC3" w:rsidRPr="00B257A8" w:rsidRDefault="002A4DC3" w:rsidP="00E42F80">
      <w:pPr>
        <w:pStyle w:val="NoSpacing"/>
        <w:jc w:val="both"/>
      </w:pPr>
      <w:r>
        <w:t>Wij werken</w:t>
      </w:r>
      <w:r w:rsidRPr="00B257A8">
        <w:t xml:space="preserve"> voor de groepen 3 t/m 8 met de taalmethode ‘Taal actief’. </w:t>
      </w:r>
    </w:p>
    <w:p w:rsidR="002A4DC3" w:rsidRDefault="002A4DC3" w:rsidP="00E42F80">
      <w:pPr>
        <w:pStyle w:val="NoSpacing"/>
        <w:jc w:val="both"/>
      </w:pPr>
      <w:r w:rsidRPr="00B257A8">
        <w:t xml:space="preserve">Bij deze methode werken de kinderen de eerste twee weken aan de basislessen van een thema. De derde week begint met een toetsmoment. Naar aanleiding van het resultaat van de toets werken de kinderen de rest van de week aan verrijkings- of herhalingsstof. Ieder kind kan hierdoor op eigen niveau werken.  </w:t>
      </w:r>
    </w:p>
    <w:p w:rsidR="002A4DC3" w:rsidRPr="00B257A8" w:rsidRDefault="002A4DC3" w:rsidP="00E42F80">
      <w:pPr>
        <w:pStyle w:val="NoSpacing"/>
        <w:jc w:val="both"/>
      </w:pPr>
    </w:p>
    <w:p w:rsidR="002A4DC3" w:rsidRPr="00B257A8" w:rsidRDefault="002A4DC3" w:rsidP="00E42F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132"/>
        </w:tabs>
        <w:jc w:val="both"/>
      </w:pPr>
      <w:r w:rsidRPr="00B257A8">
        <w:t>In de taalmethode wordt de stof structureel aangeboden. Hierin komen onder meer aan de orde:</w:t>
      </w:r>
    </w:p>
    <w:p w:rsidR="002A4DC3" w:rsidRPr="00B257A8" w:rsidRDefault="002A4DC3" w:rsidP="00E42F80">
      <w:pPr>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132"/>
        </w:tabs>
        <w:spacing w:after="0" w:line="240" w:lineRule="auto"/>
        <w:jc w:val="both"/>
      </w:pPr>
      <w:r w:rsidRPr="00B257A8">
        <w:t xml:space="preserve">Luisteren, spreken, gesprek: Hieronder verstaan wij de mondelinge taalvaardigheid. Er wordt gebruik gemaakt van zowel verhalende als informatieve teksten. </w:t>
      </w:r>
    </w:p>
    <w:p w:rsidR="002A4DC3" w:rsidRPr="00B257A8" w:rsidRDefault="002A4DC3" w:rsidP="00E42F80">
      <w:pPr>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132"/>
        </w:tabs>
        <w:spacing w:after="0" w:line="240" w:lineRule="auto"/>
        <w:jc w:val="both"/>
      </w:pPr>
      <w:r w:rsidRPr="00B257A8">
        <w:t>Stellen: Het schrijven van verschillende soorten teksten zoals gedichten, verhalen, informatieve teksten en brieven. Kinderen leren de teksten te schrijven met een goede opbouw en goed taalgebruik. Er wordt hierbij gebruik gemaakt van strategieën.</w:t>
      </w:r>
    </w:p>
    <w:p w:rsidR="002A4DC3" w:rsidRPr="00B257A8" w:rsidRDefault="002A4DC3" w:rsidP="00E42F80">
      <w:pPr>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132"/>
        </w:tabs>
        <w:spacing w:after="0" w:line="240" w:lineRule="auto"/>
        <w:jc w:val="both"/>
      </w:pPr>
      <w:r w:rsidRPr="00B257A8">
        <w:t>Taalbeschouwing: Bij taalbeschouwing gaat het om woord- en zinsbouw en in welke situatie je welk taalgebruik hanteert. Ook ontleden en woordbenoemen hoort hierbij.</w:t>
      </w:r>
    </w:p>
    <w:p w:rsidR="002A4DC3" w:rsidRDefault="002A4DC3" w:rsidP="00E42F80">
      <w:pPr>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132"/>
        </w:tabs>
        <w:spacing w:after="0" w:line="240" w:lineRule="auto"/>
        <w:jc w:val="both"/>
      </w:pPr>
      <w:r w:rsidRPr="000C7D26">
        <w:t xml:space="preserve">Woordenschat: Elk thema start met een verhaal waarin 25 woorden centraal staan. Deze woorden zijn bedoeld om de woordenschat van kinderen te vergroten. Gedurende het hele thema komen deze woorden steeds terug. </w:t>
      </w:r>
    </w:p>
    <w:p w:rsidR="002A4DC3" w:rsidRDefault="002A4DC3" w:rsidP="00E42F80">
      <w:pPr>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132"/>
        </w:tabs>
        <w:spacing w:after="0" w:line="240" w:lineRule="auto"/>
        <w:jc w:val="both"/>
      </w:pPr>
      <w:r w:rsidRPr="000C7D26">
        <w:t xml:space="preserve">Informatiemiddelen: In groep 4 en 5 leren de kinderen een woordenboek of andere informatiebronnen te gebruiken. In groep 6, 7 en 8 wordt dit toegepast. </w:t>
      </w:r>
    </w:p>
    <w:p w:rsidR="002A4DC3" w:rsidRDefault="002A4DC3" w:rsidP="00E42F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132"/>
        </w:tabs>
        <w:ind w:left="360"/>
        <w:jc w:val="both"/>
      </w:pPr>
    </w:p>
    <w:p w:rsidR="002A4DC3" w:rsidRDefault="002A4DC3" w:rsidP="00084D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132"/>
        </w:tabs>
        <w:ind w:left="360"/>
      </w:pPr>
    </w:p>
    <w:p w:rsidR="002A4DC3" w:rsidRDefault="002A4DC3" w:rsidP="00084D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132"/>
        </w:tabs>
        <w:ind w:left="360"/>
      </w:pPr>
    </w:p>
    <w:p w:rsidR="002A4DC3" w:rsidRPr="000C7D26" w:rsidRDefault="002A4DC3" w:rsidP="00084D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132"/>
        </w:tabs>
        <w:ind w:left="360"/>
      </w:pPr>
    </w:p>
    <w:p w:rsidR="002A4DC3" w:rsidRDefault="002A4DC3" w:rsidP="00084DCC">
      <w:pPr>
        <w:jc w:val="center"/>
      </w:pPr>
    </w:p>
    <w:p w:rsidR="002A4DC3" w:rsidRPr="00FB79E4" w:rsidRDefault="002A4DC3" w:rsidP="00976EBE">
      <w:pPr>
        <w:jc w:val="both"/>
        <w:outlineLvl w:val="0"/>
      </w:pPr>
      <w:r w:rsidRPr="00FB79E4">
        <w:t>Engels</w:t>
      </w:r>
    </w:p>
    <w:p w:rsidR="002A4DC3" w:rsidRPr="00B257A8" w:rsidRDefault="002A4DC3" w:rsidP="00E31B8F">
      <w:pPr>
        <w:pStyle w:val="NoSpacing"/>
      </w:pPr>
      <w:r w:rsidRPr="00B257A8">
        <w:t xml:space="preserve">De leerlingen van groep </w:t>
      </w:r>
      <w:r>
        <w:t xml:space="preserve">6, </w:t>
      </w:r>
      <w:r w:rsidRPr="00B257A8">
        <w:t xml:space="preserve">7 en 8 werken m.b.v de methode ‘Take it easy’ aan het vergroten van hun kennis van de Engelse taal. ‘Take it easy’ gaat uit van het digitale schoolbord. Een digitale leerkracht presenteert de les. Via filmpjes en muziekclips komen de leerlingen in aanraking met spannende, grappige of gevoelige situaties waarin Engels altijd de voertaal is. De kinderen worden via de lessen voorbereid op het vak Engels in het voortgezet onderwijs. </w:t>
      </w:r>
    </w:p>
    <w:p w:rsidR="002A4DC3" w:rsidRPr="00B257A8" w:rsidRDefault="002A4DC3" w:rsidP="00E42F80">
      <w:pPr>
        <w:pStyle w:val="NoSpacing"/>
        <w:jc w:val="both"/>
      </w:pPr>
      <w:r w:rsidRPr="00B257A8">
        <w:t xml:space="preserve">De lessen hebben een vaste, herkenbare structuur. In alle units wordt op overzichtelijke wijze aandacht besteed aan luisteren, spreken, lezen en schrijven. Daarbij krijgen luisteren en spreken de grootste aandacht. </w:t>
      </w:r>
    </w:p>
    <w:p w:rsidR="002A4DC3" w:rsidRDefault="002A4DC3" w:rsidP="00E42F80">
      <w:pPr>
        <w:pStyle w:val="NoSpacing"/>
        <w:jc w:val="both"/>
      </w:pPr>
      <w:r>
        <w:t xml:space="preserve">De leerlingen krijgen, in groep 7 en </w:t>
      </w:r>
      <w:r w:rsidRPr="00B257A8">
        <w:t>8, voor het vak Engels huiswerk mee om te leren. Dit kunnen woordjes zijn, grammat</w:t>
      </w:r>
      <w:r>
        <w:t>ica en/</w:t>
      </w:r>
      <w:r w:rsidRPr="00B257A8">
        <w:t>of een dialoog.</w:t>
      </w:r>
    </w:p>
    <w:p w:rsidR="002A4DC3" w:rsidRDefault="002A4DC3" w:rsidP="00E42F80">
      <w:pPr>
        <w:pStyle w:val="NoSpacing"/>
        <w:jc w:val="both"/>
      </w:pPr>
    </w:p>
    <w:p w:rsidR="002A4DC3" w:rsidRDefault="002A4DC3" w:rsidP="00E31B8F">
      <w:pPr>
        <w:pStyle w:val="NoSpacing"/>
      </w:pPr>
      <w:r>
        <w:t>In alle overige groepen wordt Engels geïntegreerd (maar wel expliciet) aangeboden. In het komend schooljaar is een leergemeenschap actief die de weg naar een schoollijn Engels vanaf groep 1 coördineert.</w:t>
      </w:r>
    </w:p>
    <w:p w:rsidR="002A4DC3" w:rsidRDefault="002A4DC3" w:rsidP="00E42F80"/>
    <w:p w:rsidR="002A4DC3" w:rsidRPr="00FB79E4" w:rsidRDefault="002A4DC3" w:rsidP="00976EBE">
      <w:pPr>
        <w:jc w:val="both"/>
        <w:outlineLvl w:val="0"/>
      </w:pPr>
      <w:r w:rsidRPr="00FB79E4">
        <w:t>Rekenen</w:t>
      </w:r>
    </w:p>
    <w:p w:rsidR="002A4DC3" w:rsidRPr="00B257A8" w:rsidRDefault="002A4DC3" w:rsidP="00E42F80">
      <w:pPr>
        <w:pStyle w:val="NoSpacing"/>
        <w:jc w:val="both"/>
      </w:pPr>
      <w:r w:rsidRPr="00B257A8">
        <w:t xml:space="preserve">In de kleuterbouw wordt er reeds aandacht geschonken aan reken- en wiskundige </w:t>
      </w:r>
    </w:p>
    <w:p w:rsidR="002A4DC3" w:rsidRDefault="002A4DC3" w:rsidP="00E42F80">
      <w:pPr>
        <w:pStyle w:val="NoSpacing"/>
        <w:jc w:val="both"/>
      </w:pPr>
      <w:r>
        <w:t>v</w:t>
      </w:r>
      <w:r w:rsidRPr="00B257A8">
        <w:t>orming m.b.v. de methode ‘Schatkist’. Dit wordt in de volgende groepen verder uitgebouwd.</w:t>
      </w:r>
      <w:r>
        <w:t xml:space="preserve"> </w:t>
      </w:r>
      <w:r w:rsidRPr="00B257A8">
        <w:t xml:space="preserve">We gebruiken de methode "Rekenrijk" voor de groepen 3 t/m 8. </w:t>
      </w:r>
    </w:p>
    <w:p w:rsidR="002A4DC3" w:rsidRPr="00B257A8" w:rsidRDefault="002A4DC3" w:rsidP="00E42F80">
      <w:pPr>
        <w:pStyle w:val="NoSpacing"/>
        <w:jc w:val="both"/>
      </w:pPr>
    </w:p>
    <w:p w:rsidR="002A4DC3" w:rsidRPr="00B257A8" w:rsidRDefault="002A4DC3" w:rsidP="00E42F80">
      <w:pPr>
        <w:jc w:val="both"/>
      </w:pPr>
      <w:r w:rsidRPr="00B257A8">
        <w:t>In groep 3 hebben de kinderen een rekenboek waarin zowel de lessen als</w:t>
      </w:r>
      <w:r>
        <w:t xml:space="preserve"> de verwerking zijn opgenomen. </w:t>
      </w:r>
      <w:r w:rsidRPr="00B257A8">
        <w:t>In de groepen 4 t/m 8 werken de kinderen met een rekenboek, een werkboek</w:t>
      </w:r>
      <w:r>
        <w:t>,</w:t>
      </w:r>
      <w:r w:rsidRPr="00B257A8">
        <w:t xml:space="preserve"> een rekenschrift</w:t>
      </w:r>
      <w:r>
        <w:t xml:space="preserve"> en een tablet</w:t>
      </w:r>
      <w:r w:rsidRPr="00B257A8">
        <w:t xml:space="preserve">. De lessen in het boek zijn afwisselend zelfstandig werk en instructielessen.  Daarnaast wordt er veel aandacht besteed aan hoofdrekenen en redactiesommen. </w:t>
      </w:r>
      <w:r>
        <w:t xml:space="preserve">De verwerking wordt op de tablet gedaan. Deze is gekoppeld aan de lessen uit het boek, maar voor iedere leerling wordt bijgehouden hoe de sommen worden gemaakt. De leerling krijgt directe feedback over de gemaakte sommen en kan ook aan zijn persoonlijke top 10 beste of zwakste onderdelen werken. </w:t>
      </w:r>
      <w:r w:rsidRPr="00B257A8">
        <w:t>Aan het eind van ieder i</w:t>
      </w:r>
      <w:r>
        <w:t xml:space="preserve">nstructieblok is er een toets. </w:t>
      </w:r>
      <w:r w:rsidRPr="00B257A8">
        <w:t>Er wordt in a</w:t>
      </w:r>
      <w:r>
        <w:t>lle groepen gewerkt in 3 niveau</w:t>
      </w:r>
      <w:r w:rsidRPr="00B257A8">
        <w:t xml:space="preserve">groepen. </w:t>
      </w:r>
    </w:p>
    <w:p w:rsidR="002A4DC3" w:rsidRPr="00B257A8" w:rsidRDefault="002A4DC3" w:rsidP="00E42F80">
      <w:pPr>
        <w:jc w:val="both"/>
      </w:pPr>
      <w:r w:rsidRPr="00B257A8">
        <w:t xml:space="preserve">We proberen de jaargroep in hetzelfde blok te laten werken. Soms lukt dat na intensieve extra begeleiding niet. Dan kan plaatsing in een ander blok of boek worden toegepast.  </w:t>
      </w:r>
    </w:p>
    <w:p w:rsidR="002A4DC3" w:rsidRPr="00084DCC" w:rsidRDefault="002A4DC3"/>
    <w:p w:rsidR="002A4DC3" w:rsidRDefault="002A4DC3">
      <w:pPr>
        <w:rPr>
          <w:i/>
          <w:u w:val="single"/>
          <w:lang w:eastAsia="ja-JP"/>
        </w:rPr>
      </w:pPr>
      <w:r>
        <w:rPr>
          <w:i/>
          <w:u w:val="single"/>
          <w:lang w:eastAsia="ja-JP"/>
        </w:rPr>
        <w:t>4.4 Zaakvakken en creatieve vakken</w:t>
      </w:r>
    </w:p>
    <w:p w:rsidR="002A4DC3" w:rsidRDefault="002A4DC3" w:rsidP="00E42F80">
      <w:pPr>
        <w:pStyle w:val="NoSpacing"/>
        <w:jc w:val="both"/>
        <w:rPr>
          <w:lang w:eastAsia="ja-JP"/>
        </w:rPr>
      </w:pPr>
      <w:r>
        <w:rPr>
          <w:lang w:eastAsia="ja-JP"/>
        </w:rPr>
        <w:t>De diverse methodes die hieronder worden genoemd, zijn leidraad voor de kerndoelen die de school invult. In het schooljaar 2016-2017 worden vakken steeds meer thematisch en/of groepsdoorbrekend aangeboden.</w:t>
      </w:r>
    </w:p>
    <w:p w:rsidR="002A4DC3" w:rsidRDefault="002A4DC3" w:rsidP="00E42F80">
      <w:pPr>
        <w:pStyle w:val="NoSpacing"/>
        <w:jc w:val="both"/>
        <w:rPr>
          <w:lang w:eastAsia="ja-JP"/>
        </w:rPr>
      </w:pPr>
      <w:r>
        <w:rPr>
          <w:lang w:eastAsia="ja-JP"/>
        </w:rPr>
        <w:t>Op deze wijze probeert De Zevensprong nadrukkelijk de wereld dynamisch in beeld te brengen, waarbij kinderen ervaren dat zij deel uitmaken van een complexe maatschappij, vol van kansen.</w:t>
      </w:r>
    </w:p>
    <w:p w:rsidR="002A4DC3" w:rsidRDefault="002A4DC3" w:rsidP="00E42F80">
      <w:pPr>
        <w:pStyle w:val="NoSpacing"/>
        <w:jc w:val="both"/>
        <w:rPr>
          <w:lang w:eastAsia="ja-JP"/>
        </w:rPr>
      </w:pPr>
      <w:r>
        <w:rPr>
          <w:lang w:eastAsia="ja-JP"/>
        </w:rPr>
        <w:t>Om je weg te vinden (en je kansen te benutten) is kennis van/ inzicht in jezelf onontbeerlijk. Daarom helpen wij de kinderen zoveel mogelijk om hun eigen talenten te (leren) kennen en te ontwikkelen.</w:t>
      </w:r>
    </w:p>
    <w:p w:rsidR="002A4DC3" w:rsidRDefault="002A4DC3" w:rsidP="00E42F80">
      <w:pPr>
        <w:pStyle w:val="NoSpacing"/>
        <w:jc w:val="both"/>
        <w:rPr>
          <w:lang w:eastAsia="ja-JP"/>
        </w:rPr>
      </w:pPr>
      <w:r>
        <w:rPr>
          <w:lang w:eastAsia="ja-JP"/>
        </w:rPr>
        <w:t>Leerkrachten verzorgen (deel)onderwerpen om deze dynamiek te kunnen bewerkstelligen. Daarom is het leren ook regelmatig buiten het klaslokaal vormgegeven.</w:t>
      </w:r>
    </w:p>
    <w:p w:rsidR="002A4DC3" w:rsidRDefault="002A4DC3" w:rsidP="00345F1D">
      <w:pPr>
        <w:pStyle w:val="NoSpacing"/>
        <w:jc w:val="both"/>
        <w:rPr>
          <w:lang w:eastAsia="ja-JP"/>
        </w:rPr>
      </w:pPr>
      <w:r>
        <w:rPr>
          <w:lang w:eastAsia="ja-JP"/>
        </w:rPr>
        <w:t>De kinderen moeten daarvoor een grote(re) zelfstandigheid aan de dag leggen: immers, structuur en duidelijkheid, alsmede rust en veiligheid, is een uitgangspunt van De Zevensprong en moet altijd als basis blijven dienen voor ons onderwijsaanbod, ook als dat soms anders is vormgegeven dan binnen de muren van het klaslokaal.</w:t>
      </w:r>
    </w:p>
    <w:p w:rsidR="002A4DC3" w:rsidRPr="00345F1D" w:rsidRDefault="002A4DC3" w:rsidP="00345F1D">
      <w:pPr>
        <w:pStyle w:val="NoSpacing"/>
        <w:jc w:val="both"/>
        <w:rPr>
          <w:lang w:eastAsia="ja-JP"/>
        </w:rPr>
      </w:pPr>
      <w:r w:rsidRPr="00FB79E4">
        <w:t>Aardrijkskunde</w:t>
      </w:r>
    </w:p>
    <w:p w:rsidR="002A4DC3" w:rsidRPr="00B257A8" w:rsidRDefault="002A4DC3" w:rsidP="00E42F80">
      <w:pPr>
        <w:jc w:val="both"/>
      </w:pPr>
      <w:r w:rsidRPr="00B257A8">
        <w:t>De kinderen verkennen m.b.v. de methode ‘De blauwe planeet’ de wereld waarin zij leven, wat voor invloed zij hebben op de wereld en wat voor bijdrage ze kunnen leveren aan een tolerante samenleving waarin de afstanden tussen mensen kleiner kunnen worden.</w:t>
      </w:r>
    </w:p>
    <w:p w:rsidR="002A4DC3" w:rsidRPr="00B257A8" w:rsidRDefault="002A4DC3" w:rsidP="00E42F80">
      <w:pPr>
        <w:jc w:val="both"/>
      </w:pPr>
      <w:r w:rsidRPr="00B257A8">
        <w:t>Daarnaast leent dit vak zich goed voor het aanleren van hun studievaardigheden zoals het bestuderen van informatieve teksten, het verwerken van allerlei informatiebronnen, het lezen van kaarten, schema’s, tabellen en grafieken.</w:t>
      </w:r>
    </w:p>
    <w:p w:rsidR="002A4DC3" w:rsidRPr="00B257A8" w:rsidRDefault="002A4DC3" w:rsidP="00E42F80">
      <w:pPr>
        <w:jc w:val="both"/>
        <w:rPr>
          <w:b/>
        </w:rPr>
      </w:pPr>
    </w:p>
    <w:p w:rsidR="002A4DC3" w:rsidRPr="00FB79E4" w:rsidRDefault="002A4DC3" w:rsidP="00976EBE">
      <w:pPr>
        <w:jc w:val="both"/>
        <w:outlineLvl w:val="0"/>
      </w:pPr>
      <w:r w:rsidRPr="00FB79E4">
        <w:t>Geschiedenis</w:t>
      </w:r>
    </w:p>
    <w:p w:rsidR="002A4DC3" w:rsidRPr="00B257A8" w:rsidRDefault="002A4DC3" w:rsidP="00E42F80">
      <w:pPr>
        <w:jc w:val="both"/>
      </w:pPr>
      <w:r w:rsidRPr="00B257A8">
        <w:t>De methode ‘Speurtocht’ nodigt de leerlingen letterlijk en figuurlijk uit een spannende speurtocht te maken naar het verleden en daarmee naar het heden en de toekomst. De methode is afgestemd op de belevingswereld van de kinderen. Het plezier dat zij hebben bij hun speurtocht is minstens zo belangrijk als educatie en kennisoverdracht!</w:t>
      </w:r>
    </w:p>
    <w:p w:rsidR="002A4DC3" w:rsidRPr="00B257A8" w:rsidRDefault="002A4DC3" w:rsidP="00D13974">
      <w:pPr>
        <w:rPr>
          <w:b/>
        </w:rPr>
      </w:pPr>
    </w:p>
    <w:p w:rsidR="002A4DC3" w:rsidRPr="00FB79E4" w:rsidRDefault="002A4DC3" w:rsidP="00976EBE">
      <w:pPr>
        <w:outlineLvl w:val="0"/>
      </w:pPr>
      <w:r w:rsidRPr="00FB79E4">
        <w:t>Natuur, techniek en wetenschap</w:t>
      </w:r>
    </w:p>
    <w:p w:rsidR="002A4DC3" w:rsidRPr="00EE58F1" w:rsidRDefault="002A4DC3" w:rsidP="00D13974">
      <w:r w:rsidRPr="00EE58F1">
        <w:t>Elke eerste maandag van de maand wordt in elke groep een les geven met wetenschap en techniek als onderwerp. Proeven en proefjes zijn daarbij een wezenlijk onderdeel van het ontdekkend leren.</w:t>
      </w:r>
    </w:p>
    <w:p w:rsidR="002A4DC3" w:rsidRDefault="002A4DC3" w:rsidP="00D13974">
      <w:r w:rsidRPr="00EE58F1">
        <w:t>Daarnaast wordt er jaarlijks een techniekthema uitgewerkt, dat gedurende twee weken door de hele school wordt uitgevoerd en afgesloten</w:t>
      </w:r>
      <w:r>
        <w:t xml:space="preserve"> m</w:t>
      </w:r>
      <w:r w:rsidRPr="00EE58F1">
        <w:t>et een kijkavond voor de ouders.</w:t>
      </w:r>
    </w:p>
    <w:p w:rsidR="002A4DC3" w:rsidRPr="00EE58F1" w:rsidRDefault="002A4DC3" w:rsidP="00D13974">
      <w:r>
        <w:t>Het thema in dit schooljaar is: “Illusie: niets is wat het lijkt”.</w:t>
      </w:r>
    </w:p>
    <w:p w:rsidR="002A4DC3" w:rsidRPr="00B257A8" w:rsidRDefault="002A4DC3" w:rsidP="00D13974">
      <w:pPr>
        <w:rPr>
          <w:b/>
        </w:rPr>
      </w:pPr>
    </w:p>
    <w:p w:rsidR="002A4DC3" w:rsidRPr="00CF489A" w:rsidRDefault="002A4DC3" w:rsidP="00976EBE">
      <w:pPr>
        <w:jc w:val="both"/>
        <w:outlineLvl w:val="0"/>
      </w:pPr>
      <w:r w:rsidRPr="00CF489A">
        <w:t>Verkeer</w:t>
      </w:r>
    </w:p>
    <w:p w:rsidR="002A4DC3" w:rsidRPr="00D13974" w:rsidRDefault="002A4DC3" w:rsidP="00E42F80">
      <w:pPr>
        <w:jc w:val="both"/>
      </w:pPr>
      <w:r w:rsidRPr="00D13974">
        <w:t>Voor verkeersonderwijs hanteren we de verkeerskranten ‘Op voeten en fietsen’ voor de groepen 5 en 6 en ‘De jeugdverkeerskrant’ voor de groepen 7 en 8. In groep 7 krijgen de kinderen het theoretisch verkeersexamen.</w:t>
      </w:r>
    </w:p>
    <w:p w:rsidR="002A4DC3" w:rsidRPr="00B257A8" w:rsidRDefault="002A4DC3" w:rsidP="00E42F80">
      <w:pPr>
        <w:jc w:val="both"/>
      </w:pPr>
    </w:p>
    <w:p w:rsidR="002A4DC3" w:rsidRPr="00FB79E4" w:rsidRDefault="002A4DC3" w:rsidP="00976EBE">
      <w:pPr>
        <w:jc w:val="both"/>
        <w:outlineLvl w:val="0"/>
      </w:pPr>
      <w:r w:rsidRPr="00FB79E4">
        <w:t>EHBO</w:t>
      </w:r>
    </w:p>
    <w:p w:rsidR="002A4DC3" w:rsidRPr="00B257A8" w:rsidRDefault="002A4DC3" w:rsidP="00E42F80">
      <w:pPr>
        <w:jc w:val="both"/>
      </w:pPr>
      <w:r w:rsidRPr="00B257A8">
        <w:t>In groep 8 krijgen de kinderen EHBO instructie. Ze doen dit jaar examen voor het jeugd EHBO diploma A.</w:t>
      </w:r>
    </w:p>
    <w:p w:rsidR="002A4DC3" w:rsidRPr="00B257A8" w:rsidRDefault="002A4DC3" w:rsidP="00E42F80">
      <w:pPr>
        <w:jc w:val="both"/>
      </w:pPr>
    </w:p>
    <w:p w:rsidR="002A4DC3" w:rsidRPr="00FB79E4" w:rsidRDefault="002A4DC3" w:rsidP="00976EBE">
      <w:pPr>
        <w:jc w:val="both"/>
        <w:outlineLvl w:val="0"/>
      </w:pPr>
      <w:r w:rsidRPr="00FB79E4">
        <w:t>Handvaardigheid</w:t>
      </w:r>
    </w:p>
    <w:p w:rsidR="002A4DC3" w:rsidRPr="00B257A8" w:rsidRDefault="002A4DC3" w:rsidP="00E42F80">
      <w:pPr>
        <w:jc w:val="both"/>
      </w:pPr>
      <w:r w:rsidRPr="00B257A8">
        <w:t>In de onderbouw zijn handenarbeidactiviteiten opgenomen in het werken. In de bovenbouw streven we ernaar de leerlingen met diverse technieken en kunstuitingen te laten kennismaken zoals; drama, het bewerken van speksteen, textiele werkvormen, boetseren, houtbewerking, enz. De vorm waarin dit gegeven wordt hangt af van de ouderhulp die we kunnen inzetten.</w:t>
      </w:r>
    </w:p>
    <w:p w:rsidR="002A4DC3" w:rsidRDefault="002A4DC3" w:rsidP="00E42F80">
      <w:pPr>
        <w:jc w:val="both"/>
        <w:rPr>
          <w:b/>
        </w:rPr>
      </w:pPr>
    </w:p>
    <w:p w:rsidR="002A4DC3" w:rsidRPr="00B257A8" w:rsidRDefault="002A4DC3" w:rsidP="00E42F80">
      <w:pPr>
        <w:jc w:val="both"/>
        <w:rPr>
          <w:b/>
        </w:rPr>
      </w:pPr>
    </w:p>
    <w:p w:rsidR="002A4DC3" w:rsidRPr="00FB79E4" w:rsidRDefault="002A4DC3" w:rsidP="00976EBE">
      <w:pPr>
        <w:jc w:val="both"/>
        <w:outlineLvl w:val="0"/>
      </w:pPr>
      <w:r w:rsidRPr="00FB79E4">
        <w:t>Tekenen</w:t>
      </w:r>
    </w:p>
    <w:p w:rsidR="002A4DC3" w:rsidRPr="00B257A8" w:rsidRDefault="002A4DC3" w:rsidP="00E42F80">
      <w:pPr>
        <w:jc w:val="both"/>
      </w:pPr>
      <w:r w:rsidRPr="00B257A8">
        <w:t xml:space="preserve">Per groep beschikken leerkrachten over een map met uitgewerkte lesideeën. Per twee weken kan één idee worden uitgewerkt. De ideeënmap is geen vaststaand of verplicht gegeven. Aanvulling en aanpassing blijven gewenst. De ideeën in deze map zijn voor een groot deel ontleend aan de methode ‘Tekenvaardig’. Daarnaast maken we ook veel gebruik van de website ‘tekenenzo’. </w:t>
      </w:r>
    </w:p>
    <w:p w:rsidR="002A4DC3" w:rsidRDefault="002A4DC3" w:rsidP="00013D5E">
      <w:pPr>
        <w:rPr>
          <w:b/>
        </w:rPr>
      </w:pPr>
    </w:p>
    <w:p w:rsidR="002A4DC3" w:rsidRPr="00FB79E4" w:rsidRDefault="002A4DC3" w:rsidP="00976EBE">
      <w:pPr>
        <w:jc w:val="both"/>
        <w:outlineLvl w:val="0"/>
      </w:pPr>
      <w:r w:rsidRPr="00FB79E4">
        <w:t>Dramatische vorming en dansexpressie</w:t>
      </w:r>
    </w:p>
    <w:p w:rsidR="002A4DC3" w:rsidRDefault="002A4DC3" w:rsidP="00013D5E">
      <w:pPr>
        <w:jc w:val="both"/>
      </w:pPr>
      <w:r w:rsidRPr="00B257A8">
        <w:t xml:space="preserve">Dramatische vorming en dansexpressie gebeurt in het taalonderwijs en in bijzondere situaties, zoals feestdagen, projecten en ouderavonden. Daarnaast krijgen kinderen lessen aangeboden door onze vakleerkracht of krijgen ze workshops van externen. </w:t>
      </w:r>
    </w:p>
    <w:p w:rsidR="002A4DC3" w:rsidRDefault="002A4DC3" w:rsidP="00013D5E">
      <w:pPr>
        <w:jc w:val="both"/>
        <w:rPr>
          <w:color w:val="FF0000"/>
        </w:rPr>
      </w:pPr>
    </w:p>
    <w:p w:rsidR="002A4DC3" w:rsidRPr="00FB79E4" w:rsidRDefault="002A4DC3" w:rsidP="00976EBE">
      <w:pPr>
        <w:jc w:val="both"/>
        <w:outlineLvl w:val="0"/>
      </w:pPr>
      <w:r w:rsidRPr="00FB79E4">
        <w:t>Muziek</w:t>
      </w:r>
    </w:p>
    <w:p w:rsidR="002A4DC3" w:rsidRPr="00B257A8" w:rsidRDefault="002A4DC3" w:rsidP="00013D5E">
      <w:pPr>
        <w:jc w:val="both"/>
      </w:pPr>
      <w:r w:rsidRPr="00B257A8">
        <w:t xml:space="preserve">Voor muziek gebruiken we in alle groepen de methode ‘Muziek moet je doen’. Hierin komen </w:t>
      </w:r>
      <w:r>
        <w:t xml:space="preserve">de </w:t>
      </w:r>
      <w:r w:rsidRPr="00B257A8">
        <w:t>vijf aspecten van muziek aan bod. Zo leren de kinderen naar verschillende muziekstijlen te luisteren, leren ze muziek op verschillende manieren te noteren, bewegen ze op muziek, maken de kinderen muziek en worden liedjes aangeboden. Op school hebben we een speciale muziekkast met instrumenten, liedbundels en cd’s, centraal in de school staan. Tijdens het Open Podium wordt ook regelmatig een lied ten gehore gebracht. Tenslotte is in elke klas een cd speler aanwezig en er is een goede muziekinstallatie voor op het podium en eventuele pleinactiviteiten.</w:t>
      </w:r>
    </w:p>
    <w:p w:rsidR="002A4DC3" w:rsidRDefault="002A4DC3" w:rsidP="00013D5E"/>
    <w:p w:rsidR="002A4DC3" w:rsidRPr="00FB79E4" w:rsidRDefault="002A4DC3" w:rsidP="00976EBE">
      <w:pPr>
        <w:jc w:val="both"/>
        <w:outlineLvl w:val="0"/>
      </w:pPr>
      <w:r w:rsidRPr="00FB79E4">
        <w:t>Lichamelijke oefening</w:t>
      </w:r>
    </w:p>
    <w:p w:rsidR="002A4DC3" w:rsidRDefault="002A4DC3" w:rsidP="00867C8C">
      <w:pPr>
        <w:jc w:val="both"/>
      </w:pPr>
      <w:r w:rsidRPr="00B257A8">
        <w:t xml:space="preserve">Groep 1 en 2 hebben dagelijks bewegingsonderwijs. Vaak buiten en twee keer per week in de speelzaal. De groepen 3 tot en met 8 hebben </w:t>
      </w:r>
      <w:r>
        <w:t>een</w:t>
      </w:r>
      <w:r w:rsidRPr="00B257A8">
        <w:t xml:space="preserve"> keer per week gymles in de sportzaal aan de Rembrandtstraat. Hierbij wordt de les verzorgd door de groepsleraar</w:t>
      </w:r>
      <w:r>
        <w:t xml:space="preserve">. </w:t>
      </w:r>
      <w:r w:rsidRPr="00B257A8">
        <w:t>De zalen worden voor verschillende activiteiten gebruikt, daarom willen wij dat alle kinderen gymschoenen dragen.</w:t>
      </w:r>
    </w:p>
    <w:p w:rsidR="002A4DC3" w:rsidRDefault="002A4DC3" w:rsidP="00867C8C">
      <w:pPr>
        <w:jc w:val="both"/>
        <w:rPr>
          <w:color w:val="FF0000"/>
        </w:rPr>
      </w:pPr>
    </w:p>
    <w:p w:rsidR="002A4DC3" w:rsidRPr="00FB79E4" w:rsidRDefault="002A4DC3" w:rsidP="00976EBE">
      <w:pPr>
        <w:jc w:val="both"/>
        <w:outlineLvl w:val="0"/>
      </w:pPr>
      <w:r w:rsidRPr="00FB79E4">
        <w:t>Catechese</w:t>
      </w:r>
    </w:p>
    <w:p w:rsidR="002A4DC3" w:rsidRPr="00B257A8" w:rsidRDefault="002A4DC3" w:rsidP="00867C8C">
      <w:pPr>
        <w:jc w:val="both"/>
      </w:pPr>
      <w:r w:rsidRPr="00B257A8">
        <w:t xml:space="preserve">Voor catechese maken we gebruik van de methode Trefwoord. Trefwoord brengt aan de hand van thema’s twee werelden bij elkaar: de belevingswereld van het kind- in de hedendaagse multiculturele en religieuze samenleving- en de bijbel. De Bijbelverhalen laten een licht schijnen op de alledaagse ervaringen van kinderen. De leerkracht legt aan de hand van de aangereikte thema’s accenten voor de dag met een mogelijk moment van stilstaan en overwegen. Dat gebeurt in allerlei vormen. (een gebed, een gedicht, een wens.) In deze gezamenlijke vertelmomenten beleven wij saamhorigheid, delen wij feestelijke en verdrietige zaken en ontstaat het gevoel dat je er niet alleen voor staat.  </w:t>
      </w:r>
    </w:p>
    <w:p w:rsidR="002A4DC3" w:rsidRPr="00B257A8" w:rsidRDefault="002A4DC3" w:rsidP="00867C8C">
      <w:pPr>
        <w:jc w:val="both"/>
      </w:pPr>
      <w:r w:rsidRPr="00B257A8">
        <w:t xml:space="preserve">Naast het katholieke geloof laten we de kinderen vanaf groep 5 kennismaken met de andere wereldreligies zoals; </w:t>
      </w:r>
      <w:r>
        <w:t>h</w:t>
      </w:r>
      <w:r w:rsidRPr="00B257A8">
        <w:t xml:space="preserve">et Jodendom, </w:t>
      </w:r>
      <w:r>
        <w:t>d</w:t>
      </w:r>
      <w:r w:rsidRPr="00B257A8">
        <w:t xml:space="preserve">e Islam, het Hindoeïsme en het Boeddhisme. Binnen het katholieke geloof vieren wij Kerstmis, Palmpasen en Pasen. </w:t>
      </w:r>
    </w:p>
    <w:p w:rsidR="002A4DC3" w:rsidRDefault="002A4DC3" w:rsidP="00867C8C">
      <w:pPr>
        <w:jc w:val="both"/>
      </w:pPr>
      <w:r>
        <w:t>De Zevensprong is een katholieke</w:t>
      </w:r>
      <w:r w:rsidRPr="00B257A8">
        <w:t xml:space="preserve"> school waar catecheselessen en vieringen onderdeel zijn van het lesprogramma en dienen door alle</w:t>
      </w:r>
      <w:r>
        <w:t xml:space="preserve"> kinderen te worden bijgewoond.</w:t>
      </w:r>
    </w:p>
    <w:p w:rsidR="002A4DC3" w:rsidRPr="006E64BB" w:rsidRDefault="002A4DC3" w:rsidP="00867C8C">
      <w:pPr>
        <w:jc w:val="both"/>
      </w:pPr>
      <w:r>
        <w:rPr>
          <w:i/>
          <w:u w:val="single"/>
        </w:rPr>
        <w:t>4.5</w:t>
      </w:r>
      <w:r w:rsidRPr="00074757">
        <w:rPr>
          <w:i/>
          <w:u w:val="single"/>
        </w:rPr>
        <w:t xml:space="preserve"> De zorg voor onze leerlingen</w:t>
      </w:r>
    </w:p>
    <w:p w:rsidR="002A4DC3" w:rsidRDefault="002A4DC3" w:rsidP="00BC413B">
      <w:pPr>
        <w:jc w:val="both"/>
      </w:pPr>
      <w:r w:rsidRPr="00B257A8">
        <w:t xml:space="preserve">De zorg voor de leerlingen delen wij met u als ouder. We hopen daarom ook op een goede samenwerking waarin wij het belang van het kind voorop stellen. </w:t>
      </w:r>
    </w:p>
    <w:p w:rsidR="002A4DC3" w:rsidRPr="00BC413B" w:rsidRDefault="002A4DC3" w:rsidP="00BC413B">
      <w:pPr>
        <w:jc w:val="both"/>
      </w:pPr>
    </w:p>
    <w:p w:rsidR="002A4DC3" w:rsidRPr="00074757" w:rsidRDefault="002A4DC3" w:rsidP="00604DA5">
      <w:pPr>
        <w:rPr>
          <w:i/>
          <w:u w:val="single"/>
        </w:rPr>
      </w:pPr>
      <w:r>
        <w:rPr>
          <w:i/>
          <w:u w:val="single"/>
        </w:rPr>
        <w:t>4.5</w:t>
      </w:r>
      <w:r w:rsidRPr="00074757">
        <w:rPr>
          <w:i/>
          <w:u w:val="single"/>
        </w:rPr>
        <w:t>.1 het team van de afdeling onderwijs</w:t>
      </w:r>
    </w:p>
    <w:p w:rsidR="002A4DC3" w:rsidRPr="00B257A8" w:rsidRDefault="002A4DC3" w:rsidP="00867C8C">
      <w:pPr>
        <w:jc w:val="both"/>
      </w:pPr>
      <w:r w:rsidRPr="00B257A8">
        <w:t>Het team van De Zevensprong dat zorg draagt voor het onderwijs en welbevinden van uw kind(eren) bestaat uit de hieronder beschreven personen.</w:t>
      </w:r>
    </w:p>
    <w:p w:rsidR="002A4DC3" w:rsidRPr="00EE58F1" w:rsidRDefault="002A4DC3" w:rsidP="00976EBE">
      <w:pPr>
        <w:jc w:val="both"/>
        <w:outlineLvl w:val="0"/>
        <w:rPr>
          <w:u w:val="single"/>
        </w:rPr>
      </w:pPr>
      <w:r w:rsidRPr="00EE58F1">
        <w:rPr>
          <w:u w:val="single"/>
        </w:rPr>
        <w:t>De directeur</w:t>
      </w:r>
    </w:p>
    <w:p w:rsidR="002A4DC3" w:rsidRPr="00B257A8" w:rsidRDefault="002A4DC3" w:rsidP="00867C8C">
      <w:pPr>
        <w:jc w:val="both"/>
      </w:pPr>
      <w:r w:rsidRPr="00B257A8">
        <w:t>De directeur voert onderwijskundig beleid, personeelsbeleid, is verantwoordelijk voor een goede communicatie binnen de school en tussen de school en het bestuur, voert bovenschools beleid in samenwerking met het management team (directeur, intern begeleider en bouwcoördinatoren) en de directies van de andere scholen onder onze stichting en voert een aantal beheerstaken uit. Taken van de directie zijn o.a.: zorg dragen voor het schoolconcept, activiteitenplan, zorgplan, het opstellen van het meerjarenplan, het uivoeren van klassenconsultaties, het voeren van functionerings- en beoordelingsgesprekken, begeleiden en coachen van personeel, het organiseren van werkoverleg en nascholing en het voeren van o.a. leerling-administratie. De directeur is eindverantwoordelijk voor het onderwijsleerproces.</w:t>
      </w:r>
    </w:p>
    <w:p w:rsidR="002A4DC3" w:rsidRPr="00EE58F1" w:rsidRDefault="002A4DC3" w:rsidP="00976EBE">
      <w:pPr>
        <w:jc w:val="both"/>
        <w:outlineLvl w:val="0"/>
        <w:rPr>
          <w:u w:val="single"/>
        </w:rPr>
      </w:pPr>
      <w:r w:rsidRPr="00EE58F1">
        <w:rPr>
          <w:u w:val="single"/>
        </w:rPr>
        <w:t>De intern begeleider</w:t>
      </w:r>
    </w:p>
    <w:p w:rsidR="002A4DC3" w:rsidRPr="00EE58F1" w:rsidRDefault="002A4DC3" w:rsidP="00867C8C">
      <w:pPr>
        <w:jc w:val="both"/>
        <w:rPr>
          <w:u w:val="single"/>
        </w:rPr>
      </w:pPr>
      <w:r w:rsidRPr="00B257A8">
        <w:t>De intern begeleider is binnen de school de coördinator van de zorg. Zij begeleidt o.a. de groepsleerkrachten die hulp nodig hebben bij leerlingen met specifieke behoeften in het leer- en ontwikkelingsproces. Hierbij valt te denken aan instructiewijzen, organisati</w:t>
      </w:r>
      <w:r>
        <w:t xml:space="preserve">evormen en pedagogische </w:t>
      </w:r>
      <w:r w:rsidRPr="00EE58F1">
        <w:t>aanpak</w:t>
      </w:r>
      <w:r w:rsidRPr="00EE58F1">
        <w:rPr>
          <w:u w:val="single"/>
        </w:rPr>
        <w:t>.</w:t>
      </w:r>
    </w:p>
    <w:p w:rsidR="002A4DC3" w:rsidRPr="00EE58F1" w:rsidRDefault="002A4DC3" w:rsidP="00976EBE">
      <w:pPr>
        <w:jc w:val="both"/>
        <w:outlineLvl w:val="0"/>
        <w:rPr>
          <w:u w:val="single"/>
        </w:rPr>
      </w:pPr>
      <w:r w:rsidRPr="00EE58F1">
        <w:rPr>
          <w:u w:val="single"/>
        </w:rPr>
        <w:t>De leerkracht</w:t>
      </w:r>
    </w:p>
    <w:p w:rsidR="002A4DC3" w:rsidRPr="00B257A8" w:rsidRDefault="002A4DC3" w:rsidP="00867C8C">
      <w:pPr>
        <w:jc w:val="both"/>
      </w:pPr>
      <w:r w:rsidRPr="00B257A8">
        <w:t>De groepsleerkracht is de eerst verantwoordelijke voor de kinderen in zijn of haar groep. De groepsleerkracht verzorgt het primaire onderwijsproces in de groep: hij/zij bereidt de lessen voor, geeft les, begeleidt leerlingen en houdt hun vorderingen bij. Hoewel ouders/verzorgers de eerst verantwoordelijken zijn voor de opvoeding van hun kind dragen zij een deel van deze verantwoordelijkheid over aan de school en in de praktijk dus aan de leerkracht.</w:t>
      </w:r>
    </w:p>
    <w:p w:rsidR="002A4DC3" w:rsidRDefault="002A4DC3" w:rsidP="00867C8C">
      <w:pPr>
        <w:jc w:val="both"/>
      </w:pPr>
      <w:r w:rsidRPr="00B257A8">
        <w:t>Vanwege zijn/haar opleiding is de leerkracht de aangewezen persoon om kinderen die meer begeleiding nodig hebben die aandacht te geven. In overleg met andere deskundigen bepaalt hij/zij welke zorg moet worden ingezet en op welk moment. Omdat groepsleerkracht en ouders/verzorgers partners zijn in het ontwikkelingsproces van kinderen, behoort het contact met de ouders/verzorgers tot de taak van de leerkracht. Met vragen over uw kind of de school kunt u altijd, na schooltijd, bij de leerkracht terecht. Wel graag even een afspraak maken met de leerkracht. In sommige groepen werken twee leerkrachten in deeltijd. Zij spreken de kinderen en gang van zaken in de groep wekelijks met elkaar door.</w:t>
      </w:r>
    </w:p>
    <w:p w:rsidR="002A4DC3" w:rsidRPr="00EE58F1" w:rsidRDefault="002A4DC3" w:rsidP="00976EBE">
      <w:pPr>
        <w:jc w:val="both"/>
        <w:outlineLvl w:val="0"/>
        <w:rPr>
          <w:u w:val="single"/>
        </w:rPr>
      </w:pPr>
      <w:r w:rsidRPr="00EE58F1">
        <w:rPr>
          <w:u w:val="single"/>
        </w:rPr>
        <w:t>De coördinatoren en werkgroepen</w:t>
      </w:r>
    </w:p>
    <w:p w:rsidR="002A4DC3" w:rsidRDefault="002A4DC3" w:rsidP="00867C8C">
      <w:pPr>
        <w:jc w:val="both"/>
      </w:pPr>
      <w:r>
        <w:t xml:space="preserve">Alle </w:t>
      </w:r>
      <w:r w:rsidRPr="00B257A8">
        <w:t>leerkrachten verdiepen zich extra in een gedeelte</w:t>
      </w:r>
      <w:r>
        <w:t xml:space="preserve"> van het onderwijs. We doen dit middels werkgroepen. </w:t>
      </w:r>
      <w:r w:rsidRPr="00B257A8">
        <w:t xml:space="preserve">De doorgaande lijn wordt door deze </w:t>
      </w:r>
      <w:r>
        <w:t>werkgroepen</w:t>
      </w:r>
      <w:r w:rsidRPr="00B257A8">
        <w:t xml:space="preserve"> in de gaten gehouden, de ontwikkelingen hierover worden bijgehouden en de </w:t>
      </w:r>
      <w:r>
        <w:t>werkgroep</w:t>
      </w:r>
      <w:r w:rsidRPr="00B257A8">
        <w:t xml:space="preserve"> zorgt voor beleidsdocumenten die binnen De Zevensprong gehanteerd worden. </w:t>
      </w:r>
      <w:r>
        <w:t>Daarnaast is i</w:t>
      </w:r>
      <w:r w:rsidRPr="00B257A8">
        <w:t>n de onderbouw en de bovenbouw van de school een leerkracht aangewezen als bouwcoördinator. Hij/zij is contactpersoon voor de leerkrachten in de betreffende bouw en de directie</w:t>
      </w:r>
      <w:r>
        <w:t>. De bouwcoördinator</w:t>
      </w:r>
      <w:r w:rsidRPr="00B257A8">
        <w:t xml:space="preserve"> zorgt dat het onderwijs in </w:t>
      </w:r>
      <w:r>
        <w:t>de bouw op elkaar is afgestemd.</w:t>
      </w:r>
      <w:bookmarkStart w:id="1" w:name="_Toc352156676"/>
    </w:p>
    <w:p w:rsidR="002A4DC3" w:rsidRPr="00EE58F1" w:rsidRDefault="002A4DC3" w:rsidP="00976EBE">
      <w:pPr>
        <w:jc w:val="both"/>
        <w:outlineLvl w:val="0"/>
        <w:rPr>
          <w:u w:val="single"/>
        </w:rPr>
      </w:pPr>
      <w:r w:rsidRPr="00EE58F1">
        <w:rPr>
          <w:u w:val="single"/>
        </w:rPr>
        <w:t>Studenten</w:t>
      </w:r>
      <w:bookmarkEnd w:id="1"/>
    </w:p>
    <w:p w:rsidR="002A4DC3" w:rsidRPr="00B257A8" w:rsidRDefault="002A4DC3" w:rsidP="00867C8C">
      <w:pPr>
        <w:jc w:val="both"/>
      </w:pPr>
      <w:r w:rsidRPr="00B257A8">
        <w:t>Stichting Flore verplicht de scholen om 50% van de formatieplaatsen (aantal groepen) beschikbaar te stellen voor stageplekken. Hierover is met de hogescholen een afspraak gemaakt. Ieder schooljaar lopen studenten van de pabo; de opleiding voor leerkrachten, stage op de Florescholen. Zij geven les onder verantwoordelijkheid van de leerkracht door wie zij worden begeleid. Deze leerkrachten zijn door Stichting Flore tot bevoegd mentor opgeleid.</w:t>
      </w:r>
    </w:p>
    <w:p w:rsidR="002A4DC3" w:rsidRPr="00B257A8" w:rsidRDefault="002A4DC3" w:rsidP="00867C8C">
      <w:pPr>
        <w:jc w:val="both"/>
      </w:pPr>
      <w:r w:rsidRPr="00B257A8">
        <w:t>Studenten in het laatste jaar van hun opleiding kunnen solliciteren naar een lio-plaats. lio betekent “leerkracht in opleiding”. De student(e) zal gedurende een half jaar een aantal dagen per week de verantwoordelijkheid voor een klas op zich nemen. De groepsleerkracht blijft wel eindverantwoordelijk. In principe kan een jaargroep éénmaal een lio-student krijgen. Alleen voor de tweede helft van het schooljaar in groep 8 kan voor de tweede keer een lio toegelaten worden.</w:t>
      </w:r>
    </w:p>
    <w:p w:rsidR="002A4DC3" w:rsidRPr="00B257A8" w:rsidRDefault="002A4DC3" w:rsidP="00867C8C">
      <w:pPr>
        <w:jc w:val="both"/>
      </w:pPr>
      <w:r w:rsidRPr="00B257A8">
        <w:t xml:space="preserve">In veel groepen worden regelmatig stagiaires van het MBO begeleid die de opleiding tot “onderwijsassistent” volgen. We zetten deze extra </w:t>
      </w:r>
      <w:r>
        <w:t xml:space="preserve">handen in de klas dankbaar in. </w:t>
      </w:r>
    </w:p>
    <w:p w:rsidR="002A4DC3" w:rsidRPr="00EE58F1" w:rsidRDefault="002A4DC3" w:rsidP="00976EBE">
      <w:pPr>
        <w:jc w:val="both"/>
        <w:outlineLvl w:val="0"/>
        <w:rPr>
          <w:u w:val="single"/>
        </w:rPr>
      </w:pPr>
      <w:r w:rsidRPr="00EE58F1">
        <w:rPr>
          <w:u w:val="single"/>
        </w:rPr>
        <w:t>De conciërge</w:t>
      </w:r>
    </w:p>
    <w:p w:rsidR="002A4DC3" w:rsidRPr="00B257A8" w:rsidRDefault="002A4DC3" w:rsidP="00867C8C">
      <w:pPr>
        <w:jc w:val="both"/>
      </w:pPr>
      <w:r w:rsidRPr="00B257A8">
        <w:t>De conciërge draagt zorg voor de huishoudelijke taken binnen de school.</w:t>
      </w:r>
    </w:p>
    <w:p w:rsidR="002A4DC3" w:rsidRPr="00EE58F1" w:rsidRDefault="002A4DC3" w:rsidP="00976EBE">
      <w:pPr>
        <w:jc w:val="both"/>
        <w:outlineLvl w:val="0"/>
        <w:rPr>
          <w:u w:val="single"/>
        </w:rPr>
      </w:pPr>
      <w:r w:rsidRPr="00EE58F1">
        <w:rPr>
          <w:u w:val="single"/>
        </w:rPr>
        <w:t>De administratief medewerker</w:t>
      </w:r>
    </w:p>
    <w:p w:rsidR="002A4DC3" w:rsidRPr="00B257A8" w:rsidRDefault="002A4DC3" w:rsidP="00867C8C">
      <w:pPr>
        <w:jc w:val="both"/>
      </w:pPr>
      <w:r w:rsidRPr="00B257A8">
        <w:t xml:space="preserve">Aan onze school is </w:t>
      </w:r>
      <w:r>
        <w:t>voor een dag</w:t>
      </w:r>
      <w:r w:rsidRPr="00B257A8">
        <w:t xml:space="preserve"> per week een admini</w:t>
      </w:r>
      <w:r>
        <w:t>stratief medewerker aangesteld.</w:t>
      </w:r>
    </w:p>
    <w:p w:rsidR="002A4DC3" w:rsidRPr="00EE58F1" w:rsidRDefault="002A4DC3" w:rsidP="00976EBE">
      <w:pPr>
        <w:jc w:val="both"/>
        <w:outlineLvl w:val="0"/>
        <w:rPr>
          <w:u w:val="single"/>
        </w:rPr>
      </w:pPr>
      <w:r w:rsidRPr="00EE58F1">
        <w:rPr>
          <w:u w:val="single"/>
        </w:rPr>
        <w:t>Schoonmaak</w:t>
      </w:r>
    </w:p>
    <w:p w:rsidR="002A4DC3" w:rsidRDefault="002A4DC3" w:rsidP="00867C8C">
      <w:pPr>
        <w:jc w:val="both"/>
      </w:pPr>
      <w:r w:rsidRPr="00B257A8">
        <w:t>Stichting Flore heeft voor alle scholen de schoonmaak via een Europese aanbesteding ondergebracht bij Succes en Asito. Klachten over de hygiëne en netheid in de school kunt u neerleggen bij de directie.</w:t>
      </w:r>
    </w:p>
    <w:p w:rsidR="002A4DC3" w:rsidRDefault="002A4DC3" w:rsidP="00604DA5">
      <w:pPr>
        <w:rPr>
          <w:i/>
          <w:u w:val="single"/>
        </w:rPr>
      </w:pPr>
    </w:p>
    <w:p w:rsidR="002A4DC3" w:rsidRDefault="002A4DC3" w:rsidP="00604DA5">
      <w:pPr>
        <w:rPr>
          <w:i/>
          <w:u w:val="single"/>
        </w:rPr>
      </w:pPr>
      <w:r>
        <w:rPr>
          <w:i/>
          <w:u w:val="single"/>
        </w:rPr>
        <w:t>4.5.2 kwaliteitsbewaking</w:t>
      </w:r>
    </w:p>
    <w:p w:rsidR="002A4DC3" w:rsidRPr="00B257A8" w:rsidRDefault="002A4DC3" w:rsidP="00867C8C">
      <w:pPr>
        <w:autoSpaceDE w:val="0"/>
        <w:autoSpaceDN w:val="0"/>
        <w:adjustRightInd w:val="0"/>
        <w:jc w:val="both"/>
      </w:pPr>
      <w:r w:rsidRPr="00B257A8">
        <w:t xml:space="preserve">Ons onderwijs stemmen wij af op de kerndoelen die het Ministerie voor het basisonderwijs vastgesteld heeft. Bij de keuze van methodes zijn de kerndoelen een uitgangspunt. </w:t>
      </w:r>
    </w:p>
    <w:p w:rsidR="002A4DC3" w:rsidRPr="00B257A8" w:rsidRDefault="002A4DC3" w:rsidP="00867C8C">
      <w:pPr>
        <w:jc w:val="both"/>
      </w:pPr>
      <w:r w:rsidRPr="00B257A8">
        <w:t>Regelmatig wordt de kwaliteit van de school door middel van een gevalideerd instrument gemeten. Door middel van het leerlingvolgsysteem toetsen wij meerdere malen per jaar ons onderwijs. De toetsresultaten worden vergeleken met de landelijke norm. Dit geeft ons enerzijds de mogelijkheid ons onderwijs voortdurend te evalueren en bij te stellen. Anderzijds signaleren wij direct welke kinderen extra zorg nodig hebben.</w:t>
      </w:r>
    </w:p>
    <w:p w:rsidR="002A4DC3" w:rsidRPr="00B257A8" w:rsidRDefault="002A4DC3" w:rsidP="00867C8C">
      <w:pPr>
        <w:jc w:val="both"/>
      </w:pPr>
      <w:r w:rsidRPr="00B257A8">
        <w:t>De schoolgids en het schoolplan (ligt ter inzage bij de directie) moeten door de inspecteur van het onderwijs goedgekeurd worden. Bovendien stelt de inspecteur zich tijdens een schoolbezoek op de hoogte of het onderwijs dat wij geven, overeenkomt met de beschrijving in het schoolplan. De inspecteur brengt van een schoolbezoek verslag uit aan het team en het schoolbestuur. Dit verslag geeft goede handvaten voor het plannen van onderwijs-verbeteringen. Verbeteringsonderwerpen die uit de evaluatie naar voren komen, worden opgenomen in de meerjarenplanning van het schoolplan.</w:t>
      </w:r>
    </w:p>
    <w:p w:rsidR="002A4DC3" w:rsidRDefault="002A4DC3" w:rsidP="00867C8C"/>
    <w:p w:rsidR="002A4DC3" w:rsidRPr="00811C4E" w:rsidRDefault="002A4DC3" w:rsidP="00976EBE">
      <w:pPr>
        <w:jc w:val="both"/>
        <w:outlineLvl w:val="0"/>
      </w:pPr>
      <w:r w:rsidRPr="00811C4E">
        <w:t>Controle</w:t>
      </w:r>
    </w:p>
    <w:p w:rsidR="002A4DC3" w:rsidRPr="00B257A8" w:rsidRDefault="002A4DC3" w:rsidP="00867C8C">
      <w:pPr>
        <w:jc w:val="both"/>
      </w:pPr>
      <w:r w:rsidRPr="00B257A8">
        <w:t>In de school bewaken we met elkaar de leervorderingen en het welbevinden van onze leerlingen. De inhoud van ons onderwijsleerproces in relatie tot datgene wat we willen bereiken heeft onze constante zorg. In ons meerjarenbeleidsplan omschrijven wij onze inspanningen om het onderwijsleerproces steeds te evalueren, aan te passen en te verbeteren. Om na te gaan of gewenste resultaten worden bereikt hebben wij regelmatig leerling-besprekingen, klassenbezoeken en voeren wij onderstaande controles uit:</w:t>
      </w:r>
    </w:p>
    <w:p w:rsidR="002A4DC3" w:rsidRPr="00B257A8" w:rsidRDefault="002A4DC3" w:rsidP="00074757">
      <w:pPr>
        <w:numPr>
          <w:ilvl w:val="0"/>
          <w:numId w:val="6"/>
        </w:numPr>
        <w:spacing w:after="0" w:line="240" w:lineRule="auto"/>
      </w:pPr>
      <w:r w:rsidRPr="00B257A8">
        <w:t>dagelijks controleren van het gemaakte werk</w:t>
      </w:r>
      <w:r>
        <w:t xml:space="preserve"> (steekproefsgewijs)</w:t>
      </w:r>
    </w:p>
    <w:p w:rsidR="002A4DC3" w:rsidRPr="00B257A8" w:rsidRDefault="002A4DC3" w:rsidP="00074757">
      <w:pPr>
        <w:numPr>
          <w:ilvl w:val="0"/>
          <w:numId w:val="6"/>
        </w:numPr>
        <w:spacing w:after="0" w:line="240" w:lineRule="auto"/>
      </w:pPr>
      <w:r w:rsidRPr="00B257A8">
        <w:t>dagelijks observatie van kinderen in de werksituatie</w:t>
      </w:r>
    </w:p>
    <w:p w:rsidR="002A4DC3" w:rsidRPr="00B257A8" w:rsidRDefault="002A4DC3" w:rsidP="00074757">
      <w:pPr>
        <w:numPr>
          <w:ilvl w:val="0"/>
          <w:numId w:val="6"/>
        </w:numPr>
        <w:spacing w:after="0" w:line="240" w:lineRule="auto"/>
      </w:pPr>
      <w:r w:rsidRPr="00B257A8">
        <w:t>deelonderzoeken bij hapering in de ontwikkeling</w:t>
      </w:r>
    </w:p>
    <w:p w:rsidR="002A4DC3" w:rsidRDefault="002A4DC3" w:rsidP="00074757">
      <w:pPr>
        <w:numPr>
          <w:ilvl w:val="0"/>
          <w:numId w:val="6"/>
        </w:numPr>
        <w:spacing w:after="0" w:line="240" w:lineRule="auto"/>
      </w:pPr>
      <w:r>
        <w:t>methode</w:t>
      </w:r>
      <w:r w:rsidRPr="00B257A8">
        <w:t>gebonden toetsen bij verschillende leergebieden</w:t>
      </w:r>
    </w:p>
    <w:p w:rsidR="002A4DC3" w:rsidRPr="00B257A8" w:rsidRDefault="002A4DC3" w:rsidP="00074757">
      <w:pPr>
        <w:numPr>
          <w:ilvl w:val="0"/>
          <w:numId w:val="6"/>
        </w:numPr>
        <w:spacing w:after="0" w:line="240" w:lineRule="auto"/>
      </w:pPr>
      <w:r>
        <w:t xml:space="preserve">CITO toetsen op deelvaardigheden </w:t>
      </w:r>
    </w:p>
    <w:p w:rsidR="002A4DC3" w:rsidRDefault="002A4DC3" w:rsidP="00074757">
      <w:pPr>
        <w:numPr>
          <w:ilvl w:val="0"/>
          <w:numId w:val="6"/>
        </w:numPr>
        <w:spacing w:after="0" w:line="240" w:lineRule="auto"/>
      </w:pPr>
      <w:r w:rsidRPr="00B257A8">
        <w:t>NIO en aanvullende toetsing groep 8</w:t>
      </w:r>
    </w:p>
    <w:p w:rsidR="002A4DC3" w:rsidRPr="00B257A8" w:rsidRDefault="002A4DC3" w:rsidP="00074757">
      <w:pPr>
        <w:numPr>
          <w:ilvl w:val="0"/>
          <w:numId w:val="6"/>
        </w:numPr>
        <w:spacing w:after="0" w:line="240" w:lineRule="auto"/>
      </w:pPr>
      <w:r>
        <w:t>Eindtoets groep 8</w:t>
      </w:r>
    </w:p>
    <w:p w:rsidR="002A4DC3" w:rsidRPr="00811C4E" w:rsidRDefault="002A4DC3" w:rsidP="00074757"/>
    <w:p w:rsidR="002A4DC3" w:rsidRPr="00B257A8" w:rsidRDefault="002A4DC3" w:rsidP="00074757">
      <w:r w:rsidRPr="00811C4E">
        <w:t xml:space="preserve">Hieronder volgen de beschrijvingen </w:t>
      </w:r>
      <w:r w:rsidRPr="00867C8C">
        <w:rPr>
          <w:i/>
        </w:rPr>
        <w:t>van</w:t>
      </w:r>
      <w:r w:rsidRPr="00811C4E">
        <w:t xml:space="preserve"> bovengenoemd</w:t>
      </w:r>
      <w:r>
        <w:t>e activiteiten.</w:t>
      </w:r>
    </w:p>
    <w:p w:rsidR="002A4DC3" w:rsidRPr="00867C8C" w:rsidRDefault="002A4DC3" w:rsidP="00976EBE">
      <w:pPr>
        <w:spacing w:after="0" w:line="240" w:lineRule="auto"/>
        <w:outlineLvl w:val="0"/>
        <w:rPr>
          <w:b/>
        </w:rPr>
      </w:pPr>
      <w:r w:rsidRPr="00867C8C">
        <w:rPr>
          <w:b/>
        </w:rPr>
        <w:t>Controleren van het gemaakte werk</w:t>
      </w:r>
    </w:p>
    <w:p w:rsidR="002A4DC3" w:rsidRPr="00B257A8" w:rsidRDefault="002A4DC3" w:rsidP="00811C4E">
      <w:pPr>
        <w:spacing w:after="0" w:line="240" w:lineRule="auto"/>
        <w:ind w:left="720"/>
        <w:rPr>
          <w:b/>
        </w:rPr>
      </w:pPr>
    </w:p>
    <w:p w:rsidR="002A4DC3" w:rsidRPr="00B257A8" w:rsidRDefault="002A4DC3" w:rsidP="00867C8C">
      <w:pPr>
        <w:jc w:val="both"/>
      </w:pPr>
      <w:r w:rsidRPr="00B257A8">
        <w:t>De leerkrachten bekijken regelmatig het werk van de kinderen, waarderen en beoordelen dit. De resultaten van het individuele werk kunnen voor de leerkracht aanleiding zijn om het kind intensiever te gaan begeleiden.</w:t>
      </w:r>
    </w:p>
    <w:p w:rsidR="002A4DC3" w:rsidRPr="00B257A8" w:rsidRDefault="002A4DC3" w:rsidP="00867C8C">
      <w:pPr>
        <w:jc w:val="both"/>
      </w:pPr>
      <w:r w:rsidRPr="00B257A8">
        <w:t>We geven voor het werk geen cijfer. De groepsleerkracht geeft een paraaf of een waardeoordeel. De leerkracht houdt de resultaten van de kinderen bij middels registratie in een groepsmap. Dit is een naslagwerk bij het voeren van oudergesprekken en het maken van het rapport.</w:t>
      </w:r>
    </w:p>
    <w:p w:rsidR="002A4DC3" w:rsidRPr="00867C8C" w:rsidRDefault="002A4DC3" w:rsidP="00976EBE">
      <w:pPr>
        <w:spacing w:after="0" w:line="240" w:lineRule="auto"/>
        <w:jc w:val="both"/>
        <w:outlineLvl w:val="0"/>
        <w:rPr>
          <w:b/>
        </w:rPr>
      </w:pPr>
      <w:r w:rsidRPr="00867C8C">
        <w:rPr>
          <w:b/>
        </w:rPr>
        <w:t>Observatie van kinderen in de werksituatie</w:t>
      </w:r>
    </w:p>
    <w:p w:rsidR="002A4DC3" w:rsidRPr="00811C4E" w:rsidRDefault="002A4DC3" w:rsidP="00867C8C">
      <w:pPr>
        <w:spacing w:after="0" w:line="240" w:lineRule="auto"/>
        <w:ind w:left="720"/>
        <w:jc w:val="both"/>
      </w:pPr>
    </w:p>
    <w:p w:rsidR="002A4DC3" w:rsidRPr="00B257A8" w:rsidRDefault="002A4DC3" w:rsidP="00867C8C">
      <w:pPr>
        <w:jc w:val="both"/>
      </w:pPr>
      <w:r w:rsidRPr="00B257A8">
        <w:t>In de onderbouw worden de jongste en middelste kleuters in hun ontwikkeling gevolgd met behulp van observatielijsten. Van de ontwikkeling wordt verslag gedaan op een overzichtsvel per leerling. De resultaten worden vastgelegd in een overzichtelijk observatieschema. Bij de oudste kleuters wordt gekeken naar de sociaal-emotionele ontwikkeling van het kind en naar een aantal basisvaardigheden.</w:t>
      </w:r>
    </w:p>
    <w:p w:rsidR="002A4DC3" w:rsidRPr="00867C8C" w:rsidRDefault="002A4DC3" w:rsidP="00976EBE">
      <w:pPr>
        <w:spacing w:after="0" w:line="240" w:lineRule="auto"/>
        <w:jc w:val="both"/>
        <w:outlineLvl w:val="0"/>
        <w:rPr>
          <w:b/>
        </w:rPr>
      </w:pPr>
      <w:r w:rsidRPr="00867C8C">
        <w:rPr>
          <w:b/>
        </w:rPr>
        <w:t>Deelonderzoeken bij hapering in de ontwikkeling</w:t>
      </w:r>
    </w:p>
    <w:p w:rsidR="002A4DC3" w:rsidRPr="00811C4E" w:rsidRDefault="002A4DC3" w:rsidP="00867C8C">
      <w:pPr>
        <w:spacing w:after="0" w:line="240" w:lineRule="auto"/>
        <w:ind w:left="720"/>
        <w:jc w:val="both"/>
      </w:pPr>
    </w:p>
    <w:p w:rsidR="002A4DC3" w:rsidRPr="00B257A8" w:rsidRDefault="002A4DC3" w:rsidP="00867C8C">
      <w:pPr>
        <w:jc w:val="both"/>
      </w:pPr>
      <w:r w:rsidRPr="00B257A8">
        <w:t xml:space="preserve">Soms is het nodig om kleine aanvullende testjes te doen om in te kunnen spelen op de behoefte van de leerling. Dit onderzoek wordt door de </w:t>
      </w:r>
      <w:r>
        <w:t xml:space="preserve">leerkracht, de specialist of de </w:t>
      </w:r>
      <w:r w:rsidRPr="00B257A8">
        <w:t xml:space="preserve">IB-er gedaan. Te denken valt aan het terug- of vooruit toetsen op een bepaald vakgebied. </w:t>
      </w:r>
    </w:p>
    <w:p w:rsidR="002A4DC3" w:rsidRPr="00867C8C" w:rsidRDefault="002A4DC3" w:rsidP="00976EBE">
      <w:pPr>
        <w:spacing w:after="0" w:line="240" w:lineRule="auto"/>
        <w:jc w:val="both"/>
        <w:outlineLvl w:val="0"/>
        <w:rPr>
          <w:b/>
        </w:rPr>
      </w:pPr>
      <w:r w:rsidRPr="00867C8C">
        <w:rPr>
          <w:b/>
        </w:rPr>
        <w:t>Methode gebonden toetsen bij verschillende leergebieden</w:t>
      </w:r>
    </w:p>
    <w:p w:rsidR="002A4DC3" w:rsidRPr="00867C8C" w:rsidRDefault="002A4DC3" w:rsidP="00867C8C">
      <w:pPr>
        <w:spacing w:after="0" w:line="240" w:lineRule="auto"/>
        <w:ind w:left="720"/>
        <w:jc w:val="both"/>
        <w:rPr>
          <w:b/>
        </w:rPr>
      </w:pPr>
    </w:p>
    <w:p w:rsidR="002A4DC3" w:rsidRDefault="002A4DC3" w:rsidP="00867C8C">
      <w:pPr>
        <w:jc w:val="both"/>
      </w:pPr>
      <w:r w:rsidRPr="00B257A8">
        <w:t xml:space="preserve">Voor alle vakken gebruiken wij methodes. In deze methodes zijn een aantal toetsen opgenomen om de voortgang te kunnen meten. Deze bepalen ook de cijfers op de rapporten. </w:t>
      </w:r>
    </w:p>
    <w:p w:rsidR="002A4DC3" w:rsidRPr="00B257A8" w:rsidRDefault="002A4DC3" w:rsidP="00867C8C">
      <w:pPr>
        <w:jc w:val="both"/>
        <w:rPr>
          <w:b/>
        </w:rPr>
      </w:pPr>
      <w:r>
        <w:br w:type="page"/>
      </w:r>
    </w:p>
    <w:p w:rsidR="002A4DC3" w:rsidRDefault="002A4DC3" w:rsidP="00867C8C">
      <w:pPr>
        <w:numPr>
          <w:ilvl w:val="0"/>
          <w:numId w:val="6"/>
        </w:numPr>
        <w:spacing w:after="0" w:line="240" w:lineRule="auto"/>
        <w:jc w:val="both"/>
      </w:pPr>
      <w:r w:rsidRPr="00811C4E">
        <w:t>CITO toetsen op deelvaardigheden</w:t>
      </w:r>
    </w:p>
    <w:p w:rsidR="002A4DC3" w:rsidRPr="00811C4E" w:rsidRDefault="002A4DC3" w:rsidP="00867C8C">
      <w:pPr>
        <w:spacing w:after="0" w:line="240" w:lineRule="auto"/>
        <w:ind w:left="720"/>
        <w:jc w:val="both"/>
      </w:pPr>
    </w:p>
    <w:p w:rsidR="002A4DC3" w:rsidRPr="00074757" w:rsidRDefault="002A4DC3" w:rsidP="00867C8C">
      <w:pPr>
        <w:spacing w:after="0" w:line="240" w:lineRule="auto"/>
        <w:ind w:left="720"/>
        <w:jc w:val="both"/>
      </w:pPr>
      <w:r w:rsidRPr="00074757">
        <w:t>Onze leerlingen worden met het CITO leerlingvolgsysteem (L.V.S) gevolgd. Op onze school worden de volgende onderdelen getoetst:</w:t>
      </w:r>
    </w:p>
    <w:p w:rsidR="002A4DC3" w:rsidRDefault="002A4DC3" w:rsidP="00867C8C">
      <w:pPr>
        <w:numPr>
          <w:ilvl w:val="0"/>
          <w:numId w:val="5"/>
        </w:numPr>
        <w:spacing w:after="0" w:line="240" w:lineRule="auto"/>
        <w:jc w:val="both"/>
      </w:pPr>
      <w:r w:rsidRPr="00B257A8">
        <w:t>Toets</w:t>
      </w:r>
      <w:r>
        <w:t>en beginnende geletterdheid (</w:t>
      </w:r>
      <w:r w:rsidRPr="00B257A8">
        <w:t>groep  2)</w:t>
      </w:r>
    </w:p>
    <w:p w:rsidR="002A4DC3" w:rsidRPr="00B257A8" w:rsidRDefault="002A4DC3" w:rsidP="00867C8C">
      <w:pPr>
        <w:numPr>
          <w:ilvl w:val="0"/>
          <w:numId w:val="5"/>
        </w:numPr>
        <w:spacing w:after="0" w:line="240" w:lineRule="auto"/>
        <w:jc w:val="both"/>
      </w:pPr>
      <w:r>
        <w:t>CITO Taal voor kleuters (groep 2)</w:t>
      </w:r>
    </w:p>
    <w:p w:rsidR="002A4DC3" w:rsidRPr="00B257A8" w:rsidRDefault="002A4DC3" w:rsidP="00867C8C">
      <w:pPr>
        <w:numPr>
          <w:ilvl w:val="0"/>
          <w:numId w:val="5"/>
        </w:numPr>
        <w:spacing w:after="0" w:line="240" w:lineRule="auto"/>
        <w:jc w:val="both"/>
      </w:pPr>
      <w:r w:rsidRPr="00B257A8">
        <w:t>CITO Rekenen voor kleuters</w:t>
      </w:r>
      <w:r>
        <w:t xml:space="preserve"> (</w:t>
      </w:r>
      <w:r w:rsidRPr="00B257A8">
        <w:t>groep 2)</w:t>
      </w:r>
    </w:p>
    <w:p w:rsidR="002A4DC3" w:rsidRPr="00B257A8" w:rsidRDefault="002A4DC3" w:rsidP="00867C8C">
      <w:pPr>
        <w:numPr>
          <w:ilvl w:val="0"/>
          <w:numId w:val="5"/>
        </w:numPr>
        <w:spacing w:after="0" w:line="240" w:lineRule="auto"/>
        <w:jc w:val="both"/>
      </w:pPr>
      <w:r w:rsidRPr="00B257A8">
        <w:t>CITO</w:t>
      </w:r>
      <w:r>
        <w:t xml:space="preserve"> Rekenen (</w:t>
      </w:r>
      <w:r w:rsidRPr="00B257A8">
        <w:t>groep 3 t/m 8)</w:t>
      </w:r>
    </w:p>
    <w:p w:rsidR="002A4DC3" w:rsidRPr="00B257A8" w:rsidRDefault="002A4DC3" w:rsidP="00867C8C">
      <w:pPr>
        <w:numPr>
          <w:ilvl w:val="0"/>
          <w:numId w:val="5"/>
        </w:numPr>
        <w:spacing w:after="0" w:line="240" w:lineRule="auto"/>
        <w:jc w:val="both"/>
      </w:pPr>
      <w:r w:rsidRPr="00B257A8">
        <w:t>AVI-toets Technisch lezen (</w:t>
      </w:r>
      <w:r>
        <w:t xml:space="preserve">vanaf </w:t>
      </w:r>
      <w:r w:rsidRPr="00B257A8">
        <w:t>groep 3 tot het maximale niveau Avi Plus is bereikt)</w:t>
      </w:r>
    </w:p>
    <w:p w:rsidR="002A4DC3" w:rsidRPr="00B257A8" w:rsidRDefault="002A4DC3" w:rsidP="00074757">
      <w:pPr>
        <w:numPr>
          <w:ilvl w:val="0"/>
          <w:numId w:val="5"/>
        </w:numPr>
        <w:spacing w:after="0" w:line="240" w:lineRule="auto"/>
      </w:pPr>
      <w:r w:rsidRPr="00B257A8">
        <w:t>CITO Drie-minutentoets Technisch lezen (groep 3 t/m 8)</w:t>
      </w:r>
    </w:p>
    <w:p w:rsidR="002A4DC3" w:rsidRPr="00B257A8" w:rsidRDefault="002A4DC3" w:rsidP="00074757">
      <w:pPr>
        <w:numPr>
          <w:ilvl w:val="0"/>
          <w:numId w:val="5"/>
        </w:numPr>
        <w:spacing w:after="0" w:line="240" w:lineRule="auto"/>
      </w:pPr>
      <w:r w:rsidRPr="00B257A8">
        <w:t xml:space="preserve">CITO Technisch lezen (groep </w:t>
      </w:r>
      <w:r>
        <w:t>6</w:t>
      </w:r>
      <w:r w:rsidRPr="00B257A8">
        <w:t xml:space="preserve"> t/m </w:t>
      </w:r>
      <w:r>
        <w:t>7</w:t>
      </w:r>
      <w:r w:rsidRPr="00B257A8">
        <w:t>)</w:t>
      </w:r>
    </w:p>
    <w:p w:rsidR="002A4DC3" w:rsidRPr="00B257A8" w:rsidRDefault="002A4DC3" w:rsidP="00074757">
      <w:pPr>
        <w:numPr>
          <w:ilvl w:val="0"/>
          <w:numId w:val="5"/>
        </w:numPr>
        <w:spacing w:after="0" w:line="240" w:lineRule="auto"/>
      </w:pPr>
      <w:r w:rsidRPr="00B257A8">
        <w:t>CITO</w:t>
      </w:r>
      <w:r>
        <w:t xml:space="preserve"> Woordenschat (groep 3</w:t>
      </w:r>
      <w:r w:rsidRPr="00B257A8">
        <w:t xml:space="preserve"> t/m </w:t>
      </w:r>
      <w:r>
        <w:t>7</w:t>
      </w:r>
      <w:r w:rsidRPr="00B257A8">
        <w:t>)</w:t>
      </w:r>
    </w:p>
    <w:p w:rsidR="002A4DC3" w:rsidRPr="00B257A8" w:rsidRDefault="002A4DC3" w:rsidP="00074757">
      <w:pPr>
        <w:numPr>
          <w:ilvl w:val="0"/>
          <w:numId w:val="5"/>
        </w:numPr>
        <w:spacing w:after="0" w:line="240" w:lineRule="auto"/>
      </w:pPr>
      <w:r w:rsidRPr="00B257A8">
        <w:t>CITO Begrijpend lezen (groep 3 t/m 8)</w:t>
      </w:r>
    </w:p>
    <w:p w:rsidR="002A4DC3" w:rsidRPr="00B257A8" w:rsidRDefault="002A4DC3" w:rsidP="00074757">
      <w:pPr>
        <w:numPr>
          <w:ilvl w:val="0"/>
          <w:numId w:val="5"/>
        </w:numPr>
        <w:spacing w:after="0" w:line="240" w:lineRule="auto"/>
      </w:pPr>
      <w:r w:rsidRPr="00B257A8">
        <w:t>CITO Spelling (groep 3 t/m 8)</w:t>
      </w:r>
    </w:p>
    <w:p w:rsidR="002A4DC3" w:rsidRPr="00B257A8" w:rsidRDefault="002A4DC3" w:rsidP="00074757">
      <w:pPr>
        <w:numPr>
          <w:ilvl w:val="0"/>
          <w:numId w:val="5"/>
        </w:numPr>
        <w:spacing w:after="0" w:line="240" w:lineRule="auto"/>
      </w:pPr>
      <w:r w:rsidRPr="00B257A8">
        <w:t xml:space="preserve"> CITO Werkwoordspelling (groep</w:t>
      </w:r>
      <w:r>
        <w:t xml:space="preserve"> </w:t>
      </w:r>
      <w:r w:rsidRPr="00B257A8">
        <w:t>7</w:t>
      </w:r>
      <w:r>
        <w:t xml:space="preserve"> en </w:t>
      </w:r>
      <w:r w:rsidRPr="00B257A8">
        <w:t>8)</w:t>
      </w:r>
    </w:p>
    <w:p w:rsidR="002A4DC3" w:rsidRPr="00B257A8" w:rsidRDefault="002A4DC3" w:rsidP="00074757"/>
    <w:p w:rsidR="002A4DC3" w:rsidRDefault="002A4DC3" w:rsidP="00867C8C">
      <w:pPr>
        <w:jc w:val="both"/>
      </w:pPr>
      <w:r w:rsidRPr="00B257A8">
        <w:t xml:space="preserve">Sommige toetsen worden eenmaal per jaar afgenomen, andere twee- of driemaal. De uitslagen worden opgeslagen in de computer in het softwareprogramma </w:t>
      </w:r>
      <w:r>
        <w:t>Parnassys.</w:t>
      </w:r>
      <w:r w:rsidRPr="00B257A8">
        <w:t xml:space="preserve"> Het programma geeft een goed inzicht in de vorderingen van het kind, de groep en de school. De gestandaardiseerde toetsen geven een beeld hoe het kind t.o.v. het landelijke gemiddelde functioneert. </w:t>
      </w:r>
    </w:p>
    <w:p w:rsidR="002A4DC3" w:rsidRPr="00B257A8" w:rsidRDefault="002A4DC3" w:rsidP="00074757"/>
    <w:p w:rsidR="002A4DC3" w:rsidRPr="00B257A8" w:rsidRDefault="002A4DC3" w:rsidP="00074757">
      <w:r w:rsidRPr="00B257A8">
        <w:t>CITO onderscheid</w:t>
      </w:r>
      <w:r>
        <w:t>t</w:t>
      </w:r>
      <w:r w:rsidRPr="00B257A8">
        <w:t xml:space="preserve"> vijf niveaus: </w:t>
      </w:r>
    </w:p>
    <w:p w:rsidR="002A4DC3" w:rsidRPr="00B257A8" w:rsidRDefault="002A4DC3" w:rsidP="00074757">
      <w:r w:rsidRPr="00B257A8">
        <w:t>A: boven het gemiddelde tot ver boven het gemiddelde (de +/- 25% hoogst scorende leerlingen)</w:t>
      </w:r>
    </w:p>
    <w:p w:rsidR="002A4DC3" w:rsidRPr="00B257A8" w:rsidRDefault="002A4DC3" w:rsidP="00074757">
      <w:r w:rsidRPr="00B257A8">
        <w:t>B: gemiddeld tot boven het gemiddelde (de +/- 25% net boven het landelijk gemiddelde scorende leerlingen)</w:t>
      </w:r>
    </w:p>
    <w:p w:rsidR="002A4DC3" w:rsidRPr="00B257A8" w:rsidRDefault="002A4DC3" w:rsidP="00074757">
      <w:r w:rsidRPr="00B257A8">
        <w:t>C: gemiddeld tot onder het gemiddelde (de +/- 25% net onder het landelijk gemiddelde scorende leerlingen)</w:t>
      </w:r>
    </w:p>
    <w:p w:rsidR="002A4DC3" w:rsidRPr="00B257A8" w:rsidRDefault="002A4DC3" w:rsidP="00074757">
      <w:r w:rsidRPr="00B257A8">
        <w:t>D: onder het gemiddelde (de +/- 15% ruim onder het landelijk gemiddelde scorende leerlingen)</w:t>
      </w:r>
    </w:p>
    <w:p w:rsidR="002A4DC3" w:rsidRPr="00B257A8" w:rsidRDefault="002A4DC3" w:rsidP="00074757">
      <w:r w:rsidRPr="00B257A8">
        <w:t>E: onder het gemiddelde tot ver onder het  gemiddelde (de +/- 10% laagst scorende leerlingen).</w:t>
      </w:r>
    </w:p>
    <w:p w:rsidR="002A4DC3" w:rsidRPr="00867C8C" w:rsidRDefault="002A4DC3" w:rsidP="00976EBE">
      <w:pPr>
        <w:spacing w:after="0" w:line="240" w:lineRule="auto"/>
        <w:outlineLvl w:val="0"/>
        <w:rPr>
          <w:b/>
        </w:rPr>
      </w:pPr>
      <w:r w:rsidRPr="00867C8C">
        <w:rPr>
          <w:b/>
        </w:rPr>
        <w:t>NIO en aanvullende toetsing groep 8</w:t>
      </w:r>
    </w:p>
    <w:p w:rsidR="002A4DC3" w:rsidRPr="00B257A8" w:rsidRDefault="002A4DC3" w:rsidP="00811C4E">
      <w:pPr>
        <w:spacing w:after="0" w:line="240" w:lineRule="auto"/>
        <w:ind w:left="720"/>
        <w:rPr>
          <w:b/>
        </w:rPr>
      </w:pPr>
    </w:p>
    <w:p w:rsidR="002A4DC3" w:rsidRDefault="002A4DC3" w:rsidP="00867C8C">
      <w:pPr>
        <w:jc w:val="both"/>
      </w:pPr>
      <w:r w:rsidRPr="00B257A8">
        <w:t xml:space="preserve">In groep 8 wordt er de NIO-pmtk test (interesse, schoolvorderingen, intelligentie, </w:t>
      </w:r>
      <w:r w:rsidRPr="00B257A8">
        <w:rPr>
          <w:u w:val="single"/>
        </w:rPr>
        <w:t>p</w:t>
      </w:r>
      <w:r w:rsidRPr="00B257A8">
        <w:t xml:space="preserve">restatie </w:t>
      </w:r>
      <w:r w:rsidRPr="00B257A8">
        <w:rPr>
          <w:u w:val="single"/>
        </w:rPr>
        <w:t>m</w:t>
      </w:r>
      <w:r w:rsidRPr="00B257A8">
        <w:t xml:space="preserve">otivatie </w:t>
      </w:r>
      <w:r w:rsidRPr="00B257A8">
        <w:rPr>
          <w:u w:val="single"/>
        </w:rPr>
        <w:t>t</w:t>
      </w:r>
      <w:r w:rsidRPr="00B257A8">
        <w:t xml:space="preserve">est voor </w:t>
      </w:r>
      <w:r w:rsidRPr="00B257A8">
        <w:rPr>
          <w:u w:val="single"/>
        </w:rPr>
        <w:t>k</w:t>
      </w:r>
      <w:r w:rsidRPr="00B257A8">
        <w:t>inderen) en het Drempelonderzoek afgenomen. Een medewerker van de Onderwijsbegeleidingsdienst (OBD) neemt deze tests af.</w:t>
      </w:r>
      <w:r>
        <w:t xml:space="preserve"> Vanaf dit schooljaar neemt de school deel aan de verplichte eindtoets. Wij gebruiken hiervoor de IEP eindtoets. De resultaten van deze toets maken geen onderdeel uit van het schoolverlatersadvies.</w:t>
      </w:r>
    </w:p>
    <w:p w:rsidR="002A4DC3" w:rsidRPr="00867C8C" w:rsidRDefault="002A4DC3" w:rsidP="00976EBE">
      <w:pPr>
        <w:outlineLvl w:val="0"/>
        <w:rPr>
          <w:b/>
        </w:rPr>
      </w:pPr>
      <w:r w:rsidRPr="00867C8C">
        <w:rPr>
          <w:b/>
        </w:rPr>
        <w:t>Eindtoets groep 8</w:t>
      </w:r>
    </w:p>
    <w:p w:rsidR="002A4DC3" w:rsidRPr="00811C4E" w:rsidRDefault="002A4DC3" w:rsidP="00811C4E">
      <w:r>
        <w:t>Vanaf het schooljaar 2015-2016 is de afname van een eindtoets verplicht. Onze school gebruikt de IEP- toets van bureau ICE.</w:t>
      </w:r>
    </w:p>
    <w:p w:rsidR="002A4DC3" w:rsidRDefault="002A4DC3" w:rsidP="00074757"/>
    <w:p w:rsidR="002A4DC3" w:rsidRPr="00B257A8" w:rsidRDefault="002A4DC3" w:rsidP="00074757"/>
    <w:p w:rsidR="002A4DC3" w:rsidRPr="00811C4E" w:rsidRDefault="002A4DC3" w:rsidP="00976EBE">
      <w:pPr>
        <w:jc w:val="both"/>
        <w:outlineLvl w:val="0"/>
      </w:pPr>
      <w:bookmarkStart w:id="2" w:name="_Toc326868427"/>
      <w:r w:rsidRPr="00811C4E">
        <w:t>Het bewaren van leerling-gegevens</w:t>
      </w:r>
      <w:bookmarkEnd w:id="2"/>
    </w:p>
    <w:p w:rsidR="002A4DC3" w:rsidRDefault="002A4DC3" w:rsidP="00867C8C">
      <w:pPr>
        <w:jc w:val="both"/>
      </w:pPr>
      <w:r w:rsidRPr="00B257A8">
        <w:t>Naast het leerlingvolgsysteem, is er van ieder kind een leerling-dossier. Hierin worden belangrijke gegevens bewaard die later nodig zijn bij de leerlingenbespreking, het schoolkeuzeonderzoek of bij de verwijzing naar het speciaal basisonderwijs. Het beheer van deze dossiers strookt met de wettelijke regels betreffende privacy. Door de school worden nooit onderzoeksverslagen meegestuurd bij uitschrijven van de leerling naar een andere school, zonder toestemming van de ouders. De school heeft de plicht om de nieuwe (V.O.) school een onderwijskundig rapport te sturen. Ouders hebben inzage in deze informatie. Leerling-dossiers worden nog vijf jaar bewaard nadat het kind de school heeft verlaten en vervolgens vernietigd</w:t>
      </w:r>
      <w:r>
        <w:t>.</w:t>
      </w:r>
    </w:p>
    <w:p w:rsidR="002A4DC3" w:rsidRDefault="002A4DC3" w:rsidP="00604DA5">
      <w:pPr>
        <w:rPr>
          <w:i/>
          <w:u w:val="single"/>
        </w:rPr>
      </w:pPr>
      <w:r>
        <w:rPr>
          <w:i/>
          <w:u w:val="single"/>
        </w:rPr>
        <w:t>4.5</w:t>
      </w:r>
      <w:r w:rsidRPr="00D914E4">
        <w:rPr>
          <w:i/>
          <w:u w:val="single"/>
        </w:rPr>
        <w:t>.3.  resultaten</w:t>
      </w:r>
    </w:p>
    <w:p w:rsidR="002A4DC3" w:rsidRPr="00B257A8" w:rsidRDefault="002A4DC3" w:rsidP="00867C8C">
      <w:pPr>
        <w:pStyle w:val="NoSpacing"/>
        <w:jc w:val="both"/>
      </w:pPr>
      <w:r w:rsidRPr="00B257A8">
        <w:t>Het is niet eenvoudig om iets te laten zien van de resultaten van ons onderwijs.</w:t>
      </w:r>
    </w:p>
    <w:p w:rsidR="002A4DC3" w:rsidRPr="00B257A8" w:rsidRDefault="002A4DC3" w:rsidP="00867C8C">
      <w:pPr>
        <w:pStyle w:val="NoSpacing"/>
        <w:jc w:val="both"/>
      </w:pPr>
      <w:r w:rsidRPr="00B257A8">
        <w:t xml:space="preserve">Schoolresultaten staan nu eenmaal in relatie tot de sociale achtergrond van de kinderen. Wij vinden dat het succes van een school veel meer omvat dan het uitstroomniveau naar het Voortgezet Onderwijs (V.O.). De inspectie beoordeelt jaarlijks of de leerlingen van onze school op een niveau presteren dat van hen mag worden verwacht. </w:t>
      </w:r>
    </w:p>
    <w:p w:rsidR="002A4DC3" w:rsidRPr="00B257A8" w:rsidRDefault="002A4DC3" w:rsidP="00867C8C">
      <w:pPr>
        <w:jc w:val="both"/>
      </w:pPr>
    </w:p>
    <w:p w:rsidR="002A4DC3" w:rsidRPr="00B257A8" w:rsidRDefault="002A4DC3" w:rsidP="00976EBE">
      <w:pPr>
        <w:outlineLvl w:val="0"/>
        <w:rPr>
          <w:b/>
        </w:rPr>
      </w:pPr>
      <w:r w:rsidRPr="00B257A8">
        <w:rPr>
          <w:b/>
        </w:rPr>
        <w:t>Advisering voortgezet onderwijs</w:t>
      </w:r>
    </w:p>
    <w:p w:rsidR="002A4DC3" w:rsidRDefault="002A4DC3" w:rsidP="00867C8C">
      <w:pPr>
        <w:jc w:val="both"/>
      </w:pPr>
      <w:r w:rsidRPr="00B257A8">
        <w:t>Voor een onafhankelijk advies m.b.t. de keuze voor het voortgezet onderwijs gebruiken we CITO Midden toetsen groep 8, de NIO (Nederlands Intelligentietest voor Onderwijsniveau) en het Leerling Volg Systeem (overzicht van de CITO’s scores behaald in de schoolloopbaan). De NIO test wordt afgenomen door een medewerker van de Onderwijsbegeleidingsdienst in groep 8. De resultaten van deze toetsen gecombineerd met het schooladvies geven een indicatie van de mogelijkheden van het kind in het voortgezet onderwijs.</w:t>
      </w:r>
      <w:r>
        <w:t xml:space="preserve"> Tevens voegen we hierbij vanaf het schooljaar 2014-2015 de eindresultaten van de Iep totes.</w:t>
      </w:r>
    </w:p>
    <w:p w:rsidR="002A4DC3" w:rsidRDefault="002A4DC3" w:rsidP="00D914E4">
      <w:r w:rsidRPr="00B257A8">
        <w:t xml:space="preserve">De adviezen van de afgelopen schooljaren hebben geleid tot de volgende uitstroom: </w:t>
      </w:r>
    </w:p>
    <w:p w:rsidR="002A4DC3" w:rsidRDefault="002A4DC3" w:rsidP="00D914E4"/>
    <w:tbl>
      <w:tblPr>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77"/>
        <w:gridCol w:w="898"/>
        <w:gridCol w:w="900"/>
        <w:gridCol w:w="899"/>
        <w:gridCol w:w="900"/>
        <w:gridCol w:w="900"/>
        <w:gridCol w:w="900"/>
        <w:gridCol w:w="943"/>
        <w:gridCol w:w="845"/>
      </w:tblGrid>
      <w:tr w:rsidR="002A4DC3" w:rsidRPr="00BF3815" w:rsidTr="00362F96">
        <w:trPr>
          <w:jc w:val="center"/>
        </w:trPr>
        <w:tc>
          <w:tcPr>
            <w:tcW w:w="1877" w:type="dxa"/>
            <w:vMerge w:val="restart"/>
          </w:tcPr>
          <w:p w:rsidR="002A4DC3" w:rsidRPr="00BF3815" w:rsidRDefault="002A4DC3" w:rsidP="00D34B6F">
            <w:pPr>
              <w:rPr>
                <w:sz w:val="16"/>
                <w:szCs w:val="16"/>
              </w:rPr>
            </w:pPr>
          </w:p>
        </w:tc>
        <w:tc>
          <w:tcPr>
            <w:tcW w:w="1798" w:type="dxa"/>
            <w:gridSpan w:val="2"/>
          </w:tcPr>
          <w:p w:rsidR="002A4DC3" w:rsidRPr="00BF3815" w:rsidRDefault="002A4DC3" w:rsidP="00362F96">
            <w:pPr>
              <w:jc w:val="center"/>
              <w:rPr>
                <w:sz w:val="16"/>
                <w:szCs w:val="16"/>
              </w:rPr>
            </w:pPr>
            <w:r w:rsidRPr="00BF3815">
              <w:rPr>
                <w:sz w:val="16"/>
                <w:szCs w:val="16"/>
              </w:rPr>
              <w:t>2012-2013</w:t>
            </w:r>
          </w:p>
        </w:tc>
        <w:tc>
          <w:tcPr>
            <w:tcW w:w="1799" w:type="dxa"/>
            <w:gridSpan w:val="2"/>
          </w:tcPr>
          <w:p w:rsidR="002A4DC3" w:rsidRPr="00BF3815" w:rsidRDefault="002A4DC3" w:rsidP="00362F96">
            <w:pPr>
              <w:jc w:val="center"/>
              <w:rPr>
                <w:sz w:val="16"/>
                <w:szCs w:val="16"/>
              </w:rPr>
            </w:pPr>
            <w:r w:rsidRPr="00BF3815">
              <w:rPr>
                <w:sz w:val="16"/>
                <w:szCs w:val="16"/>
              </w:rPr>
              <w:t>2013-2014</w:t>
            </w:r>
          </w:p>
        </w:tc>
        <w:tc>
          <w:tcPr>
            <w:tcW w:w="1800" w:type="dxa"/>
            <w:gridSpan w:val="2"/>
          </w:tcPr>
          <w:p w:rsidR="002A4DC3" w:rsidRPr="00BF3815" w:rsidRDefault="002A4DC3" w:rsidP="00362F96">
            <w:pPr>
              <w:jc w:val="center"/>
              <w:rPr>
                <w:sz w:val="16"/>
                <w:szCs w:val="16"/>
              </w:rPr>
            </w:pPr>
            <w:r w:rsidRPr="00BF3815">
              <w:rPr>
                <w:sz w:val="16"/>
                <w:szCs w:val="16"/>
              </w:rPr>
              <w:t>2014-2015</w:t>
            </w:r>
          </w:p>
        </w:tc>
        <w:tc>
          <w:tcPr>
            <w:tcW w:w="1788" w:type="dxa"/>
            <w:gridSpan w:val="2"/>
          </w:tcPr>
          <w:p w:rsidR="002A4DC3" w:rsidRPr="00BF3815" w:rsidRDefault="002A4DC3" w:rsidP="00362F96">
            <w:pPr>
              <w:rPr>
                <w:sz w:val="16"/>
                <w:szCs w:val="16"/>
              </w:rPr>
            </w:pPr>
            <w:r w:rsidRPr="00BF3815">
              <w:rPr>
                <w:sz w:val="16"/>
                <w:szCs w:val="16"/>
              </w:rPr>
              <w:t xml:space="preserve">    2015-2016</w:t>
            </w:r>
          </w:p>
        </w:tc>
      </w:tr>
      <w:tr w:rsidR="002A4DC3" w:rsidRPr="00BF3815" w:rsidTr="00362F96">
        <w:trPr>
          <w:jc w:val="center"/>
        </w:trPr>
        <w:tc>
          <w:tcPr>
            <w:tcW w:w="1877" w:type="dxa"/>
            <w:vMerge/>
            <w:vAlign w:val="center"/>
          </w:tcPr>
          <w:p w:rsidR="002A4DC3" w:rsidRPr="00BF3815" w:rsidRDefault="002A4DC3" w:rsidP="00362F96">
            <w:pPr>
              <w:rPr>
                <w:sz w:val="16"/>
                <w:szCs w:val="16"/>
              </w:rPr>
            </w:pPr>
          </w:p>
        </w:tc>
        <w:tc>
          <w:tcPr>
            <w:tcW w:w="898" w:type="dxa"/>
          </w:tcPr>
          <w:p w:rsidR="002A4DC3" w:rsidRPr="00BF3815" w:rsidRDefault="002A4DC3" w:rsidP="00362F96">
            <w:pPr>
              <w:jc w:val="center"/>
              <w:rPr>
                <w:sz w:val="16"/>
                <w:szCs w:val="16"/>
              </w:rPr>
            </w:pPr>
            <w:r w:rsidRPr="00BF3815">
              <w:rPr>
                <w:sz w:val="16"/>
                <w:szCs w:val="16"/>
              </w:rPr>
              <w:t>%</w:t>
            </w:r>
          </w:p>
        </w:tc>
        <w:tc>
          <w:tcPr>
            <w:tcW w:w="900" w:type="dxa"/>
          </w:tcPr>
          <w:p w:rsidR="002A4DC3" w:rsidRPr="00BF3815" w:rsidRDefault="002A4DC3" w:rsidP="00362F96">
            <w:pPr>
              <w:rPr>
                <w:sz w:val="16"/>
                <w:szCs w:val="16"/>
              </w:rPr>
            </w:pPr>
            <w:r w:rsidRPr="00BF3815">
              <w:rPr>
                <w:sz w:val="16"/>
                <w:szCs w:val="16"/>
              </w:rPr>
              <w:t>aantal</w:t>
            </w:r>
          </w:p>
        </w:tc>
        <w:tc>
          <w:tcPr>
            <w:tcW w:w="899" w:type="dxa"/>
          </w:tcPr>
          <w:p w:rsidR="002A4DC3" w:rsidRPr="00BF3815" w:rsidRDefault="002A4DC3" w:rsidP="00362F96">
            <w:pPr>
              <w:jc w:val="center"/>
              <w:rPr>
                <w:sz w:val="16"/>
                <w:szCs w:val="16"/>
              </w:rPr>
            </w:pPr>
            <w:r w:rsidRPr="00BF3815">
              <w:rPr>
                <w:sz w:val="16"/>
                <w:szCs w:val="16"/>
              </w:rPr>
              <w:t>%</w:t>
            </w:r>
          </w:p>
        </w:tc>
        <w:tc>
          <w:tcPr>
            <w:tcW w:w="900" w:type="dxa"/>
          </w:tcPr>
          <w:p w:rsidR="002A4DC3" w:rsidRPr="00BF3815" w:rsidRDefault="002A4DC3" w:rsidP="00362F96">
            <w:pPr>
              <w:jc w:val="center"/>
              <w:rPr>
                <w:sz w:val="16"/>
                <w:szCs w:val="16"/>
              </w:rPr>
            </w:pPr>
            <w:r w:rsidRPr="00BF3815">
              <w:rPr>
                <w:sz w:val="16"/>
                <w:szCs w:val="16"/>
              </w:rPr>
              <w:t>aantal</w:t>
            </w:r>
          </w:p>
        </w:tc>
        <w:tc>
          <w:tcPr>
            <w:tcW w:w="900" w:type="dxa"/>
          </w:tcPr>
          <w:p w:rsidR="002A4DC3" w:rsidRPr="00BF3815" w:rsidRDefault="002A4DC3" w:rsidP="00362F96">
            <w:pPr>
              <w:jc w:val="center"/>
              <w:rPr>
                <w:sz w:val="16"/>
                <w:szCs w:val="16"/>
              </w:rPr>
            </w:pPr>
            <w:r w:rsidRPr="00BF3815">
              <w:rPr>
                <w:sz w:val="16"/>
                <w:szCs w:val="16"/>
              </w:rPr>
              <w:t>%</w:t>
            </w:r>
          </w:p>
        </w:tc>
        <w:tc>
          <w:tcPr>
            <w:tcW w:w="900" w:type="dxa"/>
          </w:tcPr>
          <w:p w:rsidR="002A4DC3" w:rsidRPr="00BF3815" w:rsidRDefault="002A4DC3" w:rsidP="00362F96">
            <w:pPr>
              <w:jc w:val="center"/>
              <w:rPr>
                <w:sz w:val="16"/>
                <w:szCs w:val="16"/>
              </w:rPr>
            </w:pPr>
            <w:r w:rsidRPr="00BF3815">
              <w:rPr>
                <w:sz w:val="16"/>
                <w:szCs w:val="16"/>
              </w:rPr>
              <w:t>aantal</w:t>
            </w:r>
          </w:p>
        </w:tc>
        <w:tc>
          <w:tcPr>
            <w:tcW w:w="943" w:type="dxa"/>
            <w:tcBorders>
              <w:right w:val="single" w:sz="4" w:space="0" w:color="auto"/>
            </w:tcBorders>
          </w:tcPr>
          <w:p w:rsidR="002A4DC3" w:rsidRPr="00BF3815" w:rsidRDefault="002A4DC3" w:rsidP="00362F96">
            <w:pPr>
              <w:jc w:val="center"/>
              <w:rPr>
                <w:sz w:val="16"/>
                <w:szCs w:val="16"/>
              </w:rPr>
            </w:pPr>
          </w:p>
        </w:tc>
        <w:tc>
          <w:tcPr>
            <w:tcW w:w="845" w:type="dxa"/>
            <w:tcBorders>
              <w:left w:val="single" w:sz="4" w:space="0" w:color="auto"/>
            </w:tcBorders>
          </w:tcPr>
          <w:p w:rsidR="002A4DC3" w:rsidRPr="00BF3815" w:rsidRDefault="002A4DC3" w:rsidP="00362F96">
            <w:pPr>
              <w:jc w:val="center"/>
              <w:rPr>
                <w:sz w:val="16"/>
                <w:szCs w:val="16"/>
              </w:rPr>
            </w:pPr>
            <w:r w:rsidRPr="00BF3815">
              <w:rPr>
                <w:sz w:val="16"/>
                <w:szCs w:val="16"/>
              </w:rPr>
              <w:t>aantal</w:t>
            </w:r>
          </w:p>
        </w:tc>
      </w:tr>
      <w:tr w:rsidR="002A4DC3" w:rsidRPr="00BF3815" w:rsidTr="00362F96">
        <w:trPr>
          <w:jc w:val="center"/>
        </w:trPr>
        <w:tc>
          <w:tcPr>
            <w:tcW w:w="1877" w:type="dxa"/>
          </w:tcPr>
          <w:p w:rsidR="002A4DC3" w:rsidRPr="00BF3815" w:rsidRDefault="002A4DC3" w:rsidP="00362F96">
            <w:pPr>
              <w:rPr>
                <w:sz w:val="16"/>
                <w:szCs w:val="16"/>
              </w:rPr>
            </w:pPr>
            <w:r w:rsidRPr="00BF3815">
              <w:rPr>
                <w:sz w:val="16"/>
                <w:szCs w:val="16"/>
              </w:rPr>
              <w:t>VWO</w:t>
            </w:r>
          </w:p>
        </w:tc>
        <w:tc>
          <w:tcPr>
            <w:tcW w:w="898" w:type="dxa"/>
          </w:tcPr>
          <w:p w:rsidR="002A4DC3" w:rsidRPr="00BF3815" w:rsidRDefault="002A4DC3" w:rsidP="00362F96">
            <w:pPr>
              <w:jc w:val="center"/>
              <w:rPr>
                <w:sz w:val="16"/>
                <w:szCs w:val="16"/>
              </w:rPr>
            </w:pPr>
          </w:p>
        </w:tc>
        <w:tc>
          <w:tcPr>
            <w:tcW w:w="900" w:type="dxa"/>
          </w:tcPr>
          <w:p w:rsidR="002A4DC3" w:rsidRPr="00BF3815" w:rsidRDefault="002A4DC3" w:rsidP="00362F96">
            <w:pPr>
              <w:jc w:val="center"/>
              <w:rPr>
                <w:sz w:val="16"/>
                <w:szCs w:val="16"/>
              </w:rPr>
            </w:pPr>
          </w:p>
        </w:tc>
        <w:tc>
          <w:tcPr>
            <w:tcW w:w="899" w:type="dxa"/>
          </w:tcPr>
          <w:p w:rsidR="002A4DC3" w:rsidRPr="00BF3815" w:rsidRDefault="002A4DC3" w:rsidP="00362F96">
            <w:pPr>
              <w:jc w:val="center"/>
              <w:rPr>
                <w:sz w:val="16"/>
                <w:szCs w:val="16"/>
              </w:rPr>
            </w:pPr>
          </w:p>
        </w:tc>
        <w:tc>
          <w:tcPr>
            <w:tcW w:w="900" w:type="dxa"/>
          </w:tcPr>
          <w:p w:rsidR="002A4DC3" w:rsidRPr="00BF3815" w:rsidRDefault="002A4DC3" w:rsidP="00362F96">
            <w:pPr>
              <w:jc w:val="center"/>
              <w:rPr>
                <w:sz w:val="16"/>
                <w:szCs w:val="16"/>
              </w:rPr>
            </w:pPr>
          </w:p>
        </w:tc>
        <w:tc>
          <w:tcPr>
            <w:tcW w:w="900" w:type="dxa"/>
          </w:tcPr>
          <w:p w:rsidR="002A4DC3" w:rsidRPr="00BF3815" w:rsidRDefault="002A4DC3" w:rsidP="00362F96">
            <w:pPr>
              <w:jc w:val="center"/>
              <w:rPr>
                <w:sz w:val="16"/>
                <w:szCs w:val="16"/>
              </w:rPr>
            </w:pPr>
            <w:r w:rsidRPr="00BF3815">
              <w:rPr>
                <w:sz w:val="16"/>
                <w:szCs w:val="16"/>
              </w:rPr>
              <w:t>21,4%</w:t>
            </w:r>
          </w:p>
        </w:tc>
        <w:tc>
          <w:tcPr>
            <w:tcW w:w="900" w:type="dxa"/>
          </w:tcPr>
          <w:p w:rsidR="002A4DC3" w:rsidRPr="00BF3815" w:rsidRDefault="002A4DC3" w:rsidP="00362F96">
            <w:pPr>
              <w:jc w:val="center"/>
              <w:rPr>
                <w:sz w:val="16"/>
                <w:szCs w:val="16"/>
              </w:rPr>
            </w:pPr>
            <w:r w:rsidRPr="00BF3815">
              <w:rPr>
                <w:sz w:val="16"/>
                <w:szCs w:val="16"/>
              </w:rPr>
              <w:t>6</w:t>
            </w:r>
          </w:p>
        </w:tc>
        <w:tc>
          <w:tcPr>
            <w:tcW w:w="943" w:type="dxa"/>
            <w:tcBorders>
              <w:right w:val="single" w:sz="4" w:space="0" w:color="auto"/>
            </w:tcBorders>
          </w:tcPr>
          <w:p w:rsidR="002A4DC3" w:rsidRPr="00BF3815" w:rsidRDefault="002A4DC3" w:rsidP="00362F96">
            <w:pPr>
              <w:jc w:val="center"/>
              <w:rPr>
                <w:sz w:val="16"/>
                <w:szCs w:val="16"/>
              </w:rPr>
            </w:pPr>
            <w:r w:rsidRPr="00BF3815">
              <w:rPr>
                <w:sz w:val="16"/>
                <w:szCs w:val="16"/>
              </w:rPr>
              <w:t>5%</w:t>
            </w:r>
          </w:p>
        </w:tc>
        <w:tc>
          <w:tcPr>
            <w:tcW w:w="845" w:type="dxa"/>
            <w:tcBorders>
              <w:left w:val="single" w:sz="4" w:space="0" w:color="auto"/>
            </w:tcBorders>
          </w:tcPr>
          <w:p w:rsidR="002A4DC3" w:rsidRPr="00BF3815" w:rsidRDefault="002A4DC3" w:rsidP="00362F96">
            <w:pPr>
              <w:jc w:val="center"/>
              <w:rPr>
                <w:sz w:val="16"/>
                <w:szCs w:val="16"/>
              </w:rPr>
            </w:pPr>
            <w:r w:rsidRPr="00BF3815">
              <w:rPr>
                <w:sz w:val="16"/>
                <w:szCs w:val="16"/>
              </w:rPr>
              <w:t>1</w:t>
            </w:r>
          </w:p>
        </w:tc>
      </w:tr>
      <w:tr w:rsidR="002A4DC3" w:rsidRPr="00BF3815" w:rsidTr="00362F96">
        <w:trPr>
          <w:jc w:val="center"/>
        </w:trPr>
        <w:tc>
          <w:tcPr>
            <w:tcW w:w="1877" w:type="dxa"/>
          </w:tcPr>
          <w:p w:rsidR="002A4DC3" w:rsidRPr="00BF3815" w:rsidRDefault="002A4DC3" w:rsidP="00362F96">
            <w:pPr>
              <w:rPr>
                <w:sz w:val="16"/>
                <w:szCs w:val="16"/>
              </w:rPr>
            </w:pPr>
            <w:r w:rsidRPr="00BF3815">
              <w:rPr>
                <w:sz w:val="16"/>
                <w:szCs w:val="16"/>
              </w:rPr>
              <w:t>HAVO/VWO</w:t>
            </w:r>
          </w:p>
        </w:tc>
        <w:tc>
          <w:tcPr>
            <w:tcW w:w="898" w:type="dxa"/>
          </w:tcPr>
          <w:p w:rsidR="002A4DC3" w:rsidRPr="00BF3815" w:rsidRDefault="002A4DC3" w:rsidP="00362F96">
            <w:pPr>
              <w:jc w:val="center"/>
              <w:rPr>
                <w:sz w:val="16"/>
                <w:szCs w:val="16"/>
              </w:rPr>
            </w:pPr>
            <w:r w:rsidRPr="00BF3815">
              <w:rPr>
                <w:sz w:val="16"/>
                <w:szCs w:val="16"/>
              </w:rPr>
              <w:t>43%</w:t>
            </w:r>
          </w:p>
        </w:tc>
        <w:tc>
          <w:tcPr>
            <w:tcW w:w="900" w:type="dxa"/>
          </w:tcPr>
          <w:p w:rsidR="002A4DC3" w:rsidRPr="00BF3815" w:rsidRDefault="002A4DC3" w:rsidP="00362F96">
            <w:pPr>
              <w:jc w:val="center"/>
              <w:rPr>
                <w:sz w:val="16"/>
                <w:szCs w:val="16"/>
              </w:rPr>
            </w:pPr>
            <w:r w:rsidRPr="00BF3815">
              <w:rPr>
                <w:sz w:val="16"/>
                <w:szCs w:val="16"/>
              </w:rPr>
              <w:t>12</w:t>
            </w:r>
          </w:p>
        </w:tc>
        <w:tc>
          <w:tcPr>
            <w:tcW w:w="899" w:type="dxa"/>
          </w:tcPr>
          <w:p w:rsidR="002A4DC3" w:rsidRPr="00BF3815" w:rsidRDefault="002A4DC3" w:rsidP="00362F96">
            <w:pPr>
              <w:jc w:val="center"/>
              <w:rPr>
                <w:sz w:val="16"/>
                <w:szCs w:val="16"/>
              </w:rPr>
            </w:pPr>
            <w:r w:rsidRPr="00BF3815">
              <w:rPr>
                <w:sz w:val="16"/>
                <w:szCs w:val="16"/>
              </w:rPr>
              <w:t>28%</w:t>
            </w:r>
          </w:p>
        </w:tc>
        <w:tc>
          <w:tcPr>
            <w:tcW w:w="900" w:type="dxa"/>
          </w:tcPr>
          <w:p w:rsidR="002A4DC3" w:rsidRPr="00BF3815" w:rsidRDefault="002A4DC3" w:rsidP="00362F96">
            <w:pPr>
              <w:jc w:val="center"/>
              <w:rPr>
                <w:sz w:val="16"/>
                <w:szCs w:val="16"/>
              </w:rPr>
            </w:pPr>
            <w:r w:rsidRPr="00BF3815">
              <w:rPr>
                <w:sz w:val="16"/>
                <w:szCs w:val="16"/>
              </w:rPr>
              <w:t>7</w:t>
            </w:r>
          </w:p>
        </w:tc>
        <w:tc>
          <w:tcPr>
            <w:tcW w:w="900" w:type="dxa"/>
          </w:tcPr>
          <w:p w:rsidR="002A4DC3" w:rsidRPr="00BF3815" w:rsidRDefault="002A4DC3" w:rsidP="00362F96">
            <w:pPr>
              <w:jc w:val="center"/>
              <w:rPr>
                <w:sz w:val="16"/>
                <w:szCs w:val="16"/>
              </w:rPr>
            </w:pPr>
            <w:r w:rsidRPr="00BF3815">
              <w:rPr>
                <w:sz w:val="16"/>
                <w:szCs w:val="16"/>
              </w:rPr>
              <w:t>17,8%</w:t>
            </w:r>
          </w:p>
        </w:tc>
        <w:tc>
          <w:tcPr>
            <w:tcW w:w="900" w:type="dxa"/>
          </w:tcPr>
          <w:p w:rsidR="002A4DC3" w:rsidRPr="00BF3815" w:rsidRDefault="002A4DC3" w:rsidP="00362F96">
            <w:pPr>
              <w:jc w:val="center"/>
              <w:rPr>
                <w:sz w:val="16"/>
                <w:szCs w:val="16"/>
              </w:rPr>
            </w:pPr>
            <w:r w:rsidRPr="00BF3815">
              <w:rPr>
                <w:sz w:val="16"/>
                <w:szCs w:val="16"/>
              </w:rPr>
              <w:t>5</w:t>
            </w:r>
          </w:p>
        </w:tc>
        <w:tc>
          <w:tcPr>
            <w:tcW w:w="943" w:type="dxa"/>
            <w:tcBorders>
              <w:right w:val="single" w:sz="4" w:space="0" w:color="auto"/>
            </w:tcBorders>
          </w:tcPr>
          <w:p w:rsidR="002A4DC3" w:rsidRPr="00BF3815" w:rsidRDefault="002A4DC3" w:rsidP="00362F96">
            <w:pPr>
              <w:jc w:val="center"/>
              <w:rPr>
                <w:sz w:val="16"/>
                <w:szCs w:val="16"/>
              </w:rPr>
            </w:pPr>
          </w:p>
        </w:tc>
        <w:tc>
          <w:tcPr>
            <w:tcW w:w="845" w:type="dxa"/>
            <w:tcBorders>
              <w:left w:val="single" w:sz="4" w:space="0" w:color="auto"/>
            </w:tcBorders>
          </w:tcPr>
          <w:p w:rsidR="002A4DC3" w:rsidRPr="00BF3815" w:rsidRDefault="002A4DC3" w:rsidP="00362F96">
            <w:pPr>
              <w:jc w:val="center"/>
              <w:rPr>
                <w:sz w:val="16"/>
                <w:szCs w:val="16"/>
              </w:rPr>
            </w:pPr>
          </w:p>
        </w:tc>
      </w:tr>
      <w:tr w:rsidR="002A4DC3" w:rsidRPr="00BF3815" w:rsidTr="00362F96">
        <w:trPr>
          <w:jc w:val="center"/>
        </w:trPr>
        <w:tc>
          <w:tcPr>
            <w:tcW w:w="1877" w:type="dxa"/>
          </w:tcPr>
          <w:p w:rsidR="002A4DC3" w:rsidRPr="00BF3815" w:rsidRDefault="002A4DC3" w:rsidP="00362F96">
            <w:pPr>
              <w:rPr>
                <w:sz w:val="16"/>
                <w:szCs w:val="16"/>
              </w:rPr>
            </w:pPr>
            <w:r w:rsidRPr="00BF3815">
              <w:rPr>
                <w:sz w:val="16"/>
                <w:szCs w:val="16"/>
              </w:rPr>
              <w:t>HAVO</w:t>
            </w:r>
          </w:p>
        </w:tc>
        <w:tc>
          <w:tcPr>
            <w:tcW w:w="898" w:type="dxa"/>
          </w:tcPr>
          <w:p w:rsidR="002A4DC3" w:rsidRPr="00BF3815" w:rsidRDefault="002A4DC3" w:rsidP="00362F96">
            <w:pPr>
              <w:jc w:val="center"/>
              <w:rPr>
                <w:sz w:val="16"/>
                <w:szCs w:val="16"/>
              </w:rPr>
            </w:pPr>
          </w:p>
        </w:tc>
        <w:tc>
          <w:tcPr>
            <w:tcW w:w="900" w:type="dxa"/>
          </w:tcPr>
          <w:p w:rsidR="002A4DC3" w:rsidRPr="00BF3815" w:rsidRDefault="002A4DC3" w:rsidP="00362F96">
            <w:pPr>
              <w:jc w:val="center"/>
              <w:rPr>
                <w:sz w:val="16"/>
                <w:szCs w:val="16"/>
              </w:rPr>
            </w:pPr>
          </w:p>
        </w:tc>
        <w:tc>
          <w:tcPr>
            <w:tcW w:w="899" w:type="dxa"/>
          </w:tcPr>
          <w:p w:rsidR="002A4DC3" w:rsidRPr="00BF3815" w:rsidRDefault="002A4DC3" w:rsidP="00362F96">
            <w:pPr>
              <w:jc w:val="center"/>
              <w:rPr>
                <w:sz w:val="16"/>
                <w:szCs w:val="16"/>
              </w:rPr>
            </w:pPr>
          </w:p>
        </w:tc>
        <w:tc>
          <w:tcPr>
            <w:tcW w:w="900" w:type="dxa"/>
          </w:tcPr>
          <w:p w:rsidR="002A4DC3" w:rsidRPr="00BF3815" w:rsidRDefault="002A4DC3" w:rsidP="00362F96">
            <w:pPr>
              <w:jc w:val="center"/>
              <w:rPr>
                <w:sz w:val="16"/>
                <w:szCs w:val="16"/>
              </w:rPr>
            </w:pPr>
          </w:p>
        </w:tc>
        <w:tc>
          <w:tcPr>
            <w:tcW w:w="900" w:type="dxa"/>
          </w:tcPr>
          <w:p w:rsidR="002A4DC3" w:rsidRPr="00BF3815" w:rsidRDefault="002A4DC3" w:rsidP="00362F96">
            <w:pPr>
              <w:jc w:val="center"/>
              <w:rPr>
                <w:sz w:val="16"/>
                <w:szCs w:val="16"/>
              </w:rPr>
            </w:pPr>
          </w:p>
        </w:tc>
        <w:tc>
          <w:tcPr>
            <w:tcW w:w="900" w:type="dxa"/>
          </w:tcPr>
          <w:p w:rsidR="002A4DC3" w:rsidRPr="00BF3815" w:rsidRDefault="002A4DC3" w:rsidP="00362F96">
            <w:pPr>
              <w:jc w:val="center"/>
              <w:rPr>
                <w:sz w:val="16"/>
                <w:szCs w:val="16"/>
              </w:rPr>
            </w:pPr>
          </w:p>
        </w:tc>
        <w:tc>
          <w:tcPr>
            <w:tcW w:w="943" w:type="dxa"/>
            <w:tcBorders>
              <w:right w:val="single" w:sz="4" w:space="0" w:color="auto"/>
            </w:tcBorders>
          </w:tcPr>
          <w:p w:rsidR="002A4DC3" w:rsidRPr="00BF3815" w:rsidRDefault="002A4DC3" w:rsidP="00362F96">
            <w:pPr>
              <w:jc w:val="center"/>
              <w:rPr>
                <w:sz w:val="16"/>
                <w:szCs w:val="16"/>
              </w:rPr>
            </w:pPr>
            <w:r w:rsidRPr="00BF3815">
              <w:rPr>
                <w:sz w:val="16"/>
                <w:szCs w:val="16"/>
              </w:rPr>
              <w:t>35%</w:t>
            </w:r>
          </w:p>
        </w:tc>
        <w:tc>
          <w:tcPr>
            <w:tcW w:w="845" w:type="dxa"/>
            <w:tcBorders>
              <w:left w:val="single" w:sz="4" w:space="0" w:color="auto"/>
            </w:tcBorders>
          </w:tcPr>
          <w:p w:rsidR="002A4DC3" w:rsidRPr="00BF3815" w:rsidRDefault="002A4DC3" w:rsidP="00362F96">
            <w:pPr>
              <w:jc w:val="center"/>
              <w:rPr>
                <w:sz w:val="16"/>
                <w:szCs w:val="16"/>
              </w:rPr>
            </w:pPr>
            <w:r w:rsidRPr="00BF3815">
              <w:rPr>
                <w:sz w:val="16"/>
                <w:szCs w:val="16"/>
              </w:rPr>
              <w:t>7</w:t>
            </w:r>
          </w:p>
        </w:tc>
      </w:tr>
      <w:tr w:rsidR="002A4DC3" w:rsidRPr="00BF3815" w:rsidTr="00362F96">
        <w:trPr>
          <w:jc w:val="center"/>
        </w:trPr>
        <w:tc>
          <w:tcPr>
            <w:tcW w:w="1877" w:type="dxa"/>
          </w:tcPr>
          <w:p w:rsidR="002A4DC3" w:rsidRPr="00BF3815" w:rsidRDefault="002A4DC3" w:rsidP="00362F96">
            <w:pPr>
              <w:rPr>
                <w:sz w:val="16"/>
                <w:szCs w:val="16"/>
              </w:rPr>
            </w:pPr>
            <w:r w:rsidRPr="00BF3815">
              <w:rPr>
                <w:sz w:val="16"/>
                <w:szCs w:val="16"/>
              </w:rPr>
              <w:t>TL/HAVO</w:t>
            </w:r>
          </w:p>
        </w:tc>
        <w:tc>
          <w:tcPr>
            <w:tcW w:w="898" w:type="dxa"/>
          </w:tcPr>
          <w:p w:rsidR="002A4DC3" w:rsidRPr="00BF3815" w:rsidRDefault="002A4DC3" w:rsidP="00362F96">
            <w:pPr>
              <w:jc w:val="center"/>
              <w:rPr>
                <w:sz w:val="16"/>
                <w:szCs w:val="16"/>
              </w:rPr>
            </w:pPr>
            <w:r w:rsidRPr="00BF3815">
              <w:rPr>
                <w:sz w:val="16"/>
                <w:szCs w:val="16"/>
              </w:rPr>
              <w:t>4%</w:t>
            </w:r>
          </w:p>
        </w:tc>
        <w:tc>
          <w:tcPr>
            <w:tcW w:w="900" w:type="dxa"/>
          </w:tcPr>
          <w:p w:rsidR="002A4DC3" w:rsidRPr="00BF3815" w:rsidRDefault="002A4DC3" w:rsidP="00362F96">
            <w:pPr>
              <w:jc w:val="center"/>
              <w:rPr>
                <w:sz w:val="16"/>
                <w:szCs w:val="16"/>
              </w:rPr>
            </w:pPr>
            <w:r w:rsidRPr="00BF3815">
              <w:rPr>
                <w:sz w:val="16"/>
                <w:szCs w:val="16"/>
              </w:rPr>
              <w:t>1</w:t>
            </w:r>
          </w:p>
        </w:tc>
        <w:tc>
          <w:tcPr>
            <w:tcW w:w="899" w:type="dxa"/>
          </w:tcPr>
          <w:p w:rsidR="002A4DC3" w:rsidRPr="00BF3815" w:rsidRDefault="002A4DC3" w:rsidP="00362F96">
            <w:pPr>
              <w:jc w:val="center"/>
              <w:rPr>
                <w:sz w:val="16"/>
                <w:szCs w:val="16"/>
              </w:rPr>
            </w:pPr>
            <w:r w:rsidRPr="00BF3815">
              <w:rPr>
                <w:sz w:val="16"/>
                <w:szCs w:val="16"/>
              </w:rPr>
              <w:t>20%</w:t>
            </w:r>
          </w:p>
        </w:tc>
        <w:tc>
          <w:tcPr>
            <w:tcW w:w="900" w:type="dxa"/>
          </w:tcPr>
          <w:p w:rsidR="002A4DC3" w:rsidRPr="00BF3815" w:rsidRDefault="002A4DC3" w:rsidP="00362F96">
            <w:pPr>
              <w:jc w:val="center"/>
              <w:rPr>
                <w:sz w:val="16"/>
                <w:szCs w:val="16"/>
              </w:rPr>
            </w:pPr>
            <w:r w:rsidRPr="00BF3815">
              <w:rPr>
                <w:sz w:val="16"/>
                <w:szCs w:val="16"/>
              </w:rPr>
              <w:t>5</w:t>
            </w:r>
          </w:p>
        </w:tc>
        <w:tc>
          <w:tcPr>
            <w:tcW w:w="900" w:type="dxa"/>
          </w:tcPr>
          <w:p w:rsidR="002A4DC3" w:rsidRPr="00BF3815" w:rsidRDefault="002A4DC3" w:rsidP="00362F96">
            <w:pPr>
              <w:jc w:val="center"/>
              <w:rPr>
                <w:sz w:val="16"/>
                <w:szCs w:val="16"/>
              </w:rPr>
            </w:pPr>
            <w:r w:rsidRPr="00BF3815">
              <w:rPr>
                <w:sz w:val="16"/>
                <w:szCs w:val="16"/>
              </w:rPr>
              <w:t>7,2%</w:t>
            </w:r>
          </w:p>
        </w:tc>
        <w:tc>
          <w:tcPr>
            <w:tcW w:w="900" w:type="dxa"/>
          </w:tcPr>
          <w:p w:rsidR="002A4DC3" w:rsidRPr="00BF3815" w:rsidRDefault="002A4DC3" w:rsidP="00362F96">
            <w:pPr>
              <w:jc w:val="center"/>
              <w:rPr>
                <w:sz w:val="16"/>
                <w:szCs w:val="16"/>
              </w:rPr>
            </w:pPr>
            <w:r w:rsidRPr="00BF3815">
              <w:rPr>
                <w:sz w:val="16"/>
                <w:szCs w:val="16"/>
              </w:rPr>
              <w:t>2</w:t>
            </w:r>
          </w:p>
        </w:tc>
        <w:tc>
          <w:tcPr>
            <w:tcW w:w="943" w:type="dxa"/>
            <w:tcBorders>
              <w:right w:val="single" w:sz="4" w:space="0" w:color="auto"/>
            </w:tcBorders>
          </w:tcPr>
          <w:p w:rsidR="002A4DC3" w:rsidRPr="00BF3815" w:rsidRDefault="002A4DC3" w:rsidP="00362F96">
            <w:pPr>
              <w:jc w:val="center"/>
              <w:rPr>
                <w:sz w:val="16"/>
                <w:szCs w:val="16"/>
              </w:rPr>
            </w:pPr>
            <w:r w:rsidRPr="00BF3815">
              <w:rPr>
                <w:sz w:val="16"/>
                <w:szCs w:val="16"/>
              </w:rPr>
              <w:t>20%</w:t>
            </w:r>
          </w:p>
        </w:tc>
        <w:tc>
          <w:tcPr>
            <w:tcW w:w="845" w:type="dxa"/>
            <w:tcBorders>
              <w:left w:val="single" w:sz="4" w:space="0" w:color="auto"/>
            </w:tcBorders>
          </w:tcPr>
          <w:p w:rsidR="002A4DC3" w:rsidRPr="00BF3815" w:rsidRDefault="002A4DC3" w:rsidP="00362F96">
            <w:pPr>
              <w:jc w:val="center"/>
              <w:rPr>
                <w:sz w:val="16"/>
                <w:szCs w:val="16"/>
              </w:rPr>
            </w:pPr>
            <w:r w:rsidRPr="00BF3815">
              <w:rPr>
                <w:sz w:val="16"/>
                <w:szCs w:val="16"/>
              </w:rPr>
              <w:t>4</w:t>
            </w:r>
          </w:p>
        </w:tc>
      </w:tr>
      <w:tr w:rsidR="002A4DC3" w:rsidRPr="00BF3815" w:rsidTr="00362F96">
        <w:trPr>
          <w:jc w:val="center"/>
        </w:trPr>
        <w:tc>
          <w:tcPr>
            <w:tcW w:w="1877" w:type="dxa"/>
          </w:tcPr>
          <w:p w:rsidR="002A4DC3" w:rsidRPr="00BF3815" w:rsidRDefault="002A4DC3" w:rsidP="00362F96">
            <w:pPr>
              <w:rPr>
                <w:sz w:val="16"/>
                <w:szCs w:val="16"/>
              </w:rPr>
            </w:pPr>
            <w:r w:rsidRPr="00BF3815">
              <w:rPr>
                <w:sz w:val="16"/>
                <w:szCs w:val="16"/>
              </w:rPr>
              <w:t>VMBO TL</w:t>
            </w:r>
          </w:p>
        </w:tc>
        <w:tc>
          <w:tcPr>
            <w:tcW w:w="898" w:type="dxa"/>
          </w:tcPr>
          <w:p w:rsidR="002A4DC3" w:rsidRPr="00BF3815" w:rsidRDefault="002A4DC3" w:rsidP="00362F96">
            <w:pPr>
              <w:jc w:val="center"/>
              <w:rPr>
                <w:sz w:val="16"/>
                <w:szCs w:val="16"/>
              </w:rPr>
            </w:pPr>
            <w:r w:rsidRPr="00BF3815">
              <w:rPr>
                <w:sz w:val="16"/>
                <w:szCs w:val="16"/>
              </w:rPr>
              <w:t>25%</w:t>
            </w:r>
          </w:p>
        </w:tc>
        <w:tc>
          <w:tcPr>
            <w:tcW w:w="900" w:type="dxa"/>
          </w:tcPr>
          <w:p w:rsidR="002A4DC3" w:rsidRPr="00BF3815" w:rsidRDefault="002A4DC3" w:rsidP="00362F96">
            <w:pPr>
              <w:jc w:val="center"/>
              <w:rPr>
                <w:sz w:val="16"/>
                <w:szCs w:val="16"/>
              </w:rPr>
            </w:pPr>
            <w:r w:rsidRPr="00BF3815">
              <w:rPr>
                <w:sz w:val="16"/>
                <w:szCs w:val="16"/>
              </w:rPr>
              <w:t>7</w:t>
            </w:r>
          </w:p>
        </w:tc>
        <w:tc>
          <w:tcPr>
            <w:tcW w:w="899" w:type="dxa"/>
          </w:tcPr>
          <w:p w:rsidR="002A4DC3" w:rsidRPr="00BF3815" w:rsidRDefault="002A4DC3" w:rsidP="00362F96">
            <w:pPr>
              <w:jc w:val="center"/>
              <w:rPr>
                <w:sz w:val="16"/>
                <w:szCs w:val="16"/>
              </w:rPr>
            </w:pPr>
            <w:r w:rsidRPr="00BF3815">
              <w:rPr>
                <w:sz w:val="16"/>
                <w:szCs w:val="16"/>
              </w:rPr>
              <w:t>20%</w:t>
            </w:r>
          </w:p>
        </w:tc>
        <w:tc>
          <w:tcPr>
            <w:tcW w:w="900" w:type="dxa"/>
          </w:tcPr>
          <w:p w:rsidR="002A4DC3" w:rsidRPr="00BF3815" w:rsidRDefault="002A4DC3" w:rsidP="00362F96">
            <w:pPr>
              <w:jc w:val="center"/>
              <w:rPr>
                <w:sz w:val="16"/>
                <w:szCs w:val="16"/>
              </w:rPr>
            </w:pPr>
            <w:r w:rsidRPr="00BF3815">
              <w:rPr>
                <w:sz w:val="16"/>
                <w:szCs w:val="16"/>
              </w:rPr>
              <w:t>5</w:t>
            </w:r>
          </w:p>
        </w:tc>
        <w:tc>
          <w:tcPr>
            <w:tcW w:w="900" w:type="dxa"/>
          </w:tcPr>
          <w:p w:rsidR="002A4DC3" w:rsidRPr="00BF3815" w:rsidRDefault="002A4DC3" w:rsidP="00362F96">
            <w:pPr>
              <w:jc w:val="center"/>
              <w:rPr>
                <w:sz w:val="16"/>
                <w:szCs w:val="16"/>
              </w:rPr>
            </w:pPr>
            <w:r w:rsidRPr="00BF3815">
              <w:rPr>
                <w:sz w:val="16"/>
                <w:szCs w:val="16"/>
              </w:rPr>
              <w:t>10.7 %</w:t>
            </w:r>
          </w:p>
        </w:tc>
        <w:tc>
          <w:tcPr>
            <w:tcW w:w="900" w:type="dxa"/>
          </w:tcPr>
          <w:p w:rsidR="002A4DC3" w:rsidRPr="00BF3815" w:rsidRDefault="002A4DC3" w:rsidP="00362F96">
            <w:pPr>
              <w:jc w:val="center"/>
              <w:rPr>
                <w:sz w:val="16"/>
                <w:szCs w:val="16"/>
              </w:rPr>
            </w:pPr>
            <w:r w:rsidRPr="00BF3815">
              <w:rPr>
                <w:sz w:val="16"/>
                <w:szCs w:val="16"/>
              </w:rPr>
              <w:t>3</w:t>
            </w:r>
          </w:p>
        </w:tc>
        <w:tc>
          <w:tcPr>
            <w:tcW w:w="943" w:type="dxa"/>
            <w:tcBorders>
              <w:right w:val="single" w:sz="4" w:space="0" w:color="auto"/>
            </w:tcBorders>
          </w:tcPr>
          <w:p w:rsidR="002A4DC3" w:rsidRPr="00BF3815" w:rsidRDefault="002A4DC3" w:rsidP="00362F96">
            <w:pPr>
              <w:jc w:val="center"/>
              <w:rPr>
                <w:sz w:val="16"/>
                <w:szCs w:val="16"/>
              </w:rPr>
            </w:pPr>
          </w:p>
        </w:tc>
        <w:tc>
          <w:tcPr>
            <w:tcW w:w="845" w:type="dxa"/>
            <w:tcBorders>
              <w:left w:val="single" w:sz="4" w:space="0" w:color="auto"/>
            </w:tcBorders>
          </w:tcPr>
          <w:p w:rsidR="002A4DC3" w:rsidRPr="00BF3815" w:rsidRDefault="002A4DC3" w:rsidP="00362F96">
            <w:pPr>
              <w:jc w:val="center"/>
              <w:rPr>
                <w:sz w:val="16"/>
                <w:szCs w:val="16"/>
              </w:rPr>
            </w:pPr>
          </w:p>
        </w:tc>
      </w:tr>
      <w:tr w:rsidR="002A4DC3" w:rsidRPr="00BF3815" w:rsidTr="00362F96">
        <w:trPr>
          <w:jc w:val="center"/>
        </w:trPr>
        <w:tc>
          <w:tcPr>
            <w:tcW w:w="1877" w:type="dxa"/>
          </w:tcPr>
          <w:p w:rsidR="002A4DC3" w:rsidRPr="00BF3815" w:rsidRDefault="002A4DC3" w:rsidP="00362F96">
            <w:pPr>
              <w:rPr>
                <w:sz w:val="16"/>
                <w:szCs w:val="16"/>
              </w:rPr>
            </w:pPr>
            <w:r w:rsidRPr="00BF3815">
              <w:rPr>
                <w:sz w:val="16"/>
                <w:szCs w:val="16"/>
              </w:rPr>
              <w:t>VMBO KB/TL</w:t>
            </w:r>
          </w:p>
        </w:tc>
        <w:tc>
          <w:tcPr>
            <w:tcW w:w="898" w:type="dxa"/>
          </w:tcPr>
          <w:p w:rsidR="002A4DC3" w:rsidRPr="00BF3815" w:rsidRDefault="002A4DC3" w:rsidP="00362F96">
            <w:pPr>
              <w:jc w:val="center"/>
              <w:rPr>
                <w:sz w:val="16"/>
                <w:szCs w:val="16"/>
              </w:rPr>
            </w:pPr>
          </w:p>
        </w:tc>
        <w:tc>
          <w:tcPr>
            <w:tcW w:w="900" w:type="dxa"/>
          </w:tcPr>
          <w:p w:rsidR="002A4DC3" w:rsidRPr="00BF3815" w:rsidRDefault="002A4DC3" w:rsidP="00362F96">
            <w:pPr>
              <w:jc w:val="center"/>
              <w:rPr>
                <w:sz w:val="16"/>
                <w:szCs w:val="16"/>
              </w:rPr>
            </w:pPr>
          </w:p>
        </w:tc>
        <w:tc>
          <w:tcPr>
            <w:tcW w:w="899" w:type="dxa"/>
          </w:tcPr>
          <w:p w:rsidR="002A4DC3" w:rsidRPr="00BF3815" w:rsidRDefault="002A4DC3" w:rsidP="00362F96">
            <w:pPr>
              <w:jc w:val="center"/>
              <w:rPr>
                <w:sz w:val="16"/>
                <w:szCs w:val="16"/>
              </w:rPr>
            </w:pPr>
          </w:p>
        </w:tc>
        <w:tc>
          <w:tcPr>
            <w:tcW w:w="900" w:type="dxa"/>
          </w:tcPr>
          <w:p w:rsidR="002A4DC3" w:rsidRPr="00BF3815" w:rsidRDefault="002A4DC3" w:rsidP="00362F96">
            <w:pPr>
              <w:jc w:val="center"/>
              <w:rPr>
                <w:sz w:val="16"/>
                <w:szCs w:val="16"/>
              </w:rPr>
            </w:pPr>
          </w:p>
        </w:tc>
        <w:tc>
          <w:tcPr>
            <w:tcW w:w="900" w:type="dxa"/>
          </w:tcPr>
          <w:p w:rsidR="002A4DC3" w:rsidRPr="00BF3815" w:rsidRDefault="002A4DC3" w:rsidP="00362F96">
            <w:pPr>
              <w:jc w:val="center"/>
              <w:rPr>
                <w:sz w:val="16"/>
                <w:szCs w:val="16"/>
              </w:rPr>
            </w:pPr>
            <w:r w:rsidRPr="00BF3815">
              <w:rPr>
                <w:sz w:val="16"/>
                <w:szCs w:val="16"/>
              </w:rPr>
              <w:t>21.4%</w:t>
            </w:r>
          </w:p>
        </w:tc>
        <w:tc>
          <w:tcPr>
            <w:tcW w:w="900" w:type="dxa"/>
          </w:tcPr>
          <w:p w:rsidR="002A4DC3" w:rsidRPr="00BF3815" w:rsidRDefault="002A4DC3" w:rsidP="00362F96">
            <w:pPr>
              <w:jc w:val="center"/>
              <w:rPr>
                <w:sz w:val="16"/>
                <w:szCs w:val="16"/>
              </w:rPr>
            </w:pPr>
            <w:r w:rsidRPr="00BF3815">
              <w:rPr>
                <w:sz w:val="16"/>
                <w:szCs w:val="16"/>
              </w:rPr>
              <w:t>6</w:t>
            </w:r>
          </w:p>
        </w:tc>
        <w:tc>
          <w:tcPr>
            <w:tcW w:w="943" w:type="dxa"/>
            <w:tcBorders>
              <w:right w:val="single" w:sz="4" w:space="0" w:color="auto"/>
            </w:tcBorders>
          </w:tcPr>
          <w:p w:rsidR="002A4DC3" w:rsidRPr="00BF3815" w:rsidRDefault="002A4DC3" w:rsidP="00362F96">
            <w:pPr>
              <w:jc w:val="center"/>
              <w:rPr>
                <w:sz w:val="16"/>
                <w:szCs w:val="16"/>
              </w:rPr>
            </w:pPr>
          </w:p>
        </w:tc>
        <w:tc>
          <w:tcPr>
            <w:tcW w:w="845" w:type="dxa"/>
            <w:tcBorders>
              <w:left w:val="single" w:sz="4" w:space="0" w:color="auto"/>
            </w:tcBorders>
          </w:tcPr>
          <w:p w:rsidR="002A4DC3" w:rsidRPr="00BF3815" w:rsidRDefault="002A4DC3" w:rsidP="00362F96">
            <w:pPr>
              <w:jc w:val="center"/>
              <w:rPr>
                <w:sz w:val="16"/>
                <w:szCs w:val="16"/>
              </w:rPr>
            </w:pPr>
          </w:p>
        </w:tc>
      </w:tr>
      <w:tr w:rsidR="002A4DC3" w:rsidRPr="00BF3815" w:rsidTr="00362F96">
        <w:trPr>
          <w:jc w:val="center"/>
        </w:trPr>
        <w:tc>
          <w:tcPr>
            <w:tcW w:w="1877" w:type="dxa"/>
          </w:tcPr>
          <w:p w:rsidR="002A4DC3" w:rsidRPr="00BF3815" w:rsidRDefault="002A4DC3" w:rsidP="00362F96">
            <w:pPr>
              <w:rPr>
                <w:sz w:val="16"/>
                <w:szCs w:val="16"/>
              </w:rPr>
            </w:pPr>
            <w:r w:rsidRPr="00BF3815">
              <w:rPr>
                <w:sz w:val="16"/>
                <w:szCs w:val="16"/>
              </w:rPr>
              <w:t>VMBO KB</w:t>
            </w:r>
          </w:p>
        </w:tc>
        <w:tc>
          <w:tcPr>
            <w:tcW w:w="898" w:type="dxa"/>
          </w:tcPr>
          <w:p w:rsidR="002A4DC3" w:rsidRPr="00BF3815" w:rsidRDefault="002A4DC3" w:rsidP="00362F96">
            <w:pPr>
              <w:jc w:val="center"/>
              <w:rPr>
                <w:sz w:val="16"/>
                <w:szCs w:val="16"/>
              </w:rPr>
            </w:pPr>
          </w:p>
        </w:tc>
        <w:tc>
          <w:tcPr>
            <w:tcW w:w="900" w:type="dxa"/>
          </w:tcPr>
          <w:p w:rsidR="002A4DC3" w:rsidRPr="00BF3815" w:rsidRDefault="002A4DC3" w:rsidP="00362F96">
            <w:pPr>
              <w:jc w:val="center"/>
              <w:rPr>
                <w:sz w:val="16"/>
                <w:szCs w:val="16"/>
              </w:rPr>
            </w:pPr>
          </w:p>
        </w:tc>
        <w:tc>
          <w:tcPr>
            <w:tcW w:w="899" w:type="dxa"/>
          </w:tcPr>
          <w:p w:rsidR="002A4DC3" w:rsidRPr="00BF3815" w:rsidRDefault="002A4DC3" w:rsidP="00362F96">
            <w:pPr>
              <w:jc w:val="center"/>
              <w:rPr>
                <w:sz w:val="16"/>
                <w:szCs w:val="16"/>
              </w:rPr>
            </w:pPr>
          </w:p>
        </w:tc>
        <w:tc>
          <w:tcPr>
            <w:tcW w:w="900" w:type="dxa"/>
          </w:tcPr>
          <w:p w:rsidR="002A4DC3" w:rsidRPr="00BF3815" w:rsidRDefault="002A4DC3" w:rsidP="00362F96">
            <w:pPr>
              <w:jc w:val="center"/>
              <w:rPr>
                <w:sz w:val="16"/>
                <w:szCs w:val="16"/>
              </w:rPr>
            </w:pPr>
          </w:p>
        </w:tc>
        <w:tc>
          <w:tcPr>
            <w:tcW w:w="900" w:type="dxa"/>
          </w:tcPr>
          <w:p w:rsidR="002A4DC3" w:rsidRPr="00BF3815" w:rsidRDefault="002A4DC3" w:rsidP="00362F96">
            <w:pPr>
              <w:jc w:val="center"/>
              <w:rPr>
                <w:sz w:val="16"/>
                <w:szCs w:val="16"/>
              </w:rPr>
            </w:pPr>
            <w:r w:rsidRPr="00BF3815">
              <w:rPr>
                <w:sz w:val="16"/>
                <w:szCs w:val="16"/>
              </w:rPr>
              <w:t>3.6%</w:t>
            </w:r>
          </w:p>
        </w:tc>
        <w:tc>
          <w:tcPr>
            <w:tcW w:w="900" w:type="dxa"/>
          </w:tcPr>
          <w:p w:rsidR="002A4DC3" w:rsidRPr="00BF3815" w:rsidRDefault="002A4DC3" w:rsidP="00362F96">
            <w:pPr>
              <w:jc w:val="center"/>
              <w:rPr>
                <w:sz w:val="16"/>
                <w:szCs w:val="16"/>
              </w:rPr>
            </w:pPr>
            <w:r w:rsidRPr="00BF3815">
              <w:rPr>
                <w:sz w:val="16"/>
                <w:szCs w:val="16"/>
              </w:rPr>
              <w:t>1</w:t>
            </w:r>
          </w:p>
        </w:tc>
        <w:tc>
          <w:tcPr>
            <w:tcW w:w="943" w:type="dxa"/>
            <w:tcBorders>
              <w:right w:val="single" w:sz="4" w:space="0" w:color="auto"/>
            </w:tcBorders>
          </w:tcPr>
          <w:p w:rsidR="002A4DC3" w:rsidRPr="00BF3815" w:rsidRDefault="002A4DC3" w:rsidP="00362F96">
            <w:pPr>
              <w:jc w:val="center"/>
              <w:rPr>
                <w:sz w:val="16"/>
                <w:szCs w:val="16"/>
              </w:rPr>
            </w:pPr>
            <w:r w:rsidRPr="00BF3815">
              <w:rPr>
                <w:sz w:val="16"/>
                <w:szCs w:val="16"/>
              </w:rPr>
              <w:t>10%</w:t>
            </w:r>
          </w:p>
        </w:tc>
        <w:tc>
          <w:tcPr>
            <w:tcW w:w="845" w:type="dxa"/>
            <w:tcBorders>
              <w:left w:val="single" w:sz="4" w:space="0" w:color="auto"/>
            </w:tcBorders>
          </w:tcPr>
          <w:p w:rsidR="002A4DC3" w:rsidRPr="00BF3815" w:rsidRDefault="002A4DC3" w:rsidP="00362F96">
            <w:pPr>
              <w:jc w:val="center"/>
              <w:rPr>
                <w:sz w:val="16"/>
                <w:szCs w:val="16"/>
              </w:rPr>
            </w:pPr>
            <w:r w:rsidRPr="00BF3815">
              <w:rPr>
                <w:sz w:val="16"/>
                <w:szCs w:val="16"/>
              </w:rPr>
              <w:t>2</w:t>
            </w:r>
          </w:p>
        </w:tc>
      </w:tr>
      <w:tr w:rsidR="002A4DC3" w:rsidRPr="00BF3815" w:rsidTr="00362F96">
        <w:trPr>
          <w:jc w:val="center"/>
        </w:trPr>
        <w:tc>
          <w:tcPr>
            <w:tcW w:w="1877" w:type="dxa"/>
          </w:tcPr>
          <w:p w:rsidR="002A4DC3" w:rsidRPr="00BF3815" w:rsidRDefault="002A4DC3" w:rsidP="00362F96">
            <w:pPr>
              <w:rPr>
                <w:sz w:val="16"/>
                <w:szCs w:val="16"/>
              </w:rPr>
            </w:pPr>
            <w:r w:rsidRPr="00BF3815">
              <w:rPr>
                <w:sz w:val="16"/>
                <w:szCs w:val="16"/>
              </w:rPr>
              <w:t xml:space="preserve">VMBO BB/KB </w:t>
            </w:r>
          </w:p>
        </w:tc>
        <w:tc>
          <w:tcPr>
            <w:tcW w:w="898" w:type="dxa"/>
          </w:tcPr>
          <w:p w:rsidR="002A4DC3" w:rsidRPr="00BF3815" w:rsidRDefault="002A4DC3" w:rsidP="00362F96">
            <w:pPr>
              <w:jc w:val="center"/>
              <w:rPr>
                <w:sz w:val="16"/>
                <w:szCs w:val="16"/>
              </w:rPr>
            </w:pPr>
            <w:r w:rsidRPr="00BF3815">
              <w:rPr>
                <w:sz w:val="16"/>
                <w:szCs w:val="16"/>
              </w:rPr>
              <w:t>20 %</w:t>
            </w:r>
          </w:p>
        </w:tc>
        <w:tc>
          <w:tcPr>
            <w:tcW w:w="900" w:type="dxa"/>
          </w:tcPr>
          <w:p w:rsidR="002A4DC3" w:rsidRPr="00BF3815" w:rsidRDefault="002A4DC3" w:rsidP="00362F96">
            <w:pPr>
              <w:jc w:val="center"/>
              <w:rPr>
                <w:sz w:val="16"/>
                <w:szCs w:val="16"/>
              </w:rPr>
            </w:pPr>
            <w:r w:rsidRPr="00BF3815">
              <w:rPr>
                <w:sz w:val="16"/>
                <w:szCs w:val="16"/>
              </w:rPr>
              <w:t>6</w:t>
            </w:r>
          </w:p>
        </w:tc>
        <w:tc>
          <w:tcPr>
            <w:tcW w:w="899" w:type="dxa"/>
          </w:tcPr>
          <w:p w:rsidR="002A4DC3" w:rsidRPr="00BF3815" w:rsidRDefault="002A4DC3" w:rsidP="00362F96">
            <w:pPr>
              <w:jc w:val="center"/>
              <w:rPr>
                <w:sz w:val="16"/>
                <w:szCs w:val="16"/>
              </w:rPr>
            </w:pPr>
            <w:r w:rsidRPr="00BF3815">
              <w:rPr>
                <w:sz w:val="16"/>
                <w:szCs w:val="16"/>
              </w:rPr>
              <w:t>24%</w:t>
            </w:r>
          </w:p>
        </w:tc>
        <w:tc>
          <w:tcPr>
            <w:tcW w:w="900" w:type="dxa"/>
          </w:tcPr>
          <w:p w:rsidR="002A4DC3" w:rsidRPr="00BF3815" w:rsidRDefault="002A4DC3" w:rsidP="00362F96">
            <w:pPr>
              <w:jc w:val="center"/>
              <w:rPr>
                <w:sz w:val="16"/>
                <w:szCs w:val="16"/>
              </w:rPr>
            </w:pPr>
            <w:r w:rsidRPr="00BF3815">
              <w:rPr>
                <w:sz w:val="16"/>
                <w:szCs w:val="16"/>
              </w:rPr>
              <w:t>6</w:t>
            </w:r>
          </w:p>
        </w:tc>
        <w:tc>
          <w:tcPr>
            <w:tcW w:w="900" w:type="dxa"/>
          </w:tcPr>
          <w:p w:rsidR="002A4DC3" w:rsidRPr="00BF3815" w:rsidRDefault="002A4DC3" w:rsidP="00362F96">
            <w:pPr>
              <w:jc w:val="center"/>
              <w:rPr>
                <w:sz w:val="16"/>
                <w:szCs w:val="16"/>
              </w:rPr>
            </w:pPr>
            <w:r w:rsidRPr="00BF3815">
              <w:rPr>
                <w:sz w:val="16"/>
                <w:szCs w:val="16"/>
              </w:rPr>
              <w:t>10.7%</w:t>
            </w:r>
          </w:p>
        </w:tc>
        <w:tc>
          <w:tcPr>
            <w:tcW w:w="900" w:type="dxa"/>
          </w:tcPr>
          <w:p w:rsidR="002A4DC3" w:rsidRPr="00BF3815" w:rsidRDefault="002A4DC3" w:rsidP="00362F96">
            <w:pPr>
              <w:jc w:val="center"/>
              <w:rPr>
                <w:sz w:val="16"/>
                <w:szCs w:val="16"/>
              </w:rPr>
            </w:pPr>
            <w:r w:rsidRPr="00BF3815">
              <w:rPr>
                <w:sz w:val="16"/>
                <w:szCs w:val="16"/>
              </w:rPr>
              <w:t>3</w:t>
            </w:r>
          </w:p>
        </w:tc>
        <w:tc>
          <w:tcPr>
            <w:tcW w:w="943" w:type="dxa"/>
            <w:tcBorders>
              <w:right w:val="single" w:sz="4" w:space="0" w:color="auto"/>
            </w:tcBorders>
          </w:tcPr>
          <w:p w:rsidR="002A4DC3" w:rsidRPr="00BF3815" w:rsidRDefault="002A4DC3" w:rsidP="00362F96">
            <w:pPr>
              <w:jc w:val="center"/>
              <w:rPr>
                <w:sz w:val="16"/>
                <w:szCs w:val="16"/>
              </w:rPr>
            </w:pPr>
            <w:r w:rsidRPr="00BF3815">
              <w:rPr>
                <w:sz w:val="16"/>
                <w:szCs w:val="16"/>
              </w:rPr>
              <w:t>10%</w:t>
            </w:r>
          </w:p>
        </w:tc>
        <w:tc>
          <w:tcPr>
            <w:tcW w:w="845" w:type="dxa"/>
            <w:tcBorders>
              <w:left w:val="single" w:sz="4" w:space="0" w:color="auto"/>
            </w:tcBorders>
          </w:tcPr>
          <w:p w:rsidR="002A4DC3" w:rsidRPr="00BF3815" w:rsidRDefault="002A4DC3" w:rsidP="00362F96">
            <w:pPr>
              <w:jc w:val="center"/>
              <w:rPr>
                <w:sz w:val="16"/>
                <w:szCs w:val="16"/>
              </w:rPr>
            </w:pPr>
            <w:r w:rsidRPr="00BF3815">
              <w:rPr>
                <w:sz w:val="16"/>
                <w:szCs w:val="16"/>
              </w:rPr>
              <w:t>2</w:t>
            </w:r>
          </w:p>
        </w:tc>
      </w:tr>
      <w:tr w:rsidR="002A4DC3" w:rsidRPr="00BF3815" w:rsidTr="00EC07FC">
        <w:trPr>
          <w:jc w:val="center"/>
        </w:trPr>
        <w:tc>
          <w:tcPr>
            <w:tcW w:w="1877" w:type="dxa"/>
          </w:tcPr>
          <w:p w:rsidR="002A4DC3" w:rsidRPr="00BF3815" w:rsidRDefault="002A4DC3" w:rsidP="00362F96">
            <w:pPr>
              <w:rPr>
                <w:sz w:val="16"/>
                <w:szCs w:val="16"/>
              </w:rPr>
            </w:pPr>
            <w:r w:rsidRPr="00BF3815">
              <w:rPr>
                <w:sz w:val="16"/>
                <w:szCs w:val="16"/>
              </w:rPr>
              <w:t>VMBO BB</w:t>
            </w:r>
          </w:p>
        </w:tc>
        <w:tc>
          <w:tcPr>
            <w:tcW w:w="898" w:type="dxa"/>
          </w:tcPr>
          <w:p w:rsidR="002A4DC3" w:rsidRPr="00BF3815" w:rsidRDefault="002A4DC3" w:rsidP="00362F96">
            <w:pPr>
              <w:jc w:val="center"/>
              <w:rPr>
                <w:sz w:val="16"/>
                <w:szCs w:val="16"/>
              </w:rPr>
            </w:pPr>
          </w:p>
        </w:tc>
        <w:tc>
          <w:tcPr>
            <w:tcW w:w="900" w:type="dxa"/>
          </w:tcPr>
          <w:p w:rsidR="002A4DC3" w:rsidRPr="00BF3815" w:rsidRDefault="002A4DC3" w:rsidP="00362F96">
            <w:pPr>
              <w:jc w:val="center"/>
              <w:rPr>
                <w:sz w:val="16"/>
                <w:szCs w:val="16"/>
              </w:rPr>
            </w:pPr>
          </w:p>
        </w:tc>
        <w:tc>
          <w:tcPr>
            <w:tcW w:w="899" w:type="dxa"/>
          </w:tcPr>
          <w:p w:rsidR="002A4DC3" w:rsidRPr="00BF3815" w:rsidRDefault="002A4DC3" w:rsidP="00362F96">
            <w:pPr>
              <w:jc w:val="center"/>
              <w:rPr>
                <w:sz w:val="16"/>
                <w:szCs w:val="16"/>
              </w:rPr>
            </w:pPr>
          </w:p>
        </w:tc>
        <w:tc>
          <w:tcPr>
            <w:tcW w:w="900" w:type="dxa"/>
          </w:tcPr>
          <w:p w:rsidR="002A4DC3" w:rsidRPr="00BF3815" w:rsidRDefault="002A4DC3" w:rsidP="00362F96">
            <w:pPr>
              <w:jc w:val="center"/>
              <w:rPr>
                <w:sz w:val="16"/>
                <w:szCs w:val="16"/>
              </w:rPr>
            </w:pPr>
          </w:p>
        </w:tc>
        <w:tc>
          <w:tcPr>
            <w:tcW w:w="900" w:type="dxa"/>
          </w:tcPr>
          <w:p w:rsidR="002A4DC3" w:rsidRPr="00BF3815" w:rsidRDefault="002A4DC3" w:rsidP="00362F96">
            <w:pPr>
              <w:jc w:val="center"/>
              <w:rPr>
                <w:sz w:val="16"/>
                <w:szCs w:val="16"/>
              </w:rPr>
            </w:pPr>
            <w:r w:rsidRPr="00BF3815">
              <w:rPr>
                <w:sz w:val="16"/>
                <w:szCs w:val="16"/>
              </w:rPr>
              <w:t>7.2%</w:t>
            </w:r>
          </w:p>
        </w:tc>
        <w:tc>
          <w:tcPr>
            <w:tcW w:w="900" w:type="dxa"/>
          </w:tcPr>
          <w:p w:rsidR="002A4DC3" w:rsidRPr="00BF3815" w:rsidRDefault="002A4DC3" w:rsidP="00362F96">
            <w:pPr>
              <w:jc w:val="center"/>
              <w:rPr>
                <w:sz w:val="16"/>
                <w:szCs w:val="16"/>
              </w:rPr>
            </w:pPr>
            <w:r w:rsidRPr="00BF3815">
              <w:rPr>
                <w:sz w:val="16"/>
                <w:szCs w:val="16"/>
              </w:rPr>
              <w:t>2</w:t>
            </w:r>
          </w:p>
        </w:tc>
        <w:tc>
          <w:tcPr>
            <w:tcW w:w="943" w:type="dxa"/>
            <w:tcBorders>
              <w:right w:val="single" w:sz="4" w:space="0" w:color="auto"/>
            </w:tcBorders>
          </w:tcPr>
          <w:p w:rsidR="002A4DC3" w:rsidRPr="00BF3815" w:rsidRDefault="002A4DC3" w:rsidP="00362F96">
            <w:pPr>
              <w:jc w:val="center"/>
              <w:rPr>
                <w:sz w:val="16"/>
                <w:szCs w:val="16"/>
              </w:rPr>
            </w:pPr>
            <w:r w:rsidRPr="00BF3815">
              <w:rPr>
                <w:sz w:val="16"/>
                <w:szCs w:val="16"/>
              </w:rPr>
              <w:t>20%</w:t>
            </w:r>
          </w:p>
        </w:tc>
        <w:tc>
          <w:tcPr>
            <w:tcW w:w="845" w:type="dxa"/>
            <w:tcBorders>
              <w:left w:val="single" w:sz="4" w:space="0" w:color="auto"/>
            </w:tcBorders>
          </w:tcPr>
          <w:p w:rsidR="002A4DC3" w:rsidRPr="00BF3815" w:rsidRDefault="002A4DC3" w:rsidP="00362F96">
            <w:pPr>
              <w:jc w:val="center"/>
              <w:rPr>
                <w:sz w:val="16"/>
                <w:szCs w:val="16"/>
              </w:rPr>
            </w:pPr>
            <w:r w:rsidRPr="00BF3815">
              <w:rPr>
                <w:sz w:val="16"/>
                <w:szCs w:val="16"/>
              </w:rPr>
              <w:t>4</w:t>
            </w:r>
          </w:p>
        </w:tc>
      </w:tr>
      <w:tr w:rsidR="002A4DC3" w:rsidRPr="00BF3815" w:rsidTr="00EC07FC">
        <w:trPr>
          <w:jc w:val="center"/>
        </w:trPr>
        <w:tc>
          <w:tcPr>
            <w:tcW w:w="1877" w:type="dxa"/>
          </w:tcPr>
          <w:p w:rsidR="002A4DC3" w:rsidRPr="00BF3815" w:rsidRDefault="002A4DC3" w:rsidP="00362F96">
            <w:pPr>
              <w:rPr>
                <w:sz w:val="16"/>
                <w:szCs w:val="16"/>
              </w:rPr>
            </w:pPr>
            <w:r w:rsidRPr="00BF3815">
              <w:rPr>
                <w:sz w:val="16"/>
                <w:szCs w:val="16"/>
              </w:rPr>
              <w:t>Praktijkonderwijs</w:t>
            </w:r>
          </w:p>
        </w:tc>
        <w:tc>
          <w:tcPr>
            <w:tcW w:w="898" w:type="dxa"/>
          </w:tcPr>
          <w:p w:rsidR="002A4DC3" w:rsidRPr="00BF3815" w:rsidRDefault="002A4DC3" w:rsidP="00362F96">
            <w:pPr>
              <w:jc w:val="center"/>
              <w:rPr>
                <w:sz w:val="16"/>
                <w:szCs w:val="16"/>
              </w:rPr>
            </w:pPr>
            <w:r w:rsidRPr="00BF3815">
              <w:rPr>
                <w:sz w:val="16"/>
                <w:szCs w:val="16"/>
              </w:rPr>
              <w:t>8%</w:t>
            </w:r>
          </w:p>
        </w:tc>
        <w:tc>
          <w:tcPr>
            <w:tcW w:w="900" w:type="dxa"/>
          </w:tcPr>
          <w:p w:rsidR="002A4DC3" w:rsidRPr="00BF3815" w:rsidRDefault="002A4DC3" w:rsidP="00362F96">
            <w:pPr>
              <w:jc w:val="center"/>
              <w:rPr>
                <w:sz w:val="16"/>
                <w:szCs w:val="16"/>
              </w:rPr>
            </w:pPr>
            <w:r w:rsidRPr="00BF3815">
              <w:rPr>
                <w:sz w:val="16"/>
                <w:szCs w:val="16"/>
              </w:rPr>
              <w:t>2</w:t>
            </w:r>
          </w:p>
        </w:tc>
        <w:tc>
          <w:tcPr>
            <w:tcW w:w="899" w:type="dxa"/>
          </w:tcPr>
          <w:p w:rsidR="002A4DC3" w:rsidRPr="00BF3815" w:rsidRDefault="002A4DC3" w:rsidP="00362F96">
            <w:pPr>
              <w:jc w:val="center"/>
              <w:rPr>
                <w:sz w:val="16"/>
                <w:szCs w:val="16"/>
              </w:rPr>
            </w:pPr>
            <w:r w:rsidRPr="00BF3815">
              <w:rPr>
                <w:sz w:val="16"/>
                <w:szCs w:val="16"/>
              </w:rPr>
              <w:t>8%</w:t>
            </w:r>
          </w:p>
        </w:tc>
        <w:tc>
          <w:tcPr>
            <w:tcW w:w="900" w:type="dxa"/>
          </w:tcPr>
          <w:p w:rsidR="002A4DC3" w:rsidRPr="00BF3815" w:rsidRDefault="002A4DC3" w:rsidP="00362F96">
            <w:pPr>
              <w:jc w:val="center"/>
              <w:rPr>
                <w:sz w:val="16"/>
                <w:szCs w:val="16"/>
              </w:rPr>
            </w:pPr>
            <w:r w:rsidRPr="00BF3815">
              <w:rPr>
                <w:sz w:val="16"/>
                <w:szCs w:val="16"/>
              </w:rPr>
              <w:t>2</w:t>
            </w:r>
          </w:p>
        </w:tc>
        <w:tc>
          <w:tcPr>
            <w:tcW w:w="900" w:type="dxa"/>
          </w:tcPr>
          <w:p w:rsidR="002A4DC3" w:rsidRPr="00BF3815" w:rsidRDefault="002A4DC3" w:rsidP="00362F96">
            <w:pPr>
              <w:jc w:val="center"/>
              <w:rPr>
                <w:sz w:val="16"/>
                <w:szCs w:val="16"/>
              </w:rPr>
            </w:pPr>
          </w:p>
        </w:tc>
        <w:tc>
          <w:tcPr>
            <w:tcW w:w="900" w:type="dxa"/>
          </w:tcPr>
          <w:p w:rsidR="002A4DC3" w:rsidRPr="00BF3815" w:rsidRDefault="002A4DC3" w:rsidP="00362F96">
            <w:pPr>
              <w:jc w:val="center"/>
              <w:rPr>
                <w:sz w:val="16"/>
                <w:szCs w:val="16"/>
              </w:rPr>
            </w:pPr>
          </w:p>
        </w:tc>
        <w:tc>
          <w:tcPr>
            <w:tcW w:w="943" w:type="dxa"/>
            <w:tcBorders>
              <w:right w:val="single" w:sz="4" w:space="0" w:color="auto"/>
            </w:tcBorders>
          </w:tcPr>
          <w:p w:rsidR="002A4DC3" w:rsidRPr="00BF3815" w:rsidRDefault="002A4DC3" w:rsidP="00362F96">
            <w:pPr>
              <w:jc w:val="center"/>
              <w:rPr>
                <w:sz w:val="16"/>
                <w:szCs w:val="16"/>
              </w:rPr>
            </w:pPr>
          </w:p>
        </w:tc>
        <w:tc>
          <w:tcPr>
            <w:tcW w:w="845" w:type="dxa"/>
            <w:tcBorders>
              <w:left w:val="single" w:sz="4" w:space="0" w:color="auto"/>
            </w:tcBorders>
          </w:tcPr>
          <w:p w:rsidR="002A4DC3" w:rsidRPr="00BF3815" w:rsidRDefault="002A4DC3" w:rsidP="00362F96">
            <w:pPr>
              <w:jc w:val="center"/>
              <w:rPr>
                <w:sz w:val="16"/>
                <w:szCs w:val="16"/>
              </w:rPr>
            </w:pPr>
          </w:p>
        </w:tc>
      </w:tr>
      <w:tr w:rsidR="002A4DC3" w:rsidRPr="00BF3815" w:rsidTr="00EC07FC">
        <w:trPr>
          <w:jc w:val="center"/>
        </w:trPr>
        <w:tc>
          <w:tcPr>
            <w:tcW w:w="1877" w:type="dxa"/>
          </w:tcPr>
          <w:p w:rsidR="002A4DC3" w:rsidRPr="00BF3815" w:rsidRDefault="002A4DC3" w:rsidP="00362F96">
            <w:pPr>
              <w:rPr>
                <w:sz w:val="16"/>
                <w:szCs w:val="16"/>
              </w:rPr>
            </w:pPr>
            <w:r w:rsidRPr="00BF3815">
              <w:rPr>
                <w:sz w:val="16"/>
                <w:szCs w:val="16"/>
              </w:rPr>
              <w:t>Aant. leerlingen</w:t>
            </w:r>
          </w:p>
        </w:tc>
        <w:tc>
          <w:tcPr>
            <w:tcW w:w="898" w:type="dxa"/>
          </w:tcPr>
          <w:p w:rsidR="002A4DC3" w:rsidRPr="00BF3815" w:rsidRDefault="002A4DC3" w:rsidP="00362F96">
            <w:pPr>
              <w:jc w:val="center"/>
              <w:rPr>
                <w:sz w:val="16"/>
                <w:szCs w:val="16"/>
              </w:rPr>
            </w:pPr>
            <w:r w:rsidRPr="00BF3815">
              <w:rPr>
                <w:sz w:val="16"/>
                <w:szCs w:val="16"/>
              </w:rPr>
              <w:t>100 %</w:t>
            </w:r>
          </w:p>
        </w:tc>
        <w:tc>
          <w:tcPr>
            <w:tcW w:w="900" w:type="dxa"/>
          </w:tcPr>
          <w:p w:rsidR="002A4DC3" w:rsidRPr="00BF3815" w:rsidRDefault="002A4DC3" w:rsidP="00362F96">
            <w:pPr>
              <w:jc w:val="center"/>
              <w:rPr>
                <w:sz w:val="16"/>
                <w:szCs w:val="16"/>
              </w:rPr>
            </w:pPr>
            <w:r w:rsidRPr="00BF3815">
              <w:rPr>
                <w:sz w:val="16"/>
                <w:szCs w:val="16"/>
              </w:rPr>
              <w:t>28</w:t>
            </w:r>
          </w:p>
        </w:tc>
        <w:tc>
          <w:tcPr>
            <w:tcW w:w="899" w:type="dxa"/>
          </w:tcPr>
          <w:p w:rsidR="002A4DC3" w:rsidRPr="00BF3815" w:rsidRDefault="002A4DC3" w:rsidP="00362F96">
            <w:pPr>
              <w:rPr>
                <w:sz w:val="16"/>
                <w:szCs w:val="16"/>
              </w:rPr>
            </w:pPr>
            <w:r w:rsidRPr="00BF3815">
              <w:rPr>
                <w:sz w:val="16"/>
                <w:szCs w:val="16"/>
              </w:rPr>
              <w:t>100%</w:t>
            </w:r>
          </w:p>
        </w:tc>
        <w:tc>
          <w:tcPr>
            <w:tcW w:w="900" w:type="dxa"/>
          </w:tcPr>
          <w:p w:rsidR="002A4DC3" w:rsidRPr="00BF3815" w:rsidRDefault="002A4DC3" w:rsidP="00362F96">
            <w:pPr>
              <w:jc w:val="center"/>
              <w:rPr>
                <w:sz w:val="16"/>
                <w:szCs w:val="16"/>
              </w:rPr>
            </w:pPr>
            <w:r w:rsidRPr="00BF3815">
              <w:rPr>
                <w:sz w:val="16"/>
                <w:szCs w:val="16"/>
              </w:rPr>
              <w:t>28</w:t>
            </w:r>
          </w:p>
        </w:tc>
        <w:tc>
          <w:tcPr>
            <w:tcW w:w="900" w:type="dxa"/>
          </w:tcPr>
          <w:p w:rsidR="002A4DC3" w:rsidRPr="00BF3815" w:rsidRDefault="002A4DC3" w:rsidP="00362F96">
            <w:pPr>
              <w:jc w:val="center"/>
              <w:rPr>
                <w:sz w:val="16"/>
                <w:szCs w:val="16"/>
              </w:rPr>
            </w:pPr>
            <w:r w:rsidRPr="00BF3815">
              <w:rPr>
                <w:sz w:val="16"/>
                <w:szCs w:val="16"/>
              </w:rPr>
              <w:t>100%</w:t>
            </w:r>
          </w:p>
        </w:tc>
        <w:tc>
          <w:tcPr>
            <w:tcW w:w="900" w:type="dxa"/>
          </w:tcPr>
          <w:p w:rsidR="002A4DC3" w:rsidRPr="00BF3815" w:rsidRDefault="002A4DC3" w:rsidP="00362F96">
            <w:pPr>
              <w:jc w:val="center"/>
              <w:rPr>
                <w:sz w:val="16"/>
                <w:szCs w:val="16"/>
              </w:rPr>
            </w:pPr>
            <w:r w:rsidRPr="00BF3815">
              <w:rPr>
                <w:sz w:val="16"/>
                <w:szCs w:val="16"/>
              </w:rPr>
              <w:t>28</w:t>
            </w:r>
          </w:p>
        </w:tc>
        <w:tc>
          <w:tcPr>
            <w:tcW w:w="943" w:type="dxa"/>
            <w:tcBorders>
              <w:right w:val="single" w:sz="4" w:space="0" w:color="auto"/>
            </w:tcBorders>
          </w:tcPr>
          <w:p w:rsidR="002A4DC3" w:rsidRPr="00BF3815" w:rsidRDefault="002A4DC3" w:rsidP="00362F96">
            <w:pPr>
              <w:jc w:val="center"/>
              <w:rPr>
                <w:sz w:val="16"/>
                <w:szCs w:val="16"/>
              </w:rPr>
            </w:pPr>
            <w:r w:rsidRPr="00BF3815">
              <w:rPr>
                <w:sz w:val="16"/>
                <w:szCs w:val="16"/>
              </w:rPr>
              <w:t>100%</w:t>
            </w:r>
          </w:p>
        </w:tc>
        <w:tc>
          <w:tcPr>
            <w:tcW w:w="845" w:type="dxa"/>
            <w:tcBorders>
              <w:left w:val="single" w:sz="4" w:space="0" w:color="auto"/>
            </w:tcBorders>
          </w:tcPr>
          <w:p w:rsidR="002A4DC3" w:rsidRPr="00BF3815" w:rsidRDefault="002A4DC3" w:rsidP="00362F96">
            <w:pPr>
              <w:jc w:val="center"/>
              <w:rPr>
                <w:sz w:val="16"/>
                <w:szCs w:val="16"/>
              </w:rPr>
            </w:pPr>
            <w:r w:rsidRPr="00BF3815">
              <w:rPr>
                <w:sz w:val="16"/>
                <w:szCs w:val="16"/>
              </w:rPr>
              <w:t>20</w:t>
            </w:r>
          </w:p>
        </w:tc>
      </w:tr>
    </w:tbl>
    <w:p w:rsidR="002A4DC3" w:rsidRDefault="002A4DC3" w:rsidP="00604DA5">
      <w:pPr>
        <w:rPr>
          <w:sz w:val="16"/>
          <w:szCs w:val="16"/>
        </w:rPr>
      </w:pPr>
      <w:r w:rsidRPr="009F3F8D">
        <w:rPr>
          <w:sz w:val="16"/>
          <w:szCs w:val="16"/>
        </w:rPr>
        <w:t>N.B. Deze uitstroom is passend ( gelijk of hoger)  bij de prestaties die op grond van het IQ van de kinderen verwacht mag worden</w:t>
      </w:r>
    </w:p>
    <w:p w:rsidR="002A4DC3" w:rsidRPr="00D34B6F" w:rsidRDefault="002A4DC3" w:rsidP="00604DA5">
      <w:pPr>
        <w:rPr>
          <w:sz w:val="16"/>
          <w:szCs w:val="16"/>
        </w:rPr>
      </w:pPr>
      <w:r>
        <w:t>Alle leerlingen van groep 8 hebben deelgenomen aan de iEP-toets. Dit is vanuit de overheid verplicht. De school scoort boven de inspectienorm.</w:t>
      </w:r>
    </w:p>
    <w:p w:rsidR="002A4DC3" w:rsidRDefault="002A4DC3" w:rsidP="00867C8C">
      <w:pPr>
        <w:rPr>
          <w:i/>
        </w:rPr>
      </w:pPr>
      <w:r>
        <w:rPr>
          <w:i/>
        </w:rPr>
        <w:t>4.5</w:t>
      </w:r>
      <w:r w:rsidRPr="00D914E4">
        <w:rPr>
          <w:i/>
        </w:rPr>
        <w:t>.4 zorg voor kinderen met specifieke leerbehoeften</w:t>
      </w:r>
    </w:p>
    <w:p w:rsidR="002A4DC3" w:rsidRPr="004463C7" w:rsidRDefault="002A4DC3" w:rsidP="00867C8C">
      <w:pPr>
        <w:jc w:val="both"/>
      </w:pPr>
      <w:r w:rsidRPr="00B257A8">
        <w:t xml:space="preserve">Binnen de Zevensprong wordt er een aantal keer per jaar een </w:t>
      </w:r>
      <w:r>
        <w:t>leerling</w:t>
      </w:r>
      <w:r w:rsidRPr="00B257A8">
        <w:t xml:space="preserve">bespreking gehouden. Deze </w:t>
      </w:r>
      <w:r>
        <w:t>leerling</w:t>
      </w:r>
      <w:r w:rsidRPr="00B257A8">
        <w:t xml:space="preserve">bespreking vindt plaats tussen de interne begeleider (IB-er) en de leerkracht. Zaken als; leerling-resultaten, groepsproblematiek, onderwijskundige zaken komen hierbij aan de orde. </w:t>
      </w:r>
    </w:p>
    <w:p w:rsidR="002A4DC3" w:rsidRPr="004463C7" w:rsidRDefault="002A4DC3" w:rsidP="00867C8C">
      <w:pPr>
        <w:jc w:val="both"/>
      </w:pPr>
      <w:r w:rsidRPr="004463C7">
        <w:t>Handelingsplannen</w:t>
      </w:r>
    </w:p>
    <w:p w:rsidR="002A4DC3" w:rsidRPr="00B257A8" w:rsidRDefault="002A4DC3" w:rsidP="00867C8C">
      <w:pPr>
        <w:jc w:val="both"/>
      </w:pPr>
      <w:r w:rsidRPr="00B257A8">
        <w:t xml:space="preserve">Naar aanleiding van de toetsen en de observaties van de leerkracht stelt </w:t>
      </w:r>
      <w:r>
        <w:t>hij/</w:t>
      </w:r>
      <w:r w:rsidRPr="00B257A8">
        <w:t xml:space="preserve">zij voor de groepen zogenaamde groepsplannen op. Deze </w:t>
      </w:r>
      <w:r>
        <w:t xml:space="preserve">plannen </w:t>
      </w:r>
      <w:r w:rsidRPr="00B257A8">
        <w:t xml:space="preserve">stellen de leerkracht in staat om kinderen met gelijke behoeften groepsgewijs te benaderen. Soms hebben kinderen specifieke hulp nodig. In dat geval wordt een individueel handelingsplan geschreven. </w:t>
      </w:r>
    </w:p>
    <w:p w:rsidR="002A4DC3" w:rsidRPr="00B257A8" w:rsidRDefault="002A4DC3" w:rsidP="004463C7">
      <w:r w:rsidRPr="00B257A8">
        <w:t>Dit hulpplan omvat de volgende gegevens:</w:t>
      </w:r>
    </w:p>
    <w:p w:rsidR="002A4DC3" w:rsidRPr="00B257A8" w:rsidRDefault="002A4DC3" w:rsidP="004463C7">
      <w:pPr>
        <w:numPr>
          <w:ilvl w:val="0"/>
          <w:numId w:val="7"/>
        </w:numPr>
        <w:spacing w:after="0" w:line="240" w:lineRule="auto"/>
      </w:pPr>
      <w:r w:rsidRPr="00B257A8">
        <w:t xml:space="preserve">de omschrijving van de </w:t>
      </w:r>
      <w:r>
        <w:t>beginsituatie</w:t>
      </w:r>
    </w:p>
    <w:p w:rsidR="002A4DC3" w:rsidRPr="00B257A8" w:rsidRDefault="002A4DC3" w:rsidP="004463C7">
      <w:pPr>
        <w:numPr>
          <w:ilvl w:val="0"/>
          <w:numId w:val="7"/>
        </w:numPr>
        <w:spacing w:after="0" w:line="240" w:lineRule="auto"/>
      </w:pPr>
      <w:r w:rsidRPr="00B257A8">
        <w:t>de omschrijving van de manier waarop de hulp wordt gegeven</w:t>
      </w:r>
    </w:p>
    <w:p w:rsidR="002A4DC3" w:rsidRPr="00B257A8" w:rsidRDefault="002A4DC3" w:rsidP="004463C7">
      <w:pPr>
        <w:numPr>
          <w:ilvl w:val="0"/>
          <w:numId w:val="7"/>
        </w:numPr>
        <w:spacing w:after="0" w:line="240" w:lineRule="auto"/>
      </w:pPr>
      <w:r w:rsidRPr="00B257A8">
        <w:t>een omschrijving van de leer- en hulpmiddelen die worden gebruikt</w:t>
      </w:r>
    </w:p>
    <w:p w:rsidR="002A4DC3" w:rsidRPr="00B257A8" w:rsidRDefault="002A4DC3" w:rsidP="004463C7">
      <w:pPr>
        <w:numPr>
          <w:ilvl w:val="0"/>
          <w:numId w:val="7"/>
        </w:numPr>
        <w:spacing w:after="0" w:line="240" w:lineRule="auto"/>
      </w:pPr>
      <w:r w:rsidRPr="00B257A8">
        <w:t>het doel wat wordt nagestreefd en het tijdpad dat wordt gelopen</w:t>
      </w:r>
    </w:p>
    <w:p w:rsidR="002A4DC3" w:rsidRPr="00B257A8" w:rsidRDefault="002A4DC3" w:rsidP="004463C7"/>
    <w:p w:rsidR="002A4DC3" w:rsidRPr="004463C7" w:rsidRDefault="002A4DC3" w:rsidP="00976EBE">
      <w:pPr>
        <w:pStyle w:val="Florekop2"/>
        <w:outlineLvl w:val="0"/>
        <w:rPr>
          <w:rFonts w:ascii="Calibri" w:hAnsi="Calibri"/>
          <w:b w:val="0"/>
          <w:i w:val="0"/>
          <w:sz w:val="24"/>
          <w:szCs w:val="24"/>
        </w:rPr>
      </w:pPr>
      <w:bookmarkStart w:id="3" w:name="_Toc326868431"/>
      <w:r w:rsidRPr="004463C7">
        <w:rPr>
          <w:rFonts w:ascii="Calibri" w:hAnsi="Calibri"/>
          <w:b w:val="0"/>
          <w:i w:val="0"/>
          <w:sz w:val="24"/>
          <w:szCs w:val="24"/>
        </w:rPr>
        <w:t>Ontwikkelingsperspectief</w:t>
      </w:r>
      <w:bookmarkEnd w:id="3"/>
    </w:p>
    <w:p w:rsidR="002A4DC3" w:rsidRDefault="002A4DC3" w:rsidP="00867C8C">
      <w:pPr>
        <w:jc w:val="both"/>
        <w:rPr>
          <w:rFonts w:cs="Arial"/>
        </w:rPr>
      </w:pPr>
      <w:r>
        <w:rPr>
          <w:rFonts w:cs="Arial"/>
        </w:rPr>
        <w:t>Voor k</w:t>
      </w:r>
      <w:r w:rsidRPr="00B257A8">
        <w:rPr>
          <w:rFonts w:cs="Arial"/>
        </w:rPr>
        <w:t>inderen die om welke reden dan ook extra zorg of ondersteuning nodig hebben</w:t>
      </w:r>
      <w:r>
        <w:rPr>
          <w:rFonts w:cs="Arial"/>
        </w:rPr>
        <w:t xml:space="preserve"> en wij daar vragen over hebben, organiseren wij vier maal per jaar een zogenaamd zorgteam. In dit team zitten de leerkracht, een orthopedagoog, de internbegeleider, de directie en eventueel andere betrokkenen. In het zorgteam worden vervolgacties afgesproken of geadviseerd en wordt de ontwikkeling van deze kinderen gevolgd.   </w:t>
      </w:r>
    </w:p>
    <w:p w:rsidR="002A4DC3" w:rsidRPr="00B257A8" w:rsidRDefault="002A4DC3" w:rsidP="00867C8C">
      <w:pPr>
        <w:jc w:val="both"/>
        <w:rPr>
          <w:rFonts w:cs="Arial"/>
        </w:rPr>
      </w:pPr>
      <w:r w:rsidRPr="00B257A8">
        <w:rPr>
          <w:rFonts w:cs="Arial"/>
        </w:rPr>
        <w:t>Bij sommige leerlingen constateren we dat de einddoelen van groep 8 niet haalbaar zijn. In dat geval gaan we kijken naar de mogelijkheden en stellen we voor deze leerlingen persoonlijke doelen vast. Dit noemen we een ontwikkelingsperspectief (OPP). Een OPP wordt ieder half jaar aan de hand van de CITO-uitslagen geëvalueerd. Ouders worden hiervan op de hoogte gesteld. Een OPP is een officieel document en wordt door de ouders ondertekend.</w:t>
      </w:r>
    </w:p>
    <w:p w:rsidR="002A4DC3" w:rsidRPr="00B257A8" w:rsidRDefault="002A4DC3" w:rsidP="00867C8C">
      <w:pPr>
        <w:jc w:val="both"/>
        <w:rPr>
          <w:rFonts w:cs="Arial"/>
        </w:rPr>
      </w:pPr>
    </w:p>
    <w:p w:rsidR="002A4DC3" w:rsidRPr="004463C7" w:rsidRDefault="002A4DC3" w:rsidP="00976EBE">
      <w:pPr>
        <w:outlineLvl w:val="0"/>
      </w:pPr>
      <w:bookmarkStart w:id="4" w:name="_Toc326868429"/>
      <w:bookmarkStart w:id="5" w:name="_Toc326868430"/>
      <w:r w:rsidRPr="004463C7">
        <w:t>Zorg voor het kind met specifieke onderwijsbehoeften</w:t>
      </w:r>
      <w:bookmarkEnd w:id="4"/>
    </w:p>
    <w:p w:rsidR="002A4DC3" w:rsidRPr="00B257A8" w:rsidRDefault="002A4DC3" w:rsidP="00867C8C">
      <w:pPr>
        <w:pStyle w:val="NoSpacing"/>
        <w:jc w:val="both"/>
      </w:pPr>
      <w:r w:rsidRPr="00B257A8">
        <w:t>Soms kan een nader onderzoek soms op zijn plaats zijn.</w:t>
      </w:r>
    </w:p>
    <w:p w:rsidR="002A4DC3" w:rsidRPr="00B257A8" w:rsidRDefault="002A4DC3" w:rsidP="00867C8C">
      <w:pPr>
        <w:pStyle w:val="NoSpacing"/>
        <w:jc w:val="both"/>
      </w:pPr>
      <w:r w:rsidRPr="00B257A8">
        <w:t>Hierbij kunnen wij gebruik maken van externe hulp zoals omschreven in een uitgebreid “Zorgplan”. Het zorgplan ligt ter inzage op school.</w:t>
      </w:r>
    </w:p>
    <w:p w:rsidR="002A4DC3" w:rsidRPr="00B257A8" w:rsidRDefault="002A4DC3" w:rsidP="00867C8C">
      <w:pPr>
        <w:pStyle w:val="NoSpacing"/>
        <w:jc w:val="both"/>
      </w:pPr>
      <w:r w:rsidRPr="00B257A8">
        <w:t>Deze hulp loopt onder regie van het Samenwerkingsverband</w:t>
      </w:r>
      <w:r>
        <w:t xml:space="preserve"> PO Noord-Kennemerland. </w:t>
      </w:r>
    </w:p>
    <w:p w:rsidR="002A4DC3" w:rsidRPr="00B257A8" w:rsidRDefault="002A4DC3" w:rsidP="00867C8C">
      <w:pPr>
        <w:pStyle w:val="NoSpacing"/>
        <w:jc w:val="both"/>
      </w:pPr>
    </w:p>
    <w:p w:rsidR="002A4DC3" w:rsidRPr="00B257A8" w:rsidRDefault="002A4DC3" w:rsidP="00867C8C">
      <w:pPr>
        <w:pStyle w:val="NoSpacing"/>
        <w:jc w:val="both"/>
      </w:pPr>
      <w:r w:rsidRPr="00B257A8">
        <w:t>Uiteraard worden alle zorgen die we hebben met u gedeeld. Het inschakelen van externe organisaties (speciaal basisonderwijs, regionale expertis</w:t>
      </w:r>
      <w:r>
        <w:t xml:space="preserve">e centra, onderzoeksbureaus </w:t>
      </w:r>
      <w:r w:rsidRPr="00B257A8">
        <w:t xml:space="preserve">gebeurt altijd in onderling overleg. </w:t>
      </w:r>
    </w:p>
    <w:p w:rsidR="002A4DC3" w:rsidRDefault="002A4DC3" w:rsidP="004463C7">
      <w:pPr>
        <w:pStyle w:val="Florekop2"/>
        <w:rPr>
          <w:rFonts w:ascii="Calibri" w:hAnsi="Calibri"/>
          <w:i w:val="0"/>
          <w:sz w:val="24"/>
          <w:szCs w:val="24"/>
        </w:rPr>
      </w:pPr>
    </w:p>
    <w:p w:rsidR="002A4DC3" w:rsidRPr="004463C7" w:rsidRDefault="002A4DC3" w:rsidP="00976EBE">
      <w:pPr>
        <w:pStyle w:val="Florekop2"/>
        <w:outlineLvl w:val="0"/>
        <w:rPr>
          <w:rFonts w:ascii="Calibri" w:hAnsi="Calibri"/>
          <w:b w:val="0"/>
          <w:i w:val="0"/>
          <w:sz w:val="24"/>
          <w:szCs w:val="24"/>
        </w:rPr>
      </w:pPr>
      <w:r w:rsidRPr="004463C7">
        <w:rPr>
          <w:rFonts w:ascii="Calibri" w:hAnsi="Calibri"/>
          <w:b w:val="0"/>
          <w:i w:val="0"/>
          <w:sz w:val="24"/>
          <w:szCs w:val="24"/>
        </w:rPr>
        <w:t>Passend onderwijs</w:t>
      </w:r>
      <w:bookmarkEnd w:id="5"/>
    </w:p>
    <w:p w:rsidR="002A4DC3" w:rsidRPr="00B257A8" w:rsidRDefault="002A4DC3" w:rsidP="00867C8C">
      <w:pPr>
        <w:jc w:val="both"/>
        <w:rPr>
          <w:rFonts w:cs="Arial"/>
        </w:rPr>
      </w:pPr>
      <w:r w:rsidRPr="00B257A8">
        <w:rPr>
          <w:rFonts w:cs="Arial"/>
        </w:rPr>
        <w:t>Vanaf 1 augustus 2014 wordt de Zorgplicht ingevoerd. Schoolbesturen moeten dan passend onderwijs op één van de Flore-scholen kunnen aanbieden. De wijze van uitvoering van deze wettelijke verplichting wordt via een “herijking van de zorg” voor de hele regio vastgesteld. Voor meer informatie over toelating en dergelijke kunt u terecht bij de directie.</w:t>
      </w:r>
    </w:p>
    <w:p w:rsidR="002A4DC3" w:rsidRPr="00B257A8" w:rsidRDefault="002A4DC3" w:rsidP="004463C7"/>
    <w:p w:rsidR="002A4DC3" w:rsidRPr="004463C7" w:rsidRDefault="002A4DC3" w:rsidP="00976EBE">
      <w:pPr>
        <w:outlineLvl w:val="0"/>
      </w:pPr>
      <w:r w:rsidRPr="004463C7">
        <w:t>Onderwijs aan anderstalige kinderen</w:t>
      </w:r>
    </w:p>
    <w:p w:rsidR="002A4DC3" w:rsidRPr="00B257A8" w:rsidRDefault="002A4DC3" w:rsidP="00867C8C">
      <w:pPr>
        <w:jc w:val="both"/>
      </w:pPr>
      <w:r w:rsidRPr="00B257A8">
        <w:t xml:space="preserve">Op onze school zitten weinig anderstalige kinderen. Wij krijgen geen extra faciliteiten voor de opvang van anderstaligen. De zorg voor deze kinderen moet worden geboden binnen het gangbare werk. </w:t>
      </w:r>
    </w:p>
    <w:p w:rsidR="002A4DC3" w:rsidRPr="00B257A8" w:rsidRDefault="002A4DC3" w:rsidP="00867C8C">
      <w:pPr>
        <w:jc w:val="both"/>
      </w:pPr>
      <w:r w:rsidRPr="00B257A8">
        <w:t>Een anderstalige kleuter die op de Zevensprong komt, begint met een gewenningsfase. De kleuter blijft in de groep om aan de gang van zaken op school te wennen. De duur van een dergelijk gewenningsfase verschilt voor ieder kind. Eenmaal gewend bieden wij deze kinderen programma’s aan die vooral bedoeld zijn om de woordenschat te vergroten.</w:t>
      </w:r>
    </w:p>
    <w:p w:rsidR="002A4DC3" w:rsidRPr="00B257A8" w:rsidRDefault="002A4DC3" w:rsidP="004463C7">
      <w:pPr>
        <w:rPr>
          <w:b/>
        </w:rPr>
      </w:pPr>
    </w:p>
    <w:p w:rsidR="002A4DC3" w:rsidRPr="004463C7" w:rsidRDefault="002A4DC3" w:rsidP="00976EBE">
      <w:pPr>
        <w:outlineLvl w:val="0"/>
      </w:pPr>
      <w:r w:rsidRPr="004463C7">
        <w:t>Onderwijs aan begaafde leerlingen</w:t>
      </w:r>
    </w:p>
    <w:p w:rsidR="002A4DC3" w:rsidRPr="00B257A8" w:rsidRDefault="002A4DC3" w:rsidP="00867C8C">
      <w:pPr>
        <w:jc w:val="both"/>
      </w:pPr>
      <w:r w:rsidRPr="00B257A8">
        <w:t xml:space="preserve">Ook leerlingen die goed kunnen leren, krijgen aandacht. </w:t>
      </w:r>
      <w:r>
        <w:t xml:space="preserve">Jaarlijks screenen wij leerlingen op hoogbegaafdheid. Per leerling wordt vervolgens bekeken hoe wij ervoor kunnen zorgen om passend onderwijs te bieden. </w:t>
      </w:r>
      <w:r w:rsidRPr="00B257A8">
        <w:t>Binnen de methode is extra lesstof aangegeven die deze leerlingen kunnen maken.</w:t>
      </w:r>
      <w:r>
        <w:t xml:space="preserve"> Andere mogelijkheden zijn compacten (minder basisstof) en verrijken (extra uitdagende stof bieden). Daarnaast proberen we een cultuur te creëren waarin iedereen mag laten zien waar hij goed in is. </w:t>
      </w:r>
      <w:r w:rsidRPr="00B257A8">
        <w:t xml:space="preserve">In uitzonderlijke gevallen </w:t>
      </w:r>
      <w:r>
        <w:t xml:space="preserve">kunnen leerlingen versneld doorstromen. </w:t>
      </w:r>
      <w:r w:rsidRPr="00B257A8">
        <w:t xml:space="preserve"> </w:t>
      </w:r>
    </w:p>
    <w:p w:rsidR="002A4DC3" w:rsidRPr="004463C7" w:rsidRDefault="002A4DC3" w:rsidP="004463C7">
      <w:pPr>
        <w:rPr>
          <w:i/>
        </w:rPr>
      </w:pPr>
    </w:p>
    <w:p w:rsidR="002A4DC3" w:rsidRPr="004463C7" w:rsidRDefault="002A4DC3" w:rsidP="004463C7">
      <w:pPr>
        <w:rPr>
          <w:i/>
        </w:rPr>
      </w:pPr>
      <w:r>
        <w:rPr>
          <w:i/>
        </w:rPr>
        <w:t>4.5</w:t>
      </w:r>
      <w:r w:rsidRPr="004463C7">
        <w:rPr>
          <w:i/>
        </w:rPr>
        <w:t>.5  begeleiding naar het voortgezet onderwijs</w:t>
      </w:r>
    </w:p>
    <w:p w:rsidR="002A4DC3" w:rsidRPr="00B257A8" w:rsidRDefault="002A4DC3" w:rsidP="00867C8C">
      <w:pPr>
        <w:jc w:val="both"/>
      </w:pPr>
      <w:r w:rsidRPr="00B257A8">
        <w:t xml:space="preserve">In het voortgezet onderwijs hebben de afgelopen jaren diverse ontwikkelingen plaatsgevonden. Eén daarvan was de samenvoeging van het lager beroepsonderwijs (LBO) en het middelbaar algemeen voortgezet onderwijs (MAVO) tot voorbereidend middelbaar beroepsonderwijs (VMBO). Bij een aantal leerlingen kan het advies niet beperkt worden tot één schooltype; er wordt dan een “dubbel” advies verstrekt, bijvoorbeeld </w:t>
      </w:r>
      <w:r>
        <w:t>TL</w:t>
      </w:r>
      <w:r w:rsidRPr="00B257A8">
        <w:t>/HAVO of HAVO / VWO. Uitgangspunt hierbij is dat de betreffende leerling zonder meer in staat wordt geacht goed te kunnen functioneren op het laagst geadviseerde niveau; een hogere vorm van onderwijs behoort, onder bepaalde voorwaarden wellicht tot de mogelijkheden. In de brugperiode zal hier</w:t>
      </w:r>
      <w:r>
        <w:t>omtrent duidelijkheid ontstaan.</w:t>
      </w:r>
    </w:p>
    <w:p w:rsidR="002A4DC3" w:rsidRPr="00B257A8" w:rsidRDefault="002A4DC3" w:rsidP="004463C7">
      <w:r w:rsidRPr="00B257A8">
        <w:t>Er zijn in ons land drie soorten van voortgezet onderwijs:</w:t>
      </w:r>
    </w:p>
    <w:p w:rsidR="002A4DC3" w:rsidRPr="00B257A8" w:rsidRDefault="002A4DC3" w:rsidP="004463C7">
      <w:pPr>
        <w:numPr>
          <w:ilvl w:val="0"/>
          <w:numId w:val="8"/>
        </w:numPr>
        <w:spacing w:after="0" w:line="240" w:lineRule="auto"/>
      </w:pPr>
      <w:r w:rsidRPr="00B257A8">
        <w:t>VMBO (voorbereidend middelbaar beroepsonderwijs)</w:t>
      </w:r>
    </w:p>
    <w:p w:rsidR="002A4DC3" w:rsidRPr="00B257A8" w:rsidRDefault="002A4DC3" w:rsidP="004463C7">
      <w:pPr>
        <w:numPr>
          <w:ilvl w:val="0"/>
          <w:numId w:val="8"/>
        </w:numPr>
        <w:spacing w:after="0" w:line="240" w:lineRule="auto"/>
      </w:pPr>
      <w:r w:rsidRPr="00B257A8">
        <w:t>HAVO (hoger algemeen voortgezet onderwijs)</w:t>
      </w:r>
    </w:p>
    <w:p w:rsidR="002A4DC3" w:rsidRPr="00B257A8" w:rsidRDefault="002A4DC3" w:rsidP="004463C7">
      <w:pPr>
        <w:numPr>
          <w:ilvl w:val="0"/>
          <w:numId w:val="8"/>
        </w:numPr>
        <w:spacing w:after="0" w:line="240" w:lineRule="auto"/>
      </w:pPr>
      <w:r w:rsidRPr="00B257A8">
        <w:t>VWO (voorbereidend wetenschappelijk onderwijs)</w:t>
      </w:r>
    </w:p>
    <w:p w:rsidR="002A4DC3" w:rsidRPr="00B257A8" w:rsidRDefault="002A4DC3" w:rsidP="00867C8C">
      <w:pPr>
        <w:jc w:val="both"/>
      </w:pPr>
      <w:r w:rsidRPr="00B257A8">
        <w:t>Deze drie soorten voortgezet onderwijs beginnen alle drie met de “basisvorming”. Die basisvorming duurt meestal drie schooljaren en bestaat uit een breed vakkenpakket dat in principe voor iede</w:t>
      </w:r>
      <w:r>
        <w:t>reen hetzelfde is.</w:t>
      </w:r>
    </w:p>
    <w:p w:rsidR="002A4DC3" w:rsidRPr="00B257A8" w:rsidRDefault="002A4DC3" w:rsidP="00867C8C">
      <w:pPr>
        <w:jc w:val="both"/>
      </w:pPr>
      <w:r w:rsidRPr="00B257A8">
        <w:t>Het VMBO kent vier leerwegen met vaste vakkenpakketten. De vier leerwegen zijn: de theoretische leerweg (TL), de gemengde leerweg (GL), de kaderberoepsgerichte leerweg (KB) en de basisberoepsgerichte leerweg (BB). Elke leerweg kent vier sectoren, namelijk: techniek, zorg en welzijn, economie en landbouw. Het VMBO duurt vier jaar en sluit aan op het midd</w:t>
      </w:r>
      <w:r>
        <w:t xml:space="preserve">elbaar beroepsonderwijs (MBO). </w:t>
      </w:r>
    </w:p>
    <w:p w:rsidR="002A4DC3" w:rsidRPr="00B257A8" w:rsidRDefault="002A4DC3" w:rsidP="00867C8C">
      <w:pPr>
        <w:jc w:val="both"/>
      </w:pPr>
      <w:r w:rsidRPr="00B257A8">
        <w:t xml:space="preserve">De HAVO duurt vijf jaar en is vooral bedoeld als aansluiting op het hoger beroepsonderwijs (HBO). Het VWO duurt zes jaar en is vooral bedoeld als voorbereiding op het wetenschappelijk onderwijs (WO). Met een bewijs dat de eerste drie leerjaren HAVO of VWO met gunstig gevolg zijn doorlopen kan een leerling doorstromen naar een vakopleiding of een middenkaderopleiding in het MBO. </w:t>
      </w:r>
    </w:p>
    <w:p w:rsidR="002A4DC3" w:rsidRPr="00B257A8" w:rsidRDefault="002A4DC3" w:rsidP="00867C8C">
      <w:pPr>
        <w:jc w:val="both"/>
      </w:pPr>
      <w:r w:rsidRPr="00B257A8">
        <w:t>Ook bij HAVO en VWO is geen vrije keuze van examenpakketten meer. Leerlingen kunnen kiezen uit vier profielen. Deze zijn: natuur en techniek, natuur en gezondheid, economie en maatsch</w:t>
      </w:r>
      <w:r>
        <w:t>appij, cultuur en maatschappij.</w:t>
      </w:r>
    </w:p>
    <w:p w:rsidR="002A4DC3" w:rsidRPr="00B257A8" w:rsidRDefault="002A4DC3" w:rsidP="00867C8C">
      <w:pPr>
        <w:jc w:val="both"/>
      </w:pPr>
      <w:r w:rsidRPr="00B257A8">
        <w:t>Aan het begin van het schooljaar worden de ouders op een informatieavond geïnformeerd over de verschillende toetsen (o.a. de NIO-pmtk test) en het vervolg ervan.</w:t>
      </w:r>
    </w:p>
    <w:p w:rsidR="002A4DC3" w:rsidRPr="00B257A8" w:rsidRDefault="002A4DC3" w:rsidP="00867C8C">
      <w:pPr>
        <w:jc w:val="both"/>
      </w:pPr>
      <w:r>
        <w:t>Rond oktober/november</w:t>
      </w:r>
      <w:r w:rsidRPr="00B257A8">
        <w:t xml:space="preserve"> wordt informatie verstrekt over het voortgezet onderwijs. </w:t>
      </w:r>
      <w:r>
        <w:t xml:space="preserve">In december krijgen de ouders middels een gesprek een voorlopig advies. In februari vindt er een gesprek plaats met ouder en kind en geeft de leerkracht van groep 8 het definitieve advies. </w:t>
      </w:r>
      <w:r w:rsidRPr="00B257A8">
        <w:t xml:space="preserve"> In dit gesprek komen de uitslagen van de NIO-pmtk test en de aanvullende toetsing en het schooladvies aan de orde.</w:t>
      </w:r>
    </w:p>
    <w:p w:rsidR="002A4DC3" w:rsidRPr="00B257A8" w:rsidRDefault="002A4DC3" w:rsidP="00867C8C">
      <w:pPr>
        <w:jc w:val="both"/>
      </w:pPr>
      <w:r w:rsidRPr="00B257A8">
        <w:t xml:space="preserve">In groep 8 worden de kinderen voorbereid op de overgang naar het voortgezet onderwijs. In dit leerjaar wordt er gestart met het geven van structureel huiswerk. De kinderen raken zodoende gewend aan het indelen van het huiswerk en de vrije tijd. </w:t>
      </w:r>
      <w:r>
        <w:t>De leerkracht besteedt aandacht aan de overstap naar het voortgezet onderwijs.</w:t>
      </w:r>
      <w:r w:rsidRPr="00B257A8">
        <w:t xml:space="preserve"> Bijvoorbeeld: de open avonden, scholenbezoek in de regio enz. Verder is er aandacht voor de folders die</w:t>
      </w:r>
      <w:r>
        <w:t xml:space="preserve"> de V.O.-scholen ons toesturen.</w:t>
      </w:r>
    </w:p>
    <w:p w:rsidR="002A4DC3" w:rsidRPr="00B257A8" w:rsidRDefault="002A4DC3" w:rsidP="00867C8C">
      <w:pPr>
        <w:jc w:val="both"/>
      </w:pPr>
      <w:r w:rsidRPr="00B257A8">
        <w:t>Rond februari worden er “open dagen/avonden” georganiseerd door het voortgezet onderwijs. Uw kind krijgt van onze school informatiefolders van de verschillende scholen. De open dagen staan ook altijd vermeld in de plaatselijke kranten.</w:t>
      </w:r>
    </w:p>
    <w:p w:rsidR="002A4DC3" w:rsidRPr="00B257A8" w:rsidRDefault="002A4DC3" w:rsidP="00867C8C">
      <w:pPr>
        <w:jc w:val="both"/>
      </w:pPr>
      <w:r w:rsidRPr="00B257A8">
        <w:t>De ouders zijn verantwoordelijk voor de opgave(n) van hun kind(eren)</w:t>
      </w:r>
      <w:r>
        <w:t>!</w:t>
      </w:r>
      <w:r w:rsidRPr="00B257A8">
        <w:t xml:space="preserve"> De ontvangende school van voortgezet onderwijs neemt daarna contact op met onze school. In een intakegesprek worden de leerlingen met de leerkracht van groep 8 doorgesproken. De school van voortgezet onderwijs bericht de ouders over de definitieve inschrijving.</w:t>
      </w:r>
    </w:p>
    <w:p w:rsidR="002A4DC3" w:rsidRPr="00B257A8" w:rsidRDefault="002A4DC3" w:rsidP="00867C8C">
      <w:pPr>
        <w:jc w:val="both"/>
        <w:rPr>
          <w:b/>
        </w:rPr>
      </w:pPr>
    </w:p>
    <w:p w:rsidR="002A4DC3" w:rsidRPr="004463C7" w:rsidRDefault="002A4DC3" w:rsidP="00867C8C">
      <w:pPr>
        <w:jc w:val="both"/>
        <w:rPr>
          <w:rFonts w:cs="Arial"/>
          <w:bCs/>
          <w:i/>
        </w:rPr>
      </w:pPr>
      <w:r>
        <w:rPr>
          <w:rFonts w:cs="Arial"/>
          <w:bCs/>
          <w:i/>
        </w:rPr>
        <w:t>4.5</w:t>
      </w:r>
      <w:r w:rsidRPr="004463C7">
        <w:rPr>
          <w:rFonts w:cs="Arial"/>
          <w:bCs/>
          <w:i/>
        </w:rPr>
        <w:t>.6 Veiligheidsbeleid</w:t>
      </w:r>
    </w:p>
    <w:p w:rsidR="002A4DC3" w:rsidRDefault="002A4DC3" w:rsidP="00E31B8F">
      <w:r w:rsidRPr="00B257A8">
        <w:t>Op grond van de Arbo-wet moet onze school, net als alle andere scholen en bedrijven, een veiligheidsplan hebben.</w:t>
      </w:r>
      <w:r w:rsidRPr="00B257A8">
        <w:br/>
        <w:t>Voor de scholen onder de stichting Flore is een gezamenlijk Arbo-beleidsplan ontwikkeld. In dit beleidsplan worden afspraken rond fysieke en sociale aspecten van veiligheid geregeld. Aan dit plan is een overzicht “Veiligheid Gezondheid, Welzijn en Milieu” gekoppeld. Daarin worden op een praktische manier documenten, afspraken en adressen die onze school aangaan, zichtbaar, en dus toegankelijk gemaakt. “Inzicht, voorkomen en optreden” (inspectie) worden hiermee geborgd. In het beleidsplan worden ook de koppelingen aangegeven naar vastgestelde beleidsdocumenten op bestuursniveau en worden de acties beschreven voor het plan van aanpak van de organisatie.</w:t>
      </w:r>
      <w:r w:rsidRPr="00B257A8">
        <w:br/>
        <w:t>Op onze school is de directeur preventie-verantwoordelijke. Zij is het aanspreekpunt in de school voor de leerlingen, teamleden, ouders en externe partijen.</w:t>
      </w:r>
      <w:r w:rsidRPr="00B257A8">
        <w:br/>
      </w:r>
    </w:p>
    <w:p w:rsidR="002A4DC3" w:rsidRDefault="002A4DC3" w:rsidP="00867C8C">
      <w:pPr>
        <w:jc w:val="both"/>
      </w:pPr>
      <w:r w:rsidRPr="00B257A8">
        <w:t>In de uitvoering wordt de directie ondersteund door onze BHV-ers (bedrijfshulpverleners) en de leerkrachten.</w:t>
      </w:r>
      <w:r w:rsidRPr="00B257A8">
        <w:br/>
        <w:t>Iedere vier jaar vindt op school een RI&amp;E (Risico Inventarisatie en Evaluatie) plaats. Daarbij wordt de Arbodienst ingeschakeld.</w:t>
      </w:r>
      <w:r w:rsidRPr="00B257A8">
        <w:br/>
        <w:t>In overleg met de BPM (Bovenschools Preventie Medewerker) van Flore en na afstemming met de MR van de school, wordt het plan van aanpak van de school vastgesteld. Algemene zaken voortkomend uit de RI&amp;</w:t>
      </w:r>
      <w:r>
        <w:t>E’s</w:t>
      </w:r>
      <w:r w:rsidRPr="00B257A8">
        <w:t xml:space="preserve"> van alle Florescholen worden gekoppeld en uitgewerkt in het plan van aanpak van de stichting Flore.</w:t>
      </w:r>
    </w:p>
    <w:p w:rsidR="002A4DC3" w:rsidRPr="00B257A8" w:rsidRDefault="002A4DC3" w:rsidP="00867C8C">
      <w:pPr>
        <w:jc w:val="both"/>
      </w:pPr>
      <w:r w:rsidRPr="00B257A8">
        <w:t xml:space="preserve">De school voldoet aan de wettelijke eis van het benodigde aantal bedrijfshulpverleners in de school. Deze bedrijfshulpverleners worden jaarlijks geschoold in de Flore Kwekerij. </w:t>
      </w:r>
    </w:p>
    <w:p w:rsidR="002A4DC3" w:rsidRPr="00B257A8" w:rsidRDefault="002A4DC3" w:rsidP="00867C8C">
      <w:pPr>
        <w:jc w:val="both"/>
      </w:pPr>
      <w:r w:rsidRPr="00B257A8">
        <w:t>Bij sociale veiligheid binnen onze school gaat het niet alleen om het feit, dat leerlingen, ouders, personeel, vrijwilligers en stagiaires veilig zijn op school, maar ook dat ze zich veilig voelen. Daarom werken wij planmatig aan ons veiligheidsbeleid. Dit beleid is erop gericht leerlingen, ouders, personeel, vrijwilligers en stagiaires een veilige omgeving te bieden. Voor alle scholen van Stichting Flore is het beleidsdocument Sociale Veiligheid vastgesteld. Dit document is te downloaden van de site van Stichting Flore.</w:t>
      </w:r>
    </w:p>
    <w:p w:rsidR="002A4DC3" w:rsidRPr="00B257A8" w:rsidRDefault="002A4DC3" w:rsidP="00867C8C">
      <w:pPr>
        <w:jc w:val="both"/>
      </w:pPr>
      <w:r w:rsidRPr="00B257A8">
        <w:t xml:space="preserve">Veiligheid heeft een vaste plaats in ons schoolbeleid en wordt als volgt ingevuld:  We hebben in de groepen de methode Beter omgaan met jezelf, ABC-gedrag- en werkhoudinglijsten, afname sociogram, kringgesprekken, pleinwacht, een gedragsprotocol, een vervoersprotocol, </w:t>
      </w:r>
      <w:r>
        <w:t xml:space="preserve">een protocol omgaan met emotie en agressie, </w:t>
      </w:r>
      <w:r w:rsidRPr="00B257A8">
        <w:t xml:space="preserve">meldcode huiselijk geweld en kindermishandeling en tenslotte algemene omgangsregels. Alle protocollen zijn bij de directie in te zien. </w:t>
      </w:r>
    </w:p>
    <w:p w:rsidR="002A4DC3" w:rsidRPr="00B257A8" w:rsidRDefault="002A4DC3" w:rsidP="004463C7"/>
    <w:p w:rsidR="002A4DC3" w:rsidRPr="004463C7" w:rsidRDefault="002A4DC3" w:rsidP="004463C7">
      <w:pPr>
        <w:rPr>
          <w:i/>
        </w:rPr>
      </w:pPr>
      <w:r>
        <w:rPr>
          <w:i/>
        </w:rPr>
        <w:t>4.5</w:t>
      </w:r>
      <w:r w:rsidRPr="004463C7">
        <w:rPr>
          <w:i/>
        </w:rPr>
        <w:t>.7 zorg voor de relatie school en omgeving</w:t>
      </w:r>
    </w:p>
    <w:p w:rsidR="002A4DC3" w:rsidRPr="00B257A8" w:rsidRDefault="002A4DC3" w:rsidP="004463C7">
      <w:r w:rsidRPr="00B257A8">
        <w:t>Een basisschool maakt tegenwoordig onderdeel uit van een netwerk van voorzieningen voor kinderen. Het is daarom noodzakelijk dat er een goede samenwerking is met de diverse instellingen. Wij werken samen met:</w:t>
      </w:r>
    </w:p>
    <w:p w:rsidR="002A4DC3" w:rsidRPr="00B257A8" w:rsidRDefault="002A4DC3" w:rsidP="004463C7">
      <w:pPr>
        <w:numPr>
          <w:ilvl w:val="0"/>
          <w:numId w:val="7"/>
        </w:numPr>
        <w:spacing w:after="0" w:line="240" w:lineRule="auto"/>
      </w:pPr>
      <w:r w:rsidRPr="00B257A8">
        <w:t>De andere scholen van de stichting Flore.</w:t>
      </w:r>
    </w:p>
    <w:p w:rsidR="002A4DC3" w:rsidRPr="00B257A8" w:rsidRDefault="002A4DC3" w:rsidP="004463C7">
      <w:pPr>
        <w:numPr>
          <w:ilvl w:val="0"/>
          <w:numId w:val="7"/>
        </w:numPr>
        <w:spacing w:after="0" w:line="240" w:lineRule="auto"/>
      </w:pPr>
      <w:r w:rsidRPr="00B257A8">
        <w:t xml:space="preserve">Alle andere basisscholen en speciale scholen voor basisonderwijs. </w:t>
      </w:r>
    </w:p>
    <w:p w:rsidR="002A4DC3" w:rsidRPr="00B257A8" w:rsidRDefault="002A4DC3" w:rsidP="004463C7">
      <w:pPr>
        <w:numPr>
          <w:ilvl w:val="0"/>
          <w:numId w:val="7"/>
        </w:numPr>
        <w:spacing w:after="0" w:line="240" w:lineRule="auto"/>
      </w:pPr>
      <w:r w:rsidRPr="00B257A8">
        <w:t>De Onderwijs Begeleidingsdienst. Hierop kunnen we een beroep doen voor nascholingscursussen, het aanschaffen en invoeren van een nieuwe methode enz.</w:t>
      </w:r>
    </w:p>
    <w:p w:rsidR="002A4DC3" w:rsidRPr="00B257A8" w:rsidRDefault="002A4DC3" w:rsidP="004463C7">
      <w:pPr>
        <w:numPr>
          <w:ilvl w:val="0"/>
          <w:numId w:val="7"/>
        </w:numPr>
        <w:spacing w:after="0" w:line="240" w:lineRule="auto"/>
      </w:pPr>
      <w:r w:rsidRPr="00B257A8">
        <w:t>De Pedagogische Academie Basisonderwijs (PABO). Door stages en voorlichtings-bijeenkomsten blijven we op de hoogte van de ontwikkelingen binnen het onderwijs.</w:t>
      </w:r>
    </w:p>
    <w:p w:rsidR="002A4DC3" w:rsidRDefault="002A4DC3" w:rsidP="004463C7">
      <w:pPr>
        <w:numPr>
          <w:ilvl w:val="0"/>
          <w:numId w:val="7"/>
        </w:numPr>
        <w:spacing w:after="0" w:line="240" w:lineRule="auto"/>
      </w:pPr>
      <w:r w:rsidRPr="00B257A8">
        <w:t>Heliomare: voor motorische remedial teaching, advisering en ondersteuning.</w:t>
      </w:r>
    </w:p>
    <w:p w:rsidR="002A4DC3" w:rsidRPr="00B257A8" w:rsidRDefault="002A4DC3" w:rsidP="004463C7">
      <w:pPr>
        <w:numPr>
          <w:ilvl w:val="0"/>
          <w:numId w:val="7"/>
        </w:numPr>
        <w:spacing w:after="0" w:line="240" w:lineRule="auto"/>
      </w:pPr>
    </w:p>
    <w:p w:rsidR="002A4DC3" w:rsidRPr="004463C7" w:rsidRDefault="002A4DC3" w:rsidP="004463C7">
      <w:r w:rsidRPr="004463C7">
        <w:t xml:space="preserve">Voorts is er regelmatig contact met: </w:t>
      </w:r>
    </w:p>
    <w:p w:rsidR="002A4DC3" w:rsidRPr="00B257A8" w:rsidRDefault="002A4DC3" w:rsidP="004463C7">
      <w:pPr>
        <w:numPr>
          <w:ilvl w:val="0"/>
          <w:numId w:val="7"/>
        </w:numPr>
        <w:spacing w:after="0" w:line="240" w:lineRule="auto"/>
      </w:pPr>
      <w:r w:rsidRPr="00B257A8">
        <w:t>De scholen voor voortgezet onderwijs</w:t>
      </w:r>
    </w:p>
    <w:p w:rsidR="002A4DC3" w:rsidRPr="00B257A8" w:rsidRDefault="002A4DC3" w:rsidP="004463C7">
      <w:pPr>
        <w:numPr>
          <w:ilvl w:val="0"/>
          <w:numId w:val="7"/>
        </w:numPr>
        <w:spacing w:after="0" w:line="240" w:lineRule="auto"/>
      </w:pPr>
      <w:r w:rsidRPr="00B257A8">
        <w:t>De kerk / de parochie voor de activiteiten rond de Eerste Communie en het Vormsel</w:t>
      </w:r>
    </w:p>
    <w:p w:rsidR="002A4DC3" w:rsidRPr="00B257A8" w:rsidRDefault="002A4DC3" w:rsidP="004463C7">
      <w:pPr>
        <w:numPr>
          <w:ilvl w:val="0"/>
          <w:numId w:val="7"/>
        </w:numPr>
        <w:spacing w:after="0" w:line="240" w:lineRule="auto"/>
      </w:pPr>
      <w:r w:rsidRPr="00B257A8">
        <w:t>De stichting Arkade in verband met catechese begeleiding van leraren bij het verzorgen van catechese</w:t>
      </w:r>
    </w:p>
    <w:p w:rsidR="002A4DC3" w:rsidRPr="00B257A8" w:rsidRDefault="002A4DC3" w:rsidP="004463C7">
      <w:pPr>
        <w:numPr>
          <w:ilvl w:val="0"/>
          <w:numId w:val="7"/>
        </w:numPr>
        <w:spacing w:after="0" w:line="240" w:lineRule="auto"/>
      </w:pPr>
      <w:r w:rsidRPr="00B257A8">
        <w:t>De gemeente</w:t>
      </w:r>
    </w:p>
    <w:p w:rsidR="002A4DC3" w:rsidRPr="00B257A8" w:rsidRDefault="002A4DC3" w:rsidP="004463C7">
      <w:pPr>
        <w:numPr>
          <w:ilvl w:val="0"/>
          <w:numId w:val="7"/>
        </w:numPr>
        <w:spacing w:after="0" w:line="240" w:lineRule="auto"/>
      </w:pPr>
      <w:r w:rsidRPr="00B257A8">
        <w:t>De bibliotheek Heerhugowaard</w:t>
      </w:r>
    </w:p>
    <w:p w:rsidR="002A4DC3" w:rsidRPr="00B257A8" w:rsidRDefault="002A4DC3" w:rsidP="004463C7">
      <w:pPr>
        <w:numPr>
          <w:ilvl w:val="0"/>
          <w:numId w:val="7"/>
        </w:numPr>
        <w:spacing w:after="0" w:line="240" w:lineRule="auto"/>
      </w:pPr>
      <w:r w:rsidRPr="00B257A8">
        <w:t>Steunpunt opvoeding en RIAGG</w:t>
      </w:r>
    </w:p>
    <w:p w:rsidR="002A4DC3" w:rsidRPr="00B257A8" w:rsidRDefault="002A4DC3" w:rsidP="004463C7">
      <w:pPr>
        <w:numPr>
          <w:ilvl w:val="0"/>
          <w:numId w:val="7"/>
        </w:numPr>
        <w:spacing w:after="0" w:line="240" w:lineRule="auto"/>
      </w:pPr>
      <w:r w:rsidRPr="00B257A8">
        <w:t>Vertrouwensarts</w:t>
      </w:r>
    </w:p>
    <w:p w:rsidR="002A4DC3" w:rsidRDefault="002A4DC3" w:rsidP="004463C7">
      <w:pPr>
        <w:numPr>
          <w:ilvl w:val="0"/>
          <w:numId w:val="7"/>
        </w:numPr>
        <w:spacing w:after="0" w:line="240" w:lineRule="auto"/>
      </w:pPr>
      <w:r w:rsidRPr="00B257A8">
        <w:t>De Culturele Raad</w:t>
      </w:r>
    </w:p>
    <w:p w:rsidR="002A4DC3" w:rsidRDefault="002A4DC3" w:rsidP="004463C7">
      <w:pPr>
        <w:numPr>
          <w:ilvl w:val="0"/>
          <w:numId w:val="7"/>
        </w:numPr>
        <w:spacing w:after="0" w:line="240" w:lineRule="auto"/>
      </w:pPr>
      <w:r>
        <w:t>MET Heerhugowaard</w:t>
      </w:r>
    </w:p>
    <w:p w:rsidR="002A4DC3" w:rsidRPr="00B257A8" w:rsidRDefault="002A4DC3" w:rsidP="004463C7">
      <w:pPr>
        <w:numPr>
          <w:ilvl w:val="0"/>
          <w:numId w:val="7"/>
        </w:numPr>
        <w:spacing w:after="0" w:line="240" w:lineRule="auto"/>
      </w:pPr>
      <w:r>
        <w:t>De wijkagent</w:t>
      </w:r>
    </w:p>
    <w:p w:rsidR="002A4DC3" w:rsidRPr="00B257A8" w:rsidRDefault="002A4DC3" w:rsidP="004463C7"/>
    <w:p w:rsidR="002A4DC3" w:rsidRPr="008C02A1" w:rsidRDefault="002A4DC3" w:rsidP="00867C8C">
      <w:pPr>
        <w:jc w:val="both"/>
        <w:rPr>
          <w:i/>
        </w:rPr>
      </w:pPr>
      <w:r>
        <w:rPr>
          <w:b/>
          <w:sz w:val="28"/>
          <w:szCs w:val="28"/>
          <w:u w:val="single"/>
        </w:rPr>
        <w:br w:type="page"/>
      </w:r>
      <w:r>
        <w:rPr>
          <w:i/>
        </w:rPr>
        <w:t>4.6</w:t>
      </w:r>
      <w:r w:rsidRPr="008C02A1">
        <w:rPr>
          <w:i/>
        </w:rPr>
        <w:t xml:space="preserve"> De communica</w:t>
      </w:r>
      <w:r>
        <w:rPr>
          <w:i/>
        </w:rPr>
        <w:t>tie</w:t>
      </w:r>
    </w:p>
    <w:p w:rsidR="002A4DC3" w:rsidRPr="00B257A8" w:rsidRDefault="002A4DC3" w:rsidP="00867C8C">
      <w:pPr>
        <w:jc w:val="both"/>
      </w:pPr>
      <w:r w:rsidRPr="00B257A8">
        <w:t>Wij hechten veel waarde aan een goed contact tussen school en gezin. Dit gebeurt op verschillende manieren: door mondelinge en schriftelijke communicatie, door deelname aan activiteiten en door contacten over individuele kinderen.</w:t>
      </w:r>
    </w:p>
    <w:p w:rsidR="002A4DC3" w:rsidRPr="00B257A8" w:rsidRDefault="002A4DC3" w:rsidP="00867C8C">
      <w:pPr>
        <w:jc w:val="both"/>
      </w:pPr>
      <w:r w:rsidRPr="00B257A8">
        <w:t>Samen met de ouders dragen wij de verantwoordelijkheid voor de kinderen. Wij hopen daarom ook dat, wanneer u als ouder/verzorger voor onze school kiest, u achter ons staat. Dat u het eens bent met ons beleid t.a.v. de aanpak van de kinderen en dat, wanneer u het met bepaalde zaken niet eens bent, wij er samen in een open sfeer over kunnen praten. Een goede samenwerking tussen school en thuis bevordert immers het welbevinden van de kinderen.</w:t>
      </w:r>
    </w:p>
    <w:p w:rsidR="002A4DC3" w:rsidRPr="00B257A8" w:rsidRDefault="002A4DC3" w:rsidP="00867C8C">
      <w:pPr>
        <w:jc w:val="both"/>
      </w:pPr>
    </w:p>
    <w:p w:rsidR="002A4DC3" w:rsidRPr="008C02A1" w:rsidRDefault="002A4DC3" w:rsidP="00867C8C">
      <w:pPr>
        <w:jc w:val="both"/>
        <w:rPr>
          <w:i/>
        </w:rPr>
      </w:pPr>
      <w:r>
        <w:rPr>
          <w:i/>
        </w:rPr>
        <w:t>4.6</w:t>
      </w:r>
      <w:r w:rsidRPr="008C02A1">
        <w:rPr>
          <w:i/>
        </w:rPr>
        <w:t xml:space="preserve">.1 Het aanname beleid </w:t>
      </w:r>
    </w:p>
    <w:p w:rsidR="002A4DC3" w:rsidRDefault="002A4DC3" w:rsidP="00867C8C">
      <w:pPr>
        <w:jc w:val="both"/>
      </w:pPr>
      <w:r w:rsidRPr="00B257A8">
        <w:t>Ouders die hun kind willen opgeven nemen contact op met de directeur. In een gesprek op school wordt de gang van zaken op school toegelicht. Willen ouders zich daarna inschrijven, dan worden de benodigde gegevens opgeslagen</w:t>
      </w:r>
      <w:r>
        <w:t xml:space="preserve"> in de leerlingenadministratie.</w:t>
      </w:r>
    </w:p>
    <w:p w:rsidR="002A4DC3" w:rsidRPr="00B257A8" w:rsidRDefault="002A4DC3" w:rsidP="00867C8C">
      <w:pPr>
        <w:jc w:val="both"/>
      </w:pPr>
    </w:p>
    <w:p w:rsidR="002A4DC3" w:rsidRPr="008C02A1" w:rsidRDefault="002A4DC3" w:rsidP="00976EBE">
      <w:pPr>
        <w:jc w:val="both"/>
        <w:outlineLvl w:val="0"/>
        <w:rPr>
          <w:bCs/>
        </w:rPr>
      </w:pPr>
      <w:r w:rsidRPr="008C02A1">
        <w:rPr>
          <w:bCs/>
        </w:rPr>
        <w:t>Akkoordverklaring met de inhoud van de Schoolgids</w:t>
      </w:r>
    </w:p>
    <w:p w:rsidR="002A4DC3" w:rsidRPr="00B257A8" w:rsidRDefault="002A4DC3" w:rsidP="00331EC5">
      <w:r w:rsidRPr="00B257A8">
        <w:t xml:space="preserve">Bij inschrijving ondertekenen de ouders een akkoordverklaring betreffende de inhoud van de Schoolgids. Hierdoor geven zij aan dat zij akkoord gaan met de wijze van werken, zoals die in de </w:t>
      </w:r>
      <w:r>
        <w:t xml:space="preserve">Schoolgids is </w:t>
      </w:r>
      <w:r w:rsidRPr="00B257A8">
        <w:t>beschreven.</w:t>
      </w:r>
      <w:r w:rsidRPr="00B257A8">
        <w:br/>
      </w:r>
    </w:p>
    <w:p w:rsidR="002A4DC3" w:rsidRPr="008C02A1" w:rsidRDefault="002A4DC3" w:rsidP="00867C8C">
      <w:r w:rsidRPr="008C02A1">
        <w:t>Toelating</w:t>
      </w:r>
    </w:p>
    <w:p w:rsidR="002A4DC3" w:rsidRPr="00B257A8" w:rsidRDefault="002A4DC3" w:rsidP="00867C8C">
      <w:pPr>
        <w:jc w:val="both"/>
      </w:pPr>
      <w:r w:rsidRPr="00B257A8">
        <w:t xml:space="preserve">De ouders vullen een </w:t>
      </w:r>
      <w:r w:rsidRPr="00B257A8">
        <w:rPr>
          <w:i/>
        </w:rPr>
        <w:t>“aanmeldingsformulier”</w:t>
      </w:r>
      <w:r w:rsidRPr="00B257A8">
        <w:t xml:space="preserve"> in. U bent verplicht om bij het </w:t>
      </w:r>
      <w:r>
        <w:t>aanmeld</w:t>
      </w:r>
      <w:r w:rsidRPr="00B257A8">
        <w:t xml:space="preserve">formulier een kopie van </w:t>
      </w:r>
      <w:r w:rsidRPr="00A72CBB">
        <w:t xml:space="preserve">een van overheidswege verstrekt document </w:t>
      </w:r>
      <w:r>
        <w:t xml:space="preserve">toe te voegen. </w:t>
      </w:r>
      <w:r w:rsidRPr="00B257A8">
        <w:t>Hierop staat het BSN (burgerservicenummer) van uw kind en dit heeft de school voor haar administratie nodig.</w:t>
      </w:r>
      <w:r>
        <w:t xml:space="preserve"> </w:t>
      </w:r>
    </w:p>
    <w:p w:rsidR="002A4DC3" w:rsidRPr="00A65BF7" w:rsidRDefault="002A4DC3" w:rsidP="00867C8C">
      <w:pPr>
        <w:jc w:val="both"/>
      </w:pPr>
      <w:r w:rsidRPr="00A65BF7">
        <w:t>Onder een van overheidswege verstrekt document verstaan wij een document kennisgeving naar het Burgerservicenummer, een eigen paspoort of identiteitskaart van de leerling of een geboortebewijs. Let op: de zorgpas kan hiervoor niet gebruikt worden, want die wordt niet door de overheid uitgegeven.</w:t>
      </w:r>
    </w:p>
    <w:p w:rsidR="002A4DC3" w:rsidRPr="00B257A8" w:rsidRDefault="002A4DC3" w:rsidP="00867C8C">
      <w:pPr>
        <w:jc w:val="both"/>
      </w:pPr>
      <w:r w:rsidRPr="00B257A8">
        <w:t>In bijna alle gevallen leidt dit automatisch tot definitieve inschrijving. In welke groep en bij welke leerkracht uw kind geplaatst zal worden, is bij het opgeven nog niet altijd duidelijk. Wij houden rekening met: het totale aantal leerlingen in de groep, de verhouding jongens en meisjes, het aantal jongste kleuters, het aantal zorgleerlingen en vriendschappen. Maar uiteindelijk bepaalt de directie in welke groep het kind geplaatst wordt.</w:t>
      </w:r>
    </w:p>
    <w:p w:rsidR="002A4DC3" w:rsidRPr="00B257A8" w:rsidRDefault="002A4DC3" w:rsidP="00867C8C">
      <w:pPr>
        <w:jc w:val="both"/>
      </w:pPr>
      <w:r w:rsidRPr="00B257A8">
        <w:t xml:space="preserve">Het is van belang dat ouders informatie verstrekken over de gezondheidstoestand van hun kind en over belemmeringen die zich in de ontwikkeling van hun kind voordoen. Deze informatie vult u in op een formulier waardoor de kleuterleerkracht al voordat het kind de school betreedt, een beeld heeft van uw kind. Dit kan de overgang naar de basisschool vergemakkelijken. </w:t>
      </w:r>
    </w:p>
    <w:p w:rsidR="002A4DC3" w:rsidRPr="00B257A8" w:rsidRDefault="002A4DC3" w:rsidP="00867C8C">
      <w:pPr>
        <w:jc w:val="both"/>
      </w:pPr>
      <w:r w:rsidRPr="00B257A8">
        <w:t xml:space="preserve">Wij hebben gekozen voor de volgende wijze van gewennen: </w:t>
      </w:r>
    </w:p>
    <w:p w:rsidR="002A4DC3" w:rsidRDefault="002A4DC3" w:rsidP="00867C8C">
      <w:pPr>
        <w:jc w:val="both"/>
      </w:pPr>
      <w:r w:rsidRPr="00B257A8">
        <w:t xml:space="preserve">Het kind sluit op de dag dat het vier jaar wordt zijn peuterschooltijd aldaar af. Pas daarna gaat het voor het eerst naar de basisschool. </w:t>
      </w:r>
    </w:p>
    <w:p w:rsidR="002A4DC3" w:rsidRPr="00B257A8" w:rsidRDefault="002A4DC3" w:rsidP="00867C8C">
      <w:pPr>
        <w:jc w:val="both"/>
      </w:pPr>
      <w:r w:rsidRPr="00B257A8">
        <w:t xml:space="preserve">De groepsleerkracht maakt 4-6 weken voor de daadwerkelijke eerste schooldag een afspraak voor twee wenmomenten op school. Daarnaast krijgt u een brief (als uw kind op school komt) waarin een aantal praktische zaken staan over onder andere schooltijden, gym en het fruit eten. </w:t>
      </w:r>
    </w:p>
    <w:p w:rsidR="002A4DC3" w:rsidRPr="00B257A8" w:rsidRDefault="002A4DC3" w:rsidP="00867C8C">
      <w:pPr>
        <w:jc w:val="both"/>
      </w:pPr>
      <w:r w:rsidRPr="00B257A8">
        <w:t>Het is per kind verschillend in welk tempo vervolgens toegewerkt wordt naar de hele week schoolbezoek.</w:t>
      </w:r>
    </w:p>
    <w:p w:rsidR="002A4DC3" w:rsidRPr="00B257A8" w:rsidRDefault="002A4DC3" w:rsidP="00867C8C">
      <w:pPr>
        <w:jc w:val="both"/>
      </w:pPr>
    </w:p>
    <w:p w:rsidR="002A4DC3" w:rsidRPr="00B257A8" w:rsidRDefault="002A4DC3" w:rsidP="00867C8C">
      <w:pPr>
        <w:jc w:val="both"/>
      </w:pPr>
      <w:r w:rsidRPr="00B257A8">
        <w:t>Wanneer u uw reeds schoolgaande kind tijdens het schooljaar bij onze school aanmeldt, nemen wij altijd contact op met de afleverende school. Ook kijken wij of de zorg die uw kind nodig heeft op onze school geboden kan worden. Het is mogelijk dat op grond van die informatie niet tot inschrijving kan worden overgegaan. In geval van geschil neemt het bestuur hierover een besluit. Binnen de gemeente is het niet gebruikelijk dat kinderen gedurende het schooljaar van school verwisselen. Uitzondering hierop is een verhuizing of gewichtige omstandigheden, dit ter beoordeling van de schoolleiding. Bij overplaatsing naar een andere school wordt er door de afleverende school altijd een onderwijskundig rapport ingevuld.</w:t>
      </w:r>
    </w:p>
    <w:p w:rsidR="002A4DC3" w:rsidRPr="008C02A1" w:rsidRDefault="002A4DC3" w:rsidP="00867C8C">
      <w:pPr>
        <w:jc w:val="both"/>
      </w:pPr>
      <w:r w:rsidRPr="008C02A1">
        <w:t>Motieven om niet tot toelating over te gaan</w:t>
      </w:r>
    </w:p>
    <w:p w:rsidR="002A4DC3" w:rsidRPr="00B257A8" w:rsidRDefault="002A4DC3" w:rsidP="00867C8C">
      <w:pPr>
        <w:numPr>
          <w:ilvl w:val="0"/>
          <w:numId w:val="9"/>
        </w:numPr>
        <w:spacing w:after="0" w:line="240" w:lineRule="auto"/>
        <w:jc w:val="both"/>
      </w:pPr>
      <w:r w:rsidRPr="00B257A8">
        <w:t>Indien de ouders de visie van de stichting en/of de school niet onderschrijven en/of hun kinderen willen uitzonderen van schoolactiviteiten.</w:t>
      </w:r>
    </w:p>
    <w:p w:rsidR="002A4DC3" w:rsidRPr="00B257A8" w:rsidRDefault="002A4DC3" w:rsidP="00867C8C">
      <w:pPr>
        <w:numPr>
          <w:ilvl w:val="0"/>
          <w:numId w:val="9"/>
        </w:numPr>
        <w:spacing w:after="0" w:line="240" w:lineRule="auto"/>
        <w:jc w:val="both"/>
      </w:pPr>
      <w:r w:rsidRPr="00B257A8">
        <w:t>De ongeschiktheid van het kind om het regulier basisonderwijs te volgen, gebaseerd op een ontvangen onderwijskundig rapport.</w:t>
      </w:r>
    </w:p>
    <w:p w:rsidR="002A4DC3" w:rsidRPr="00B257A8" w:rsidRDefault="002A4DC3" w:rsidP="00867C8C">
      <w:pPr>
        <w:numPr>
          <w:ilvl w:val="0"/>
          <w:numId w:val="9"/>
        </w:numPr>
        <w:spacing w:after="0" w:line="240" w:lineRule="auto"/>
        <w:jc w:val="both"/>
      </w:pPr>
      <w:r w:rsidRPr="00B257A8">
        <w:t>Als de geloofsovertuiging van het gezin en het kind een belemmering vormt om deel te nemen aan alle (godsdienstige) activiteiten van de school.</w:t>
      </w:r>
    </w:p>
    <w:p w:rsidR="002A4DC3" w:rsidRPr="00B257A8" w:rsidRDefault="002A4DC3" w:rsidP="00867C8C">
      <w:pPr>
        <w:numPr>
          <w:ilvl w:val="0"/>
          <w:numId w:val="9"/>
        </w:numPr>
        <w:spacing w:after="0" w:line="240" w:lineRule="auto"/>
        <w:jc w:val="both"/>
      </w:pPr>
      <w:r w:rsidRPr="00B257A8">
        <w:t>Indien het kind nog niet zindelijk is. Dit kan ook leiden tot tijdelijk uitstel van eerste aanname.</w:t>
      </w:r>
    </w:p>
    <w:p w:rsidR="002A4DC3" w:rsidRPr="00B257A8" w:rsidRDefault="002A4DC3" w:rsidP="00867C8C">
      <w:pPr>
        <w:numPr>
          <w:ilvl w:val="0"/>
          <w:numId w:val="9"/>
        </w:numPr>
        <w:spacing w:after="0" w:line="240" w:lineRule="auto"/>
        <w:jc w:val="both"/>
      </w:pPr>
      <w:r w:rsidRPr="00B257A8">
        <w:t>Indien er op de laatste basisschool een procedure loopt voor een verwijzing naar het speciaal basisonderwijs en er geen sprake is van verhuizing. In dat geval dient een psychologisch rapport te worden overhandigd, op grond waarvan de directie tot een oordeel kan komen.</w:t>
      </w:r>
    </w:p>
    <w:p w:rsidR="002A4DC3" w:rsidRPr="00B257A8" w:rsidRDefault="002A4DC3" w:rsidP="00867C8C">
      <w:pPr>
        <w:numPr>
          <w:ilvl w:val="0"/>
          <w:numId w:val="9"/>
        </w:numPr>
        <w:spacing w:after="0" w:line="240" w:lineRule="auto"/>
        <w:jc w:val="both"/>
      </w:pPr>
      <w:r w:rsidRPr="00B257A8">
        <w:t>Indien er door de PCL ( Permanente Commissie Leerlingenzorg ) een beschikking is afgegeven voor het speciaal basisonderwijs.</w:t>
      </w:r>
    </w:p>
    <w:p w:rsidR="002A4DC3" w:rsidRPr="00B257A8" w:rsidRDefault="002A4DC3" w:rsidP="00867C8C">
      <w:pPr>
        <w:numPr>
          <w:ilvl w:val="0"/>
          <w:numId w:val="9"/>
        </w:numPr>
        <w:spacing w:after="0" w:line="240" w:lineRule="auto"/>
        <w:jc w:val="both"/>
      </w:pPr>
      <w:r w:rsidRPr="00B257A8">
        <w:t>Een zeer specifieke situatie in een groep. Dit kan onder meer gaan over de grootte en/of zwaarte van problematiek in een bepaalde groep waardoor er geen garantie meer is voor goed onderwijs.</w:t>
      </w:r>
    </w:p>
    <w:p w:rsidR="002A4DC3" w:rsidRPr="00B257A8" w:rsidRDefault="002A4DC3" w:rsidP="00867C8C">
      <w:pPr>
        <w:jc w:val="both"/>
        <w:rPr>
          <w:b/>
        </w:rPr>
      </w:pPr>
    </w:p>
    <w:p w:rsidR="002A4DC3" w:rsidRPr="008C02A1" w:rsidRDefault="002A4DC3" w:rsidP="00976EBE">
      <w:pPr>
        <w:jc w:val="both"/>
        <w:outlineLvl w:val="0"/>
      </w:pPr>
      <w:r w:rsidRPr="008C02A1">
        <w:t>Gewenning na de toelating</w:t>
      </w:r>
    </w:p>
    <w:p w:rsidR="002A4DC3" w:rsidRDefault="002A4DC3" w:rsidP="00867C8C">
      <w:pPr>
        <w:jc w:val="both"/>
      </w:pPr>
      <w:r w:rsidRPr="00B257A8">
        <w:t xml:space="preserve">Leerlingen die in de laatste 6 weken voorafgaand aan de zomervakantie 4 jaar worden, worden toegelaten op de eerste schooldag van het nieuwe schooljaar. Reden hiervan is dat het wennen in de 6 laatste weken geen vervolg krijgt, het kind dan na de vakantie wéér moet wennen. Bovendien zijn kleutergroepen dan vaak dermate groot, dat het zorgvuldig begeleiden van de nieuwe jongste leerling in het gedrang komt. </w:t>
      </w:r>
    </w:p>
    <w:p w:rsidR="002A4DC3" w:rsidRPr="00B257A8" w:rsidRDefault="002A4DC3" w:rsidP="00867C8C">
      <w:pPr>
        <w:jc w:val="both"/>
      </w:pPr>
      <w:r>
        <w:t>Naast bovengenoemd uitgangspunt: Omdat uw kind vanaf de vierjarige leeftijd wettelijk wel recht heeft op onderwijs, overleggen wij of de daadwerkelijke plaatsing na of al voor de zomervakantie plaatsvindt.</w:t>
      </w:r>
    </w:p>
    <w:p w:rsidR="002A4DC3" w:rsidRPr="00B257A8" w:rsidRDefault="002A4DC3" w:rsidP="00867C8C">
      <w:pPr>
        <w:jc w:val="both"/>
      </w:pPr>
    </w:p>
    <w:p w:rsidR="002A4DC3" w:rsidRDefault="002A4DC3" w:rsidP="00867C8C">
      <w:pPr>
        <w:jc w:val="both"/>
        <w:rPr>
          <w:b/>
          <w:sz w:val="28"/>
          <w:szCs w:val="28"/>
          <w:u w:val="single"/>
        </w:rPr>
      </w:pPr>
    </w:p>
    <w:p w:rsidR="002A4DC3" w:rsidRPr="008C02A1" w:rsidRDefault="002A4DC3" w:rsidP="00867C8C">
      <w:pPr>
        <w:jc w:val="both"/>
        <w:rPr>
          <w:i/>
          <w:u w:val="single"/>
        </w:rPr>
      </w:pPr>
      <w:r>
        <w:rPr>
          <w:b/>
          <w:sz w:val="28"/>
          <w:szCs w:val="28"/>
          <w:u w:val="single"/>
        </w:rPr>
        <w:br w:type="page"/>
      </w:r>
      <w:r>
        <w:rPr>
          <w:i/>
          <w:u w:val="single"/>
        </w:rPr>
        <w:t>4.6</w:t>
      </w:r>
      <w:r w:rsidRPr="008C02A1">
        <w:rPr>
          <w:i/>
          <w:u w:val="single"/>
        </w:rPr>
        <w:t xml:space="preserve">.2 </w:t>
      </w:r>
      <w:r w:rsidRPr="008C02A1">
        <w:rPr>
          <w:i/>
        </w:rPr>
        <w:t>Informatievoorziening</w:t>
      </w:r>
    </w:p>
    <w:p w:rsidR="002A4DC3" w:rsidRPr="00B257A8" w:rsidRDefault="002A4DC3" w:rsidP="00867C8C">
      <w:pPr>
        <w:jc w:val="both"/>
      </w:pPr>
      <w:r w:rsidRPr="00B257A8">
        <w:t>Een goed contact met de ouders is heel belangrijk. Natuurlijk, het gaat immers om het wel en wee van uw kind. Maar de school houdt u op de hoogte van wat er verder allemaal op school gebeurt. We stellen het anderzijds ook op prijs als u de school van belangrijke gebeurtenissen thuis op de hoogte houdt. Immers: een goede samenwerking tussen school en thuis bevordert het welzijn van uw kind. Er zijn verschillende manieren waarop u als ouder betrokken kunt zijn bij onze school en waarop de school u informeert over uw kind of onze school.</w:t>
      </w:r>
    </w:p>
    <w:p w:rsidR="002A4DC3" w:rsidRPr="00B257A8" w:rsidRDefault="002A4DC3" w:rsidP="00867C8C">
      <w:pPr>
        <w:jc w:val="both"/>
      </w:pPr>
    </w:p>
    <w:p w:rsidR="002A4DC3" w:rsidRPr="00331EC5" w:rsidRDefault="002A4DC3" w:rsidP="00976EBE">
      <w:pPr>
        <w:jc w:val="both"/>
        <w:outlineLvl w:val="0"/>
        <w:rPr>
          <w:i/>
        </w:rPr>
      </w:pPr>
      <w:r w:rsidRPr="00331EC5">
        <w:rPr>
          <w:i/>
        </w:rPr>
        <w:t>Contact via email of telefoon</w:t>
      </w:r>
    </w:p>
    <w:p w:rsidR="002A4DC3" w:rsidRPr="00B257A8" w:rsidRDefault="002A4DC3" w:rsidP="00867C8C">
      <w:pPr>
        <w:jc w:val="both"/>
      </w:pPr>
      <w:r w:rsidRPr="00B257A8">
        <w:t xml:space="preserve">Het is niet meer uit deze tijd weg te denken: contact via email. </w:t>
      </w:r>
    </w:p>
    <w:p w:rsidR="002A4DC3" w:rsidRPr="00B257A8" w:rsidRDefault="002A4DC3" w:rsidP="00867C8C">
      <w:pPr>
        <w:jc w:val="both"/>
      </w:pPr>
      <w:r w:rsidRPr="00B257A8">
        <w:t>Ook op onze school wordt veelvuldig gebruik gemaakt van dit communicatiemiddel. En dat ook steeds vaker. De verleiding is groot om via de mail ook inhoudelijke zaken te bespreken. En dan krijg je reactie op reactie.</w:t>
      </w:r>
    </w:p>
    <w:p w:rsidR="002A4DC3" w:rsidRPr="00B257A8" w:rsidRDefault="002A4DC3" w:rsidP="00867C8C">
      <w:pPr>
        <w:jc w:val="both"/>
      </w:pPr>
      <w:r w:rsidRPr="00B257A8">
        <w:t xml:space="preserve">De Zevensprong vindt persoonlijk contact erg belangrijk. En het blijkt dat de mail of telefoon daarvoor niet altijd een geëigend middel is. Immers, boodschappen worden soms anders geïnterpreteerd dan bedoeld. En dan ontstaat er onnodig "ruis" op de lijn. </w:t>
      </w:r>
    </w:p>
    <w:p w:rsidR="002A4DC3" w:rsidRPr="00B257A8" w:rsidRDefault="002A4DC3" w:rsidP="008C02A1"/>
    <w:p w:rsidR="002A4DC3" w:rsidRPr="00B257A8" w:rsidRDefault="002A4DC3" w:rsidP="00867C8C">
      <w:pPr>
        <w:jc w:val="both"/>
      </w:pPr>
      <w:r w:rsidRPr="00B257A8">
        <w:t>Daarom wordt de mail/telefoon niet gebruikt om inhoudelijke discussies met elkaar te voeren. Via de mail/telefoon kunt u, zowel met de leerkracht als met de directie, natuurlijk wel afspraken maken of korte eenvoudige vragen stellen waar korte antwoorden op mogelijk zijn.</w:t>
      </w:r>
    </w:p>
    <w:p w:rsidR="002A4DC3" w:rsidRPr="00B257A8" w:rsidRDefault="002A4DC3" w:rsidP="00867C8C">
      <w:pPr>
        <w:jc w:val="both"/>
      </w:pPr>
      <w:r w:rsidRPr="00B257A8">
        <w:t>In een persoonlijk gesprek zullen wij inhoudelijke zaken dan met u aan de orde stellen. Zo wordt de communicatie van een beter niveau en vermijden we dat we elkaar verkeerd begrijpen.</w:t>
      </w:r>
    </w:p>
    <w:p w:rsidR="002A4DC3" w:rsidRPr="00B257A8" w:rsidRDefault="002A4DC3" w:rsidP="00867C8C">
      <w:pPr>
        <w:jc w:val="both"/>
      </w:pPr>
    </w:p>
    <w:p w:rsidR="002A4DC3" w:rsidRPr="00B257A8" w:rsidRDefault="002A4DC3" w:rsidP="00867C8C">
      <w:pPr>
        <w:jc w:val="both"/>
      </w:pPr>
      <w:r w:rsidRPr="00B257A8">
        <w:t>Ik hoop (en reken erop) dat u begrip hebt voor dit beleid. Het is in het belang van de kinderen dat communicatie tussen school en ouders zo duidelijk mogelijk is.</w:t>
      </w:r>
    </w:p>
    <w:p w:rsidR="002A4DC3" w:rsidRPr="00B257A8" w:rsidRDefault="002A4DC3" w:rsidP="00867C8C">
      <w:pPr>
        <w:jc w:val="both"/>
      </w:pPr>
      <w:r w:rsidRPr="00B257A8">
        <w:t>En dat natuurlijk met behoud van wederzijds respect.</w:t>
      </w:r>
    </w:p>
    <w:p w:rsidR="002A4DC3" w:rsidRPr="00B257A8" w:rsidRDefault="002A4DC3" w:rsidP="00867C8C">
      <w:pPr>
        <w:jc w:val="both"/>
      </w:pPr>
    </w:p>
    <w:p w:rsidR="002A4DC3" w:rsidRPr="00B257A8" w:rsidRDefault="002A4DC3" w:rsidP="00867C8C">
      <w:pPr>
        <w:jc w:val="both"/>
      </w:pPr>
      <w:r w:rsidRPr="00B257A8">
        <w:t>Wanneer uw kind(eren) bij ons op school zit(ten) trachten wij u als ouder/verzorger op de volgende manieren te informeren over de gang van zaken op school:</w:t>
      </w:r>
    </w:p>
    <w:p w:rsidR="002A4DC3" w:rsidRPr="00B257A8" w:rsidRDefault="002A4DC3" w:rsidP="00867C8C">
      <w:pPr>
        <w:jc w:val="both"/>
      </w:pPr>
    </w:p>
    <w:p w:rsidR="002A4DC3" w:rsidRPr="00331EC5" w:rsidRDefault="002A4DC3" w:rsidP="00976EBE">
      <w:pPr>
        <w:jc w:val="both"/>
        <w:outlineLvl w:val="0"/>
        <w:rPr>
          <w:i/>
        </w:rPr>
      </w:pPr>
      <w:r w:rsidRPr="00331EC5">
        <w:rPr>
          <w:i/>
        </w:rPr>
        <w:t>Mondelinge informatievoorziening</w:t>
      </w:r>
    </w:p>
    <w:p w:rsidR="002A4DC3" w:rsidRPr="00B257A8" w:rsidRDefault="002A4DC3" w:rsidP="00867C8C">
      <w:pPr>
        <w:numPr>
          <w:ilvl w:val="0"/>
          <w:numId w:val="7"/>
        </w:numPr>
        <w:spacing w:after="0" w:line="240" w:lineRule="auto"/>
        <w:jc w:val="both"/>
      </w:pPr>
      <w:r w:rsidRPr="00B257A8">
        <w:t>Jaarvergadering aan het begin van het schooljaar.</w:t>
      </w:r>
    </w:p>
    <w:p w:rsidR="002A4DC3" w:rsidRPr="00B257A8" w:rsidRDefault="002A4DC3" w:rsidP="00867C8C">
      <w:pPr>
        <w:numPr>
          <w:ilvl w:val="0"/>
          <w:numId w:val="7"/>
        </w:numPr>
        <w:spacing w:after="0" w:line="240" w:lineRule="auto"/>
        <w:jc w:val="both"/>
      </w:pPr>
      <w:r w:rsidRPr="00B257A8">
        <w:t>In de eerste 3 groepen zijn er vaak dagelijkse contacten bij het halen en brengen van de kinderen. In de andere groepen kan ook voor of na schooltijd een korte mededeling worden gedaan of een afspraak worden gemaakt voor een gesprek. Met de directie kunt u altijd een afspraak maken om bepaalde zaken of problemen van / met uw kind te bespreken. We proberen samen tot een goede oplossing te komen.</w:t>
      </w:r>
    </w:p>
    <w:p w:rsidR="002A4DC3" w:rsidRPr="00B257A8" w:rsidRDefault="002A4DC3" w:rsidP="00867C8C">
      <w:pPr>
        <w:numPr>
          <w:ilvl w:val="0"/>
          <w:numId w:val="7"/>
        </w:numPr>
        <w:spacing w:after="0" w:line="240" w:lineRule="auto"/>
        <w:jc w:val="both"/>
      </w:pPr>
      <w:r w:rsidRPr="00B257A8">
        <w:t>Telefonisch contact. Dit is voor en na schooltijd mogelijk.</w:t>
      </w:r>
    </w:p>
    <w:p w:rsidR="002A4DC3" w:rsidRPr="00B257A8" w:rsidRDefault="002A4DC3" w:rsidP="00867C8C">
      <w:pPr>
        <w:numPr>
          <w:ilvl w:val="0"/>
          <w:numId w:val="7"/>
        </w:numPr>
        <w:spacing w:after="0" w:line="240" w:lineRule="auto"/>
        <w:jc w:val="both"/>
      </w:pPr>
      <w:r w:rsidRPr="00B257A8">
        <w:t>Jaarlijks wordt er per leerjaar een informatieavond gehouden.</w:t>
      </w:r>
    </w:p>
    <w:p w:rsidR="002A4DC3" w:rsidRDefault="002A4DC3" w:rsidP="00867C8C">
      <w:pPr>
        <w:numPr>
          <w:ilvl w:val="0"/>
          <w:numId w:val="7"/>
        </w:numPr>
        <w:spacing w:after="0" w:line="240" w:lineRule="auto"/>
        <w:jc w:val="both"/>
      </w:pPr>
      <w:r w:rsidRPr="00B257A8">
        <w:t>Twee keer per jaar kunnen de vorderingen van het kind tijdens 10-minuten gesprekken met de ouders besproken worden. Naar aanleiding van het laatste rapport kan e</w:t>
      </w:r>
      <w:r>
        <w:t>vt. een afspraak gemaakt worden</w:t>
      </w:r>
    </w:p>
    <w:p w:rsidR="002A4DC3" w:rsidRPr="008C02A1" w:rsidRDefault="002A4DC3" w:rsidP="00867C8C">
      <w:pPr>
        <w:spacing w:after="0" w:line="240" w:lineRule="auto"/>
        <w:ind w:left="720"/>
        <w:jc w:val="both"/>
      </w:pPr>
    </w:p>
    <w:p w:rsidR="002A4DC3" w:rsidRPr="00331EC5" w:rsidRDefault="002A4DC3" w:rsidP="00976EBE">
      <w:pPr>
        <w:spacing w:after="0" w:line="240" w:lineRule="auto"/>
        <w:ind w:left="720"/>
        <w:jc w:val="both"/>
        <w:outlineLvl w:val="0"/>
        <w:rPr>
          <w:i/>
        </w:rPr>
      </w:pPr>
      <w:r w:rsidRPr="00331EC5">
        <w:rPr>
          <w:i/>
        </w:rPr>
        <w:t>Schriftelijke informatievoorziening</w:t>
      </w:r>
    </w:p>
    <w:p w:rsidR="002A4DC3" w:rsidRPr="008C02A1" w:rsidRDefault="002A4DC3" w:rsidP="00867C8C">
      <w:pPr>
        <w:spacing w:after="0" w:line="240" w:lineRule="auto"/>
        <w:ind w:left="720"/>
        <w:jc w:val="both"/>
      </w:pPr>
    </w:p>
    <w:p w:rsidR="002A4DC3" w:rsidRPr="00B257A8" w:rsidRDefault="002A4DC3" w:rsidP="00867C8C">
      <w:pPr>
        <w:numPr>
          <w:ilvl w:val="0"/>
          <w:numId w:val="7"/>
        </w:numPr>
        <w:spacing w:after="0" w:line="240" w:lineRule="auto"/>
        <w:jc w:val="both"/>
      </w:pPr>
      <w:r w:rsidRPr="00B257A8">
        <w:t>Aan het begin van het schooljaar ontvangt u een overzicht van vakanties, groepsindeling en evt. andere relevante of gewijzigde / aanvullende informatie.</w:t>
      </w:r>
    </w:p>
    <w:p w:rsidR="002A4DC3" w:rsidRPr="00B257A8" w:rsidRDefault="002A4DC3" w:rsidP="00867C8C">
      <w:pPr>
        <w:numPr>
          <w:ilvl w:val="0"/>
          <w:numId w:val="7"/>
        </w:numPr>
        <w:spacing w:after="0" w:line="240" w:lineRule="auto"/>
        <w:jc w:val="both"/>
      </w:pPr>
      <w:r w:rsidRPr="00B257A8">
        <w:t xml:space="preserve">Maandelijks krijgt u een digitale nieuwsbrief toegestuurd </w:t>
      </w:r>
      <w:r>
        <w:t xml:space="preserve">en/of Digiduif berichten van leerkrachten </w:t>
      </w:r>
      <w:r w:rsidRPr="00B257A8">
        <w:t>met voor die weken belangrijke informatie of verslaggeving van activiteiten.</w:t>
      </w:r>
    </w:p>
    <w:p w:rsidR="002A4DC3" w:rsidRPr="00B257A8" w:rsidRDefault="002A4DC3" w:rsidP="00867C8C">
      <w:pPr>
        <w:numPr>
          <w:ilvl w:val="0"/>
          <w:numId w:val="7"/>
        </w:numPr>
        <w:spacing w:after="0" w:line="240" w:lineRule="auto"/>
        <w:jc w:val="both"/>
      </w:pPr>
      <w:r w:rsidRPr="00B257A8">
        <w:t xml:space="preserve">Allerlei algemene informatie kunt u vinden op de informatieborden bij elke ingang. </w:t>
      </w:r>
    </w:p>
    <w:p w:rsidR="002A4DC3" w:rsidRPr="00B257A8" w:rsidRDefault="002A4DC3" w:rsidP="00867C8C">
      <w:pPr>
        <w:numPr>
          <w:ilvl w:val="0"/>
          <w:numId w:val="7"/>
        </w:numPr>
        <w:spacing w:after="0" w:line="240" w:lineRule="auto"/>
        <w:jc w:val="both"/>
      </w:pPr>
      <w:r w:rsidRPr="00B257A8">
        <w:t xml:space="preserve">De kleuters krijgen één keer per jaar een rapport. </w:t>
      </w:r>
    </w:p>
    <w:p w:rsidR="002A4DC3" w:rsidRPr="00B257A8" w:rsidRDefault="002A4DC3" w:rsidP="00867C8C">
      <w:pPr>
        <w:numPr>
          <w:ilvl w:val="0"/>
          <w:numId w:val="7"/>
        </w:numPr>
        <w:spacing w:after="0" w:line="240" w:lineRule="auto"/>
        <w:jc w:val="both"/>
      </w:pPr>
      <w:r w:rsidRPr="00B257A8">
        <w:t xml:space="preserve">De kinderen van groep 3 t/m 8 krijgen </w:t>
      </w:r>
      <w:r>
        <w:t>twee</w:t>
      </w:r>
      <w:r w:rsidRPr="00B257A8">
        <w:t xml:space="preserve"> keer per jaar een rapport.</w:t>
      </w:r>
    </w:p>
    <w:p w:rsidR="002A4DC3" w:rsidRPr="00B257A8" w:rsidRDefault="002A4DC3" w:rsidP="00867C8C">
      <w:pPr>
        <w:numPr>
          <w:ilvl w:val="0"/>
          <w:numId w:val="7"/>
        </w:numPr>
        <w:spacing w:after="0" w:line="240" w:lineRule="auto"/>
        <w:jc w:val="both"/>
      </w:pPr>
      <w:r w:rsidRPr="00B257A8">
        <w:t xml:space="preserve">Een jaarverslag waarin o.a. de financiën, de formatie, de Schoolontwikkeling (SOP), de </w:t>
      </w:r>
      <w:r>
        <w:t>prestaties</w:t>
      </w:r>
      <w:r w:rsidRPr="00B257A8">
        <w:t xml:space="preserve"> van de school en ARBO zaken wordt gepresenteerd.</w:t>
      </w:r>
    </w:p>
    <w:p w:rsidR="002A4DC3" w:rsidRPr="00B257A8" w:rsidRDefault="002A4DC3" w:rsidP="00867C8C">
      <w:pPr>
        <w:jc w:val="both"/>
      </w:pPr>
    </w:p>
    <w:p w:rsidR="002A4DC3" w:rsidRPr="00331EC5" w:rsidRDefault="002A4DC3" w:rsidP="00976EBE">
      <w:pPr>
        <w:jc w:val="both"/>
        <w:outlineLvl w:val="0"/>
        <w:rPr>
          <w:i/>
        </w:rPr>
      </w:pPr>
      <w:bookmarkStart w:id="6" w:name="_Toc326868453"/>
      <w:r w:rsidRPr="00331EC5">
        <w:rPr>
          <w:i/>
        </w:rPr>
        <w:t>Informatievoorziening naar de niet-verzorgende ouder</w:t>
      </w:r>
      <w:bookmarkEnd w:id="6"/>
    </w:p>
    <w:p w:rsidR="002A4DC3" w:rsidRPr="00B257A8" w:rsidRDefault="002A4DC3" w:rsidP="00331EC5">
      <w:r w:rsidRPr="00B257A8">
        <w:t>In het Burgerlijk Wetboek wordt bepaald in art. 1:377b dat: de gezagsouder de niet-gezagsouder op de hoogte dient te stellen omtrent kwesties als leerprestaties en schoolkeuze. De school mag ervan uitgaan dat de ouders elkaar informeren over de schoolzaken en elkaar op de hoogte brengen over schriftelijke informatie van school, rapporten</w:t>
      </w:r>
      <w:r>
        <w:t xml:space="preserve">, ouderavonden, huisbezoeken en </w:t>
      </w:r>
      <w:r w:rsidRPr="00B257A8">
        <w:t>voortgangsgesprekken. Wanneer de gezagsouder de informatie echter niet verstrekt aan de niet-gezagsouder wordt in het Burgerlijk Wetboek bepaald in art. 1:377c dat: de scholen wettelijk verplicht zijn om de niet-gezagsouder informatie te verstrekken. De informatie moet bestaan uit belangrijke feiten en omstandigheden. Deze moet bovendien betrekking hebben op het kind (de kinderen) of op diens verzorging en opvoeding/ontwikkeling.</w:t>
      </w:r>
    </w:p>
    <w:p w:rsidR="002A4DC3" w:rsidRPr="00B257A8" w:rsidRDefault="002A4DC3" w:rsidP="00867C8C">
      <w:pPr>
        <w:jc w:val="both"/>
      </w:pPr>
      <w:r w:rsidRPr="00B257A8">
        <w:t>De niet-gezagsouder dient nadrukkelijk te vragen om de informatie. Voor de leerkrachten is de gezaghebbende ouder het directe contactpersoon betreffende de ontwikkelingen en voortgang van het kind. Alleen informatie die ook de gezagsouder heeft ontvangen mag worden verstrekt.</w:t>
      </w:r>
    </w:p>
    <w:p w:rsidR="002A4DC3" w:rsidRPr="00B257A8" w:rsidRDefault="002A4DC3" w:rsidP="008C02A1"/>
    <w:p w:rsidR="002A4DC3" w:rsidRPr="008C02A1" w:rsidRDefault="002A4DC3" w:rsidP="00867C8C">
      <w:pPr>
        <w:jc w:val="both"/>
        <w:rPr>
          <w:i/>
        </w:rPr>
      </w:pPr>
      <w:r>
        <w:rPr>
          <w:i/>
        </w:rPr>
        <w:t>4.6</w:t>
      </w:r>
      <w:r w:rsidRPr="008C02A1">
        <w:rPr>
          <w:i/>
        </w:rPr>
        <w:t>.3 Privacy</w:t>
      </w:r>
    </w:p>
    <w:p w:rsidR="002A4DC3" w:rsidRPr="00B257A8" w:rsidRDefault="002A4DC3" w:rsidP="00867C8C">
      <w:pPr>
        <w:jc w:val="both"/>
      </w:pPr>
      <w:r w:rsidRPr="00B257A8">
        <w:t xml:space="preserve">De leerling-gegevens worden opgeslagen in de computer. Deze gegevens zijn alleen toegankelijk voor de directie en de administratief medewerker. </w:t>
      </w:r>
    </w:p>
    <w:p w:rsidR="002A4DC3" w:rsidRPr="00B257A8" w:rsidRDefault="002A4DC3" w:rsidP="00867C8C">
      <w:pPr>
        <w:jc w:val="both"/>
      </w:pPr>
      <w:r w:rsidRPr="00B257A8">
        <w:t>Computeruitdraaien worden in principe alleen aan het onderwijzend personeel ter beschikking gesteld. De leerling-inschrijvingen worden ter beschikking gesteld aan de penningmeester van de ouderraad en de gemeenteambtenaar van de afdeling onderwijs. De gegevens worden niet zonder toestemming aan derden verstrekt.</w:t>
      </w:r>
    </w:p>
    <w:p w:rsidR="002A4DC3" w:rsidRPr="00B257A8" w:rsidRDefault="002A4DC3" w:rsidP="00867C8C">
      <w:pPr>
        <w:jc w:val="both"/>
      </w:pPr>
      <w:r w:rsidRPr="00B257A8">
        <w:t>Telefoonnummers die bij inschrijving als geheim zijn aangegeven, komen niet voor op de computeruitdraaien en zijn alleen bekend bij de directie en de groepsleerkrachten.</w:t>
      </w:r>
    </w:p>
    <w:p w:rsidR="002A4DC3" w:rsidRPr="00B257A8" w:rsidRDefault="002A4DC3" w:rsidP="00867C8C">
      <w:pPr>
        <w:jc w:val="both"/>
      </w:pPr>
      <w:r w:rsidRPr="00B257A8">
        <w:t xml:space="preserve">In het huidige onderwijs komt het steeds vaker voor dat er video- of foto-opnames worden gemaakt. Deze zijn meestal bedoeld voor intern gebruik. Soms gaat er ook materiaal naar buiten om als goed voorbeeld te dienen voor andere mensen in het onderwijs. Mocht u bezwaar hebben tegen het maken van opnames van uw kind en het gebruik hiervan voor onderwijsdoeleinden, meldt u dit dan bij de directie. </w:t>
      </w:r>
    </w:p>
    <w:p w:rsidR="002A4DC3" w:rsidRPr="00B257A8" w:rsidRDefault="002A4DC3" w:rsidP="008C02A1"/>
    <w:p w:rsidR="002A4DC3" w:rsidRPr="008C02A1" w:rsidRDefault="002A4DC3" w:rsidP="002C621D">
      <w:pPr>
        <w:jc w:val="both"/>
        <w:rPr>
          <w:i/>
        </w:rPr>
      </w:pPr>
      <w:r>
        <w:rPr>
          <w:i/>
        </w:rPr>
        <w:t>4.6</w:t>
      </w:r>
      <w:r w:rsidRPr="008C02A1">
        <w:rPr>
          <w:i/>
        </w:rPr>
        <w:t>.4 Inspraak van de ouders</w:t>
      </w:r>
    </w:p>
    <w:p w:rsidR="002A4DC3" w:rsidRPr="00B257A8" w:rsidRDefault="002A4DC3" w:rsidP="002C621D">
      <w:pPr>
        <w:jc w:val="both"/>
      </w:pPr>
      <w:r w:rsidRPr="00B257A8">
        <w:t xml:space="preserve">Wij kennen twee organen binnen onze school waarin wij onze samenwerking met de ouders willen afstemmen. </w:t>
      </w:r>
    </w:p>
    <w:p w:rsidR="002A4DC3" w:rsidRPr="008C02A1" w:rsidRDefault="002A4DC3" w:rsidP="002C621D">
      <w:pPr>
        <w:jc w:val="both"/>
      </w:pPr>
    </w:p>
    <w:p w:rsidR="002A4DC3" w:rsidRPr="008C02A1" w:rsidRDefault="002A4DC3" w:rsidP="002C621D">
      <w:pPr>
        <w:jc w:val="both"/>
      </w:pPr>
      <w:r w:rsidRPr="008C02A1">
        <w:t>De Oudervereniging (OV)</w:t>
      </w:r>
    </w:p>
    <w:p w:rsidR="002A4DC3" w:rsidRPr="00B257A8" w:rsidRDefault="002A4DC3" w:rsidP="002C621D">
      <w:pPr>
        <w:jc w:val="both"/>
      </w:pPr>
      <w:r w:rsidRPr="00B257A8">
        <w:t>Met het aanmelden van uw kind op de basisschool wordt u automatisch lid van de oudervereniging. De oudervereniging stelt zich ten taak het onderwijs voor zowel leerling als leerkracht zo aantrekkelijk mogelijk te maken. Het bestuur van de vereniging (de ouderraad) probeert dit te realiseren in goed overleg met het team en de directie. Wij denken hierbij aan activiteiten als Sinterklaasfeest, kerstmaaltijd en schoolreisje. Ook u als ouder kunt over deze activiteiten meedenken en meebeslissen tijdens de openbare jaarvergaderingen.</w:t>
      </w:r>
    </w:p>
    <w:p w:rsidR="002A4DC3" w:rsidRPr="00B257A8" w:rsidRDefault="002A4DC3" w:rsidP="002C621D">
      <w:pPr>
        <w:jc w:val="both"/>
      </w:pPr>
      <w:r w:rsidRPr="00B257A8">
        <w:t>De contactpersonen van de ouderraad worden vermeld in deze schoolgids en er hangt een overzicht in de centrale hal.</w:t>
      </w:r>
    </w:p>
    <w:p w:rsidR="002A4DC3" w:rsidRPr="00B257A8" w:rsidRDefault="002A4DC3" w:rsidP="002C621D">
      <w:pPr>
        <w:jc w:val="both"/>
      </w:pPr>
      <w:r w:rsidRPr="00B257A8">
        <w:t>De ouderraad is op elk moment aanspreekbaar voor vragen en suggesties.</w:t>
      </w:r>
    </w:p>
    <w:p w:rsidR="002A4DC3" w:rsidRPr="00B257A8" w:rsidRDefault="002A4DC3" w:rsidP="002C621D">
      <w:pPr>
        <w:jc w:val="both"/>
      </w:pPr>
    </w:p>
    <w:p w:rsidR="002A4DC3" w:rsidRPr="00B257A8" w:rsidRDefault="002A4DC3" w:rsidP="002C621D">
      <w:pPr>
        <w:jc w:val="both"/>
      </w:pPr>
      <w:r w:rsidRPr="00B257A8">
        <w:t xml:space="preserve">De Oudervereniging is een vereniging van ouders, verzorgers of voogden van kinderen die als leerling op de Zevensprong staan ingeschreven. De taken, verantwoordelijkheden en bevoegdheden zijn vastgelegd in de statuten en staat geregistreerd bij de kamer van koophandel. De Oudervereniging kiest uit haar leden een ouderraad (OR).  De ouderraad bestaat uit minimaal 5 leden, en wordt aangevuld met een vertegenwoordiger van het team en een van de medezeggenschapsraad (MR). De OR komt een keer per maand bijeen om de activiteiten te bespreken. De leden van de ouderraad worden tijdens de jaarvergadering gekozen voor een periode van 3 jaar, waarna zij aftreden of zich weer opnieuw verkiesbaar stellen. </w:t>
      </w:r>
    </w:p>
    <w:p w:rsidR="002A4DC3" w:rsidRPr="00B257A8" w:rsidRDefault="002A4DC3" w:rsidP="002C621D">
      <w:pPr>
        <w:jc w:val="both"/>
      </w:pPr>
    </w:p>
    <w:p w:rsidR="002A4DC3" w:rsidRPr="00B257A8" w:rsidRDefault="002A4DC3" w:rsidP="002C621D">
      <w:pPr>
        <w:jc w:val="both"/>
      </w:pPr>
      <w:r w:rsidRPr="00B257A8">
        <w:t>De taak van de OR is het bevorderen van de samenwerking tussen school en ouders en ondersteun</w:t>
      </w:r>
      <w:r>
        <w:t>t</w:t>
      </w:r>
      <w:r w:rsidRPr="00B257A8">
        <w:t xml:space="preserve"> het team bij het organiseren van diverse activiteiten. De OR tracht dit te bereiken door: </w:t>
      </w:r>
    </w:p>
    <w:p w:rsidR="002A4DC3" w:rsidRPr="00B257A8" w:rsidRDefault="002A4DC3" w:rsidP="002C621D">
      <w:pPr>
        <w:numPr>
          <w:ilvl w:val="0"/>
          <w:numId w:val="7"/>
        </w:numPr>
        <w:spacing w:after="0" w:line="240" w:lineRule="auto"/>
        <w:jc w:val="both"/>
      </w:pPr>
      <w:r w:rsidRPr="00B257A8">
        <w:t xml:space="preserve">Informatie te verstrekken tussen ouders en leerkrachten waar het gaat om algemene onderwerpen. </w:t>
      </w:r>
    </w:p>
    <w:p w:rsidR="002A4DC3" w:rsidRPr="00B257A8" w:rsidRDefault="002A4DC3" w:rsidP="002C621D">
      <w:pPr>
        <w:numPr>
          <w:ilvl w:val="0"/>
          <w:numId w:val="7"/>
        </w:numPr>
        <w:spacing w:after="0" w:line="240" w:lineRule="auto"/>
        <w:jc w:val="both"/>
      </w:pPr>
      <w:r w:rsidRPr="00B257A8">
        <w:t>Op te treden als vertegenwoordiger van de ouders in overleg- en samenwerkingsverbanden.</w:t>
      </w:r>
    </w:p>
    <w:p w:rsidR="002A4DC3" w:rsidRPr="00B257A8" w:rsidRDefault="002A4DC3" w:rsidP="002C621D">
      <w:pPr>
        <w:numPr>
          <w:ilvl w:val="0"/>
          <w:numId w:val="7"/>
        </w:numPr>
        <w:spacing w:after="0" w:line="240" w:lineRule="auto"/>
        <w:jc w:val="both"/>
      </w:pPr>
      <w:r w:rsidRPr="00B257A8">
        <w:t>Het ondersteunen van het team bij allerlei activiteiten die in de loop van een schooljaar plaatsvinden. Te denken valt hierbij aan het versieren van de school bij thema’s of bij de viering v</w:t>
      </w:r>
      <w:r>
        <w:t>an feestdagen als St. Maarten, Sinterklaas, K</w:t>
      </w:r>
      <w:r w:rsidRPr="00B257A8">
        <w:t xml:space="preserve">erstmis, Pasen,  het afscheidsfeest van groep 8, maar ook de sportieve evenementen als de </w:t>
      </w:r>
      <w:r>
        <w:t>Avondvierdaagse.</w:t>
      </w:r>
    </w:p>
    <w:p w:rsidR="002A4DC3" w:rsidRPr="00B257A8" w:rsidRDefault="002A4DC3" w:rsidP="002C621D">
      <w:pPr>
        <w:numPr>
          <w:ilvl w:val="0"/>
          <w:numId w:val="7"/>
        </w:numPr>
        <w:spacing w:after="0" w:line="240" w:lineRule="auto"/>
        <w:jc w:val="both"/>
      </w:pPr>
      <w:r w:rsidRPr="00B257A8">
        <w:t>Het organiseren van de schoolreisjes voor de onder- en middenbouw en kamp voor de bovenbouw.</w:t>
      </w:r>
    </w:p>
    <w:p w:rsidR="002A4DC3" w:rsidRPr="00B257A8" w:rsidRDefault="002A4DC3" w:rsidP="002C621D">
      <w:pPr>
        <w:jc w:val="both"/>
      </w:pPr>
    </w:p>
    <w:p w:rsidR="002A4DC3" w:rsidRPr="00B257A8" w:rsidRDefault="002A4DC3" w:rsidP="002C621D">
      <w:pPr>
        <w:jc w:val="both"/>
      </w:pPr>
      <w:r w:rsidRPr="00B257A8">
        <w:t>Om al deze activiteiten te kunnen organiseren en te financieren vraagt de Ouderraad een (vrijwillige</w:t>
      </w:r>
      <w:r>
        <w:t>, maar niet vrijblijvende</w:t>
      </w:r>
      <w:r w:rsidRPr="00B257A8">
        <w:t xml:space="preserve">) bijdrage van de ouders. De hoogte van dit bedrag wordt jaarlijks vastgesteld tijdens de jaarvergadering aan het begin van het schooljaar. </w:t>
      </w:r>
    </w:p>
    <w:p w:rsidR="002A4DC3" w:rsidRPr="00B257A8" w:rsidRDefault="002A4DC3" w:rsidP="002C621D">
      <w:pPr>
        <w:jc w:val="both"/>
      </w:pPr>
    </w:p>
    <w:p w:rsidR="002A4DC3" w:rsidRPr="008C02A1" w:rsidRDefault="002A4DC3" w:rsidP="00976EBE">
      <w:pPr>
        <w:jc w:val="both"/>
        <w:outlineLvl w:val="0"/>
      </w:pPr>
      <w:r w:rsidRPr="008C02A1">
        <w:t>Gemeente springt waar nodig bij in schoolgerelateerde kosten</w:t>
      </w:r>
    </w:p>
    <w:p w:rsidR="002A4DC3" w:rsidRPr="00B257A8" w:rsidRDefault="002A4DC3" w:rsidP="002C621D">
      <w:pPr>
        <w:jc w:val="both"/>
      </w:pPr>
      <w:r w:rsidRPr="00B257A8">
        <w:t>Ouders met een klein inkomen hebben wel eens problemen om hun kind aan alle dingen van school mee te laten doen. Dan is er weer een schoolreisje, vraagt de school een ouderbijdrage</w:t>
      </w:r>
      <w:r w:rsidRPr="00B257A8">
        <w:rPr>
          <w:vanish/>
        </w:rPr>
        <w:t xml:space="preserve"> voor het een of ander</w:t>
      </w:r>
      <w:r w:rsidRPr="00B257A8">
        <w:t>, is er een excursie met een eigen bijdrage etc. De gemeente heeft van de rijksoverheid enige financiën gekregen om deze ouders bij te staan. Als u deze financiële ondersteuning nodig heeft, (hieronder vallen vele uitgaven die ouders op school moet maken voor de kinderen: ouderbijdrage, schoolreisje, kamp, uitjes/excursies, luizenmiddel, enz.) dan kunt u hiervoor een aanvraag doen bij de gemeente of het formulier vragen aan de penningmeester van de ouderraad.</w:t>
      </w:r>
    </w:p>
    <w:p w:rsidR="002A4DC3" w:rsidRPr="00B257A8" w:rsidRDefault="002A4DC3" w:rsidP="002C621D">
      <w:pPr>
        <w:jc w:val="both"/>
      </w:pPr>
      <w:r w:rsidRPr="00B257A8">
        <w:t>Het geld is in principe bedoeld voor mensen met maximaal 120% van het minimum loon. Dit is een richtlijn, het is niet aan de schooldirectie om het inkomen van de ouders te controleren.</w:t>
      </w:r>
    </w:p>
    <w:p w:rsidR="002A4DC3" w:rsidRPr="00B257A8" w:rsidRDefault="002A4DC3" w:rsidP="002C621D">
      <w:pPr>
        <w:jc w:val="both"/>
      </w:pPr>
    </w:p>
    <w:p w:rsidR="002A4DC3" w:rsidRPr="008C02A1" w:rsidRDefault="002A4DC3" w:rsidP="00976EBE">
      <w:pPr>
        <w:jc w:val="both"/>
        <w:outlineLvl w:val="0"/>
      </w:pPr>
      <w:r w:rsidRPr="008C02A1">
        <w:t>De klassenouders</w:t>
      </w:r>
    </w:p>
    <w:p w:rsidR="002A4DC3" w:rsidRPr="00B257A8" w:rsidRDefault="002A4DC3" w:rsidP="002C621D">
      <w:pPr>
        <w:jc w:val="both"/>
      </w:pPr>
      <w:r w:rsidRPr="00B257A8">
        <w:t>In onze school werken we al enkele jaren met klassenouders. Dit is een lid van de ouderraad dat in samenwerking met een ouder uit de groep aandacht besteedt aan een bepaalde groep en bijvoorbeeld helpt bij vieringen of het regelen van hulpouders t.b.v. een excursie. Kortom, de klassenouder heeft een ondersteunende functie.</w:t>
      </w:r>
    </w:p>
    <w:p w:rsidR="002A4DC3" w:rsidRPr="00B257A8" w:rsidRDefault="002A4DC3" w:rsidP="002C621D">
      <w:pPr>
        <w:jc w:val="both"/>
      </w:pPr>
    </w:p>
    <w:p w:rsidR="002A4DC3" w:rsidRPr="00B257A8" w:rsidRDefault="002A4DC3" w:rsidP="002C621D">
      <w:pPr>
        <w:jc w:val="both"/>
        <w:rPr>
          <w:b/>
        </w:rPr>
      </w:pPr>
      <w:r w:rsidRPr="008174B5">
        <w:t>De</w:t>
      </w:r>
      <w:r w:rsidRPr="00B257A8">
        <w:rPr>
          <w:b/>
        </w:rPr>
        <w:t xml:space="preserve"> </w:t>
      </w:r>
      <w:r w:rsidRPr="008C02A1">
        <w:t>Medezeggenschapsraad (MR)</w:t>
      </w:r>
    </w:p>
    <w:p w:rsidR="002A4DC3" w:rsidRPr="00B257A8" w:rsidRDefault="002A4DC3" w:rsidP="002C621D">
      <w:pPr>
        <w:jc w:val="both"/>
      </w:pPr>
      <w:r w:rsidRPr="00B257A8">
        <w:t>U kunt als ouder of als medewerker op schoolniveau en op stichtingsniveau meepraten</w:t>
      </w:r>
      <w:r>
        <w:t xml:space="preserve"> en – denken.</w:t>
      </w:r>
      <w:r w:rsidRPr="00B257A8">
        <w:br/>
      </w:r>
    </w:p>
    <w:p w:rsidR="002A4DC3" w:rsidRPr="008C02A1" w:rsidRDefault="002A4DC3" w:rsidP="002C621D">
      <w:pPr>
        <w:jc w:val="both"/>
      </w:pPr>
      <w:r w:rsidRPr="008C02A1">
        <w:rPr>
          <w:bCs/>
        </w:rPr>
        <w:t>Schoolniveau</w:t>
      </w:r>
      <w:r w:rsidRPr="008C02A1">
        <w:t xml:space="preserve"> </w:t>
      </w:r>
    </w:p>
    <w:p w:rsidR="002A4DC3" w:rsidRPr="00B257A8" w:rsidRDefault="002A4DC3" w:rsidP="002C621D">
      <w:pPr>
        <w:jc w:val="both"/>
      </w:pPr>
      <w:r w:rsidRPr="00B257A8">
        <w:t>Elke school heeft een eigen medezeggenschapsraad (MR). Ouders en medewerkers kunnen zich verkiesbaar stellen voor deze raad. De medezeggenschapsraad zorgt voor het contact tussen de school, de ouders, de leerkrachten en het bestuur. Medezeggenschap op scholen is bij wet geregeld. De MR bestaat uit een evenredig aantal leerkrachten en ouders. De MR kan volledig meebeslissen over het te voeren beleid van de Zevensprong. Hiervoor is instemming van de MR vereist (instemmingsrecht). De MR moet bijvoorbeeld akkoord gaan met het ontwikkelde schoolplan en is het toeziende oog op de uitvoering hiervan. Hetzelfde geldt voor de vaststelling van het formatieplan, de schooltijden of de aanschaf van nieuwe methodes. Over andere zaken mag de MR alleen een advies aan de directie uitbrengen (adviesrecht). Enkele voorbeelden hiervan zijn het vaststellen van het vakantierooster en de besteding van het geld.</w:t>
      </w:r>
    </w:p>
    <w:p w:rsidR="002A4DC3" w:rsidRPr="00B257A8" w:rsidRDefault="002A4DC3" w:rsidP="002C621D">
      <w:pPr>
        <w:jc w:val="both"/>
      </w:pPr>
      <w:r w:rsidRPr="00B257A8">
        <w:t>De MR komt ongeveer acht keer per jaar bijeen. Een verslag  van deze vergaderingen komt op de website te staan.</w:t>
      </w:r>
    </w:p>
    <w:p w:rsidR="002A4DC3" w:rsidRPr="00B257A8" w:rsidRDefault="002A4DC3" w:rsidP="002C621D">
      <w:pPr>
        <w:jc w:val="both"/>
      </w:pPr>
      <w:r w:rsidRPr="00B257A8">
        <w:t xml:space="preserve">Wanneer u als ouder vragen of opmerkingen heeft over het beleid binnen de Zevensprong, dan kunt u hiervoor de oudergeleding van de MR benaderen. </w:t>
      </w:r>
    </w:p>
    <w:p w:rsidR="002A4DC3" w:rsidRPr="00B257A8" w:rsidRDefault="002A4DC3" w:rsidP="002C621D">
      <w:pPr>
        <w:jc w:val="both"/>
      </w:pPr>
      <w:r w:rsidRPr="008C02A1">
        <w:br/>
      </w:r>
      <w:r w:rsidRPr="008C02A1">
        <w:rPr>
          <w:bCs/>
        </w:rPr>
        <w:t>Stichtingsniveau</w:t>
      </w:r>
      <w:r w:rsidRPr="00B257A8">
        <w:br/>
        <w:t>Als u mee wilt praten over zaken die alle scholen raken, dan kunt u zich aanmelden bij de Gemeenschappelijke Medezeggenschapsraad (GMR). De GMR praat onder andere mee over het meerjarenplan, het financieel beleid van de stichting en andere beleidszaken en telt 24 zetels; 12 ouderzetels en 12 personeelszetels. Binnen de GMR zijn drie werkgroepen werkzaam: Onderwijs, Personele Zaken en Middelen. De GMR kent een dagelijks bestuur (DB) van drie leden. Zij dragen zorg voor de dagelijkse gang van zaken van de GMR, overleggen met de voorzitters van de werkgroepen en onderhouden contact met het CvB en het servicekantoor.</w:t>
      </w:r>
    </w:p>
    <w:p w:rsidR="002A4DC3" w:rsidRPr="00B257A8" w:rsidRDefault="002A4DC3" w:rsidP="002C621D">
      <w:pPr>
        <w:jc w:val="both"/>
      </w:pPr>
      <w:r w:rsidRPr="00B257A8">
        <w:t xml:space="preserve">Voor vragen op het gebied van medezeggenschap kunt u terecht bij het DB: iedere donderdag telefonisch bereikbaar 072-5660238 of via de mail: </w:t>
      </w:r>
      <w:hyperlink r:id="rId15" w:history="1">
        <w:r w:rsidRPr="00B257A8">
          <w:rPr>
            <w:rStyle w:val="Hyperlink"/>
          </w:rPr>
          <w:t>gmr@stichtingflore.nl</w:t>
        </w:r>
      </w:hyperlink>
      <w:r w:rsidRPr="00B257A8">
        <w:t>.</w:t>
      </w:r>
    </w:p>
    <w:p w:rsidR="002A4DC3" w:rsidRPr="00B257A8" w:rsidRDefault="002A4DC3" w:rsidP="002C621D">
      <w:pPr>
        <w:jc w:val="both"/>
        <w:rPr>
          <w:b/>
        </w:rPr>
      </w:pPr>
    </w:p>
    <w:p w:rsidR="002A4DC3" w:rsidRPr="00B257A8" w:rsidRDefault="002A4DC3" w:rsidP="00976EBE">
      <w:pPr>
        <w:jc w:val="both"/>
        <w:outlineLvl w:val="0"/>
      </w:pPr>
      <w:r w:rsidRPr="00B257A8">
        <w:t>In de GMR zijn wij vertegenwoordigd door een ouder en een teamlid.</w:t>
      </w:r>
    </w:p>
    <w:p w:rsidR="002A4DC3" w:rsidRPr="008C02A1" w:rsidRDefault="002A4DC3" w:rsidP="002C621D">
      <w:pPr>
        <w:jc w:val="both"/>
      </w:pPr>
    </w:p>
    <w:p w:rsidR="002A4DC3" w:rsidRPr="008C02A1" w:rsidRDefault="002A4DC3" w:rsidP="00976EBE">
      <w:pPr>
        <w:jc w:val="both"/>
        <w:outlineLvl w:val="0"/>
      </w:pPr>
      <w:bookmarkStart w:id="7" w:name="_Toc326868460"/>
      <w:r w:rsidRPr="008C02A1">
        <w:t>Schoolgids/Jaarkalender: Procedure schoolgids</w:t>
      </w:r>
      <w:bookmarkEnd w:id="7"/>
    </w:p>
    <w:p w:rsidR="002A4DC3" w:rsidRPr="00B257A8" w:rsidRDefault="002A4DC3" w:rsidP="002C621D">
      <w:pPr>
        <w:jc w:val="both"/>
      </w:pPr>
      <w:r w:rsidRPr="00B257A8">
        <w:t>Wij vinden de betrokkenheid van de ouders bij de ontwikkeling van de schoolgids van belang omdat de gids ook bedoeld is voor de ouders. De leden van de MR denken en lezen mee met de leerkrachten tijdens het opzetten van de gids. De MR heeft instemmingsrecht op de schoolgids. Indien u wensen heeft betreffende de schoolgids of suggesties voor verbetering, kunt u contact opnemen met een lid van de MR of de directeur van de school.</w:t>
      </w:r>
    </w:p>
    <w:p w:rsidR="002A4DC3" w:rsidRPr="00B257A8" w:rsidRDefault="002A4DC3" w:rsidP="002C621D">
      <w:pPr>
        <w:jc w:val="both"/>
      </w:pPr>
      <w:r w:rsidRPr="00B257A8">
        <w:t xml:space="preserve">De schoolgids wordt ieder jaar opnieuw vastgesteld door het College van Bestuur van Stichting Flore en wordt uitgereikt aan ouders die zich bezig houden met de keuze van een basisschool of die een kind komen aanmelden. Het doel is om u te informeren over veel praktische zaken. Op aanvraag krijgt ieder gezin met kinderen op onze school jaarlijks de gids uitgereikt. De gids ligt voor alle ouders ter inzage bij de directie van de school en is op onze website te vinden. </w:t>
      </w:r>
    </w:p>
    <w:p w:rsidR="002A4DC3" w:rsidRPr="008C02A1" w:rsidRDefault="002A4DC3" w:rsidP="002C621D">
      <w:pPr>
        <w:jc w:val="both"/>
      </w:pPr>
      <w:bookmarkStart w:id="8" w:name="_Toc326868461"/>
      <w:r w:rsidRPr="008C02A1">
        <w:t>Schoolplan</w:t>
      </w:r>
      <w:bookmarkEnd w:id="8"/>
    </w:p>
    <w:p w:rsidR="002A4DC3" w:rsidRPr="00B257A8" w:rsidRDefault="002A4DC3" w:rsidP="002C621D">
      <w:pPr>
        <w:jc w:val="both"/>
      </w:pPr>
      <w:r w:rsidRPr="00B257A8">
        <w:t>De onderwijsinhouden en doelen staan beschreven in een schoolplan. Het schoolplan geldt voor een periode van vier jaar en is een intern instrument om ons houvast te bieden bij de gemaakte beleidskeuzes en bij de verdere planning van de uitvoering van dit beleid.</w:t>
      </w:r>
    </w:p>
    <w:p w:rsidR="002A4DC3" w:rsidRPr="00B257A8" w:rsidRDefault="002A4DC3" w:rsidP="002C621D">
      <w:pPr>
        <w:jc w:val="both"/>
      </w:pPr>
      <w:r w:rsidRPr="00B257A8">
        <w:t xml:space="preserve">In de tweede plaats dient het schoolplan om verantwoording af te leggen aan het eigen bevoegd gezag, Stichting Flore, en de inspectie van het onderwijs. De inspectie bezoekt scholen en beoordeelt onder andere of scholen aan de wettelijke eisen voldoen. </w:t>
      </w:r>
    </w:p>
    <w:p w:rsidR="002A4DC3" w:rsidRPr="00B257A8" w:rsidRDefault="002A4DC3" w:rsidP="002C621D">
      <w:pPr>
        <w:jc w:val="both"/>
      </w:pPr>
    </w:p>
    <w:p w:rsidR="002A4DC3" w:rsidRPr="00B257A8" w:rsidRDefault="002A4DC3" w:rsidP="002C621D">
      <w:pPr>
        <w:jc w:val="both"/>
      </w:pPr>
      <w:r w:rsidRPr="00B257A8">
        <w:t>Bij de totstandkoming van het schoolplan is onze medezeggenschapsraad al in een vroeg stadium betrokken en is er gebruik gemaakt van een ouderenquête, leerlingenenquête, leerkrachtenquête, de uitkomsten van de laatste inspectiebezoeken en een eigen sterkte en zwakte analyse. Het schoolplan wordt geschreven voor een periode van vier jaar.</w:t>
      </w:r>
    </w:p>
    <w:p w:rsidR="002A4DC3" w:rsidRPr="00B257A8" w:rsidRDefault="002A4DC3" w:rsidP="002C621D">
      <w:pPr>
        <w:jc w:val="both"/>
      </w:pPr>
    </w:p>
    <w:p w:rsidR="002A4DC3" w:rsidRPr="008C02A1" w:rsidRDefault="002A4DC3" w:rsidP="002C621D">
      <w:pPr>
        <w:jc w:val="both"/>
        <w:rPr>
          <w:i/>
        </w:rPr>
      </w:pPr>
      <w:r>
        <w:rPr>
          <w:i/>
        </w:rPr>
        <w:t>4.6</w:t>
      </w:r>
      <w:r w:rsidRPr="008C02A1">
        <w:rPr>
          <w:i/>
        </w:rPr>
        <w:t>.5 Klachtenprocedure</w:t>
      </w:r>
    </w:p>
    <w:p w:rsidR="002A4DC3" w:rsidRPr="00B257A8" w:rsidRDefault="002A4DC3" w:rsidP="002C621D">
      <w:pPr>
        <w:jc w:val="both"/>
        <w:rPr>
          <w:rFonts w:cs="Calibri"/>
        </w:rPr>
      </w:pPr>
      <w:r w:rsidRPr="00B257A8">
        <w:rPr>
          <w:rFonts w:cs="Calibri"/>
        </w:rPr>
        <w:t xml:space="preserve">Overal waar gewerkt wordt worden fouten gemaakt, of gaat iets niet helemaal zoals gedacht. Dat is binnen onze stichting niet anders. Zo kan het voorkomen dat u een klacht heeft. Bij Stichting Flore zien wij een school als onderwijsgemeenschap waar medewerkers, kinderen en ouders gezamenlijk er voor zorgen dat de kinderen het beste uit zichzelf kunnen halen. Daarbij is het van groot belang om goed te communiceren over de goede, maar ook de minder goede zaken. Het is in aller belang om deze zaken bespreekbaar te maken en samen met betrokkenen op te lossen. </w:t>
      </w:r>
    </w:p>
    <w:p w:rsidR="002A4DC3" w:rsidRPr="00B257A8" w:rsidRDefault="002A4DC3" w:rsidP="002C621D">
      <w:pPr>
        <w:jc w:val="both"/>
        <w:rPr>
          <w:rFonts w:cs="Calibri"/>
        </w:rPr>
      </w:pPr>
    </w:p>
    <w:p w:rsidR="002A4DC3" w:rsidRPr="008C02A1" w:rsidRDefault="002A4DC3" w:rsidP="00976EBE">
      <w:pPr>
        <w:jc w:val="both"/>
        <w:outlineLvl w:val="0"/>
        <w:rPr>
          <w:rFonts w:cs="Calibri"/>
        </w:rPr>
      </w:pPr>
      <w:r w:rsidRPr="008C02A1">
        <w:rPr>
          <w:rFonts w:cs="Calibri"/>
        </w:rPr>
        <w:t>Goed overleg</w:t>
      </w:r>
    </w:p>
    <w:p w:rsidR="002A4DC3" w:rsidRPr="00B257A8" w:rsidRDefault="002A4DC3" w:rsidP="002C621D">
      <w:pPr>
        <w:jc w:val="both"/>
        <w:rPr>
          <w:rFonts w:cs="Calibri"/>
        </w:rPr>
      </w:pPr>
      <w:r w:rsidRPr="00B257A8">
        <w:rPr>
          <w:rFonts w:cs="Calibri"/>
        </w:rPr>
        <w:t>Zaken waarvan u van mening bent dat het anders kan, kunt u in eerste instantie bespreken met de leerkracht van uw kind en/of de directeur van de school. Veruit de meeste klachten over de dagelijkse gang van zaken in de school kunt u in goed overleg oplossen. Wanneer het gesprek met de school niet tot het gewenste resultaat leidt, kunt u contact opnemen met het College van Bestuur van Stichting Flore via telefoonnummer 072-5660200 of u kunt het klachtenformulier op de site invullen.</w:t>
      </w:r>
    </w:p>
    <w:p w:rsidR="002A4DC3" w:rsidRPr="00B257A8" w:rsidRDefault="002A4DC3" w:rsidP="002C621D">
      <w:pPr>
        <w:jc w:val="both"/>
        <w:rPr>
          <w:rFonts w:cs="Calibri"/>
        </w:rPr>
      </w:pPr>
    </w:p>
    <w:p w:rsidR="002A4DC3" w:rsidRDefault="002A4DC3" w:rsidP="00976EBE">
      <w:pPr>
        <w:jc w:val="both"/>
        <w:outlineLvl w:val="0"/>
        <w:rPr>
          <w:rFonts w:cs="Calibri"/>
        </w:rPr>
      </w:pPr>
      <w:r w:rsidRPr="008C02A1">
        <w:rPr>
          <w:rFonts w:cs="Calibri"/>
        </w:rPr>
        <w:t>Vertrouwenspersoon / contactpersoon</w:t>
      </w:r>
    </w:p>
    <w:p w:rsidR="002A4DC3" w:rsidRPr="00B257A8" w:rsidRDefault="002A4DC3" w:rsidP="002C621D">
      <w:pPr>
        <w:jc w:val="both"/>
      </w:pPr>
      <w:r w:rsidRPr="00B257A8">
        <w:rPr>
          <w:rFonts w:cs="Calibri"/>
        </w:rPr>
        <w:br/>
        <w:t xml:space="preserve">Op elke school is een vertrouwenspersoon aangesteld. Bij ons op school zijn dit Majella Jellema en Masja Meijer. </w:t>
      </w:r>
      <w:r w:rsidRPr="00B257A8">
        <w:t>Elke ouder of kind kan een beroep doen op de contactpersoon, als ze problemen hebben, waar ze niet met iedereen over durven te praten. Het spreekt vanzelf dat elk gesprek vertrouwelijk behandeld wordt. De contactpersoon kan verwijzen naar de vertrouwenspersoon en/of de klachtencommissie.</w:t>
      </w:r>
    </w:p>
    <w:p w:rsidR="002A4DC3" w:rsidRPr="00B257A8" w:rsidRDefault="002A4DC3" w:rsidP="002C621D">
      <w:pPr>
        <w:jc w:val="both"/>
        <w:rPr>
          <w:b/>
        </w:rPr>
      </w:pPr>
    </w:p>
    <w:p w:rsidR="002A4DC3" w:rsidRPr="008C02A1" w:rsidRDefault="002A4DC3" w:rsidP="00976EBE">
      <w:pPr>
        <w:jc w:val="both"/>
        <w:outlineLvl w:val="0"/>
      </w:pPr>
      <w:r w:rsidRPr="008C02A1">
        <w:t>Vertrouwenspersoon</w:t>
      </w:r>
    </w:p>
    <w:p w:rsidR="002A4DC3" w:rsidRPr="00B257A8" w:rsidRDefault="002A4DC3" w:rsidP="002C621D">
      <w:pPr>
        <w:jc w:val="both"/>
      </w:pPr>
      <w:r w:rsidRPr="00B257A8">
        <w:t>De vertrouwenspersoon zal u informeren over de wijze waarop de klacht verder afgehandeld zal worden en zal verder een bemiddelende, onafhankelijke rol spelen.</w:t>
      </w:r>
    </w:p>
    <w:p w:rsidR="002A4DC3" w:rsidRPr="00B257A8" w:rsidRDefault="002A4DC3" w:rsidP="002C621D">
      <w:pPr>
        <w:jc w:val="both"/>
      </w:pPr>
    </w:p>
    <w:p w:rsidR="002A4DC3" w:rsidRPr="00B257A8" w:rsidRDefault="002A4DC3" w:rsidP="002C621D">
      <w:pPr>
        <w:jc w:val="both"/>
      </w:pPr>
      <w:r w:rsidRPr="00B257A8">
        <w:t>Het College van Bestuur van Stichting Flore heeft een vertrouwenspersoon benoemd. Dat is:</w:t>
      </w:r>
    </w:p>
    <w:p w:rsidR="002A4DC3" w:rsidRPr="00B257A8" w:rsidRDefault="002A4DC3" w:rsidP="002C621D">
      <w:pPr>
        <w:pStyle w:val="NoSpacing"/>
        <w:jc w:val="both"/>
      </w:pPr>
      <w:r w:rsidRPr="00B257A8">
        <w:t>De heer R. Musman</w:t>
      </w:r>
      <w:r w:rsidRPr="00B257A8">
        <w:tab/>
      </w:r>
      <w:r w:rsidRPr="00B257A8">
        <w:tab/>
      </w:r>
      <w:r w:rsidRPr="00B257A8">
        <w:tab/>
      </w:r>
      <w:r w:rsidRPr="00B257A8">
        <w:tab/>
        <w:t>rmusman@obdnoordwest.nl</w:t>
      </w:r>
    </w:p>
    <w:p w:rsidR="002A4DC3" w:rsidRPr="00B257A8" w:rsidRDefault="002A4DC3" w:rsidP="002C621D">
      <w:pPr>
        <w:pStyle w:val="NoSpacing"/>
        <w:jc w:val="both"/>
      </w:pPr>
      <w:r w:rsidRPr="00B257A8">
        <w:t xml:space="preserve">OBD Noord-west Holland </w:t>
      </w:r>
      <w:r w:rsidRPr="00B257A8">
        <w:tab/>
      </w:r>
      <w:r w:rsidRPr="00B257A8">
        <w:tab/>
      </w:r>
      <w:r w:rsidRPr="00B257A8">
        <w:tab/>
        <w:t xml:space="preserve">T 0229-259380 </w:t>
      </w:r>
      <w:r w:rsidRPr="00B257A8">
        <w:tab/>
        <w:t>M 06-52346536</w:t>
      </w:r>
    </w:p>
    <w:p w:rsidR="002A4DC3" w:rsidRPr="00B257A8" w:rsidRDefault="002A4DC3" w:rsidP="002C621D">
      <w:pPr>
        <w:jc w:val="both"/>
      </w:pPr>
      <w:r w:rsidRPr="00B257A8">
        <w:rPr>
          <w:bCs/>
        </w:rPr>
        <w:tab/>
      </w:r>
      <w:r w:rsidRPr="00B257A8">
        <w:rPr>
          <w:bCs/>
        </w:rPr>
        <w:tab/>
      </w:r>
      <w:r w:rsidRPr="00B257A8">
        <w:rPr>
          <w:bCs/>
        </w:rPr>
        <w:tab/>
      </w:r>
      <w:r w:rsidRPr="00B257A8">
        <w:rPr>
          <w:bCs/>
        </w:rPr>
        <w:tab/>
      </w:r>
      <w:r w:rsidRPr="00B257A8">
        <w:rPr>
          <w:bCs/>
        </w:rPr>
        <w:tab/>
      </w:r>
      <w:r w:rsidRPr="00B257A8">
        <w:rPr>
          <w:bCs/>
        </w:rPr>
        <w:tab/>
      </w:r>
    </w:p>
    <w:p w:rsidR="002A4DC3" w:rsidRPr="00B257A8" w:rsidRDefault="002A4DC3" w:rsidP="002C621D">
      <w:pPr>
        <w:jc w:val="both"/>
      </w:pPr>
      <w:r w:rsidRPr="00B257A8">
        <w:t>Ook kunt u contact opnemen met de vertrouwensinspecteur van de schoolinspectie, met name als het gaat over seksuele intimidatie en fysiek en psychisch geweld. Meldpunt 0900-1113111.</w:t>
      </w:r>
    </w:p>
    <w:p w:rsidR="002A4DC3" w:rsidRPr="00B257A8" w:rsidRDefault="002A4DC3" w:rsidP="002C621D">
      <w:pPr>
        <w:jc w:val="both"/>
        <w:rPr>
          <w:rFonts w:cs="Calibri"/>
        </w:rPr>
      </w:pPr>
      <w:r w:rsidRPr="00B257A8">
        <w:rPr>
          <w:rFonts w:cs="Calibri"/>
        </w:rPr>
        <w:t>U kunt tevens terecht bij de vertrouwenspersoon van Stichting Flore, de heer R. Musman van de Onderwijsbegeleidingsdienst Noord-west Holland. Ook de heer Musman gaat eerst na of door bemiddeling een oplossing kan worden bereikt en of u eerst heeft geprobeerd het probleem met de betrokkene of met de schoolleiding op te lossen. De heer Musman is bereikbaar onder nummer 0229-259380 of 06-52346536.</w:t>
      </w:r>
    </w:p>
    <w:p w:rsidR="002A4DC3" w:rsidRPr="00B257A8" w:rsidRDefault="002A4DC3" w:rsidP="002C621D">
      <w:pPr>
        <w:jc w:val="both"/>
        <w:rPr>
          <w:rFonts w:cs="Calibri"/>
        </w:rPr>
      </w:pPr>
    </w:p>
    <w:p w:rsidR="002A4DC3" w:rsidRPr="008C02A1" w:rsidRDefault="002A4DC3" w:rsidP="00976EBE">
      <w:pPr>
        <w:jc w:val="both"/>
        <w:outlineLvl w:val="0"/>
        <w:rPr>
          <w:rFonts w:cs="Calibri"/>
        </w:rPr>
      </w:pPr>
      <w:r w:rsidRPr="008C02A1">
        <w:rPr>
          <w:rFonts w:cs="Calibri"/>
        </w:rPr>
        <w:t>Klachtenregeling</w:t>
      </w:r>
    </w:p>
    <w:p w:rsidR="002A4DC3" w:rsidRPr="00B257A8" w:rsidRDefault="002A4DC3" w:rsidP="002C621D">
      <w:pPr>
        <w:jc w:val="both"/>
        <w:rPr>
          <w:rFonts w:cs="Calibri"/>
        </w:rPr>
      </w:pPr>
      <w:r w:rsidRPr="00B257A8">
        <w:rPr>
          <w:rFonts w:cs="Calibri"/>
        </w:rPr>
        <w:t>Voor alle scholen van Stichting Flore is de Klachtenregeling van toepassing. Deze klachtenregeling is alléén van toepassing wanneer het overleg met de school en het overleg met het College van Bestuur niet tot tevredenheid heeft geleid. Met deze regeling hoopt Stichting Flore bij te dragen aan een goede communicatie over problemen en klachten en een, naar tevredenheid van alle partijen, acceptabele oplossing.</w:t>
      </w:r>
    </w:p>
    <w:p w:rsidR="002A4DC3" w:rsidRPr="00B257A8" w:rsidRDefault="002A4DC3" w:rsidP="002C621D">
      <w:pPr>
        <w:jc w:val="both"/>
        <w:rPr>
          <w:rFonts w:cs="Calibri"/>
        </w:rPr>
      </w:pPr>
      <w:r w:rsidRPr="00B257A8">
        <w:rPr>
          <w:rFonts w:cs="Calibri"/>
        </w:rPr>
        <w:t xml:space="preserve">De klachtenregeling van Stichting Flore kunt u downloaden van onze site </w:t>
      </w:r>
      <w:hyperlink r:id="rId16" w:history="1">
        <w:r w:rsidRPr="00B257A8">
          <w:rPr>
            <w:rStyle w:val="Hyperlink"/>
            <w:rFonts w:cs="Calibri"/>
          </w:rPr>
          <w:t>www.stichtingflore.nl</w:t>
        </w:r>
      </w:hyperlink>
      <w:r w:rsidRPr="00B257A8">
        <w:rPr>
          <w:rFonts w:cs="Calibri"/>
        </w:rPr>
        <w:t>. Ook kunt u daar het klachtenformulier invullen.</w:t>
      </w:r>
    </w:p>
    <w:p w:rsidR="002A4DC3" w:rsidRDefault="002A4DC3" w:rsidP="00797335">
      <w:pPr>
        <w:spacing w:after="0"/>
        <w:jc w:val="both"/>
        <w:rPr>
          <w:rFonts w:cs="Calibri"/>
        </w:rPr>
      </w:pPr>
      <w:r>
        <w:rPr>
          <w:rFonts w:cs="Calibri"/>
        </w:rPr>
        <w:t xml:space="preserve">Ernstige klachten kunnen vervolgens aangemeld worden bij de Stichting Geschillen Commissies Bijzonder Onderwijs(GCBO). Postbus 82324, 2508 EH Den Haag. Telefoon:070-3861697. </w:t>
      </w:r>
    </w:p>
    <w:p w:rsidR="002A4DC3" w:rsidRPr="00B257A8" w:rsidRDefault="002A4DC3" w:rsidP="00797335">
      <w:pPr>
        <w:spacing w:after="0"/>
        <w:jc w:val="both"/>
        <w:rPr>
          <w:rFonts w:cs="Calibri"/>
        </w:rPr>
      </w:pPr>
      <w:r>
        <w:rPr>
          <w:rFonts w:cs="Calibri"/>
        </w:rPr>
        <w:t xml:space="preserve">Email: </w:t>
      </w:r>
      <w:hyperlink r:id="rId17" w:history="1">
        <w:r w:rsidRPr="00D94946">
          <w:rPr>
            <w:rStyle w:val="Hyperlink"/>
            <w:rFonts w:cs="Calibri"/>
          </w:rPr>
          <w:t>info@gcbo.nl</w:t>
        </w:r>
      </w:hyperlink>
      <w:r>
        <w:rPr>
          <w:rFonts w:cs="Calibri"/>
        </w:rPr>
        <w:t xml:space="preserve">. Op de website </w:t>
      </w:r>
      <w:hyperlink r:id="rId18" w:history="1">
        <w:r w:rsidRPr="00D94946">
          <w:rPr>
            <w:rStyle w:val="Hyperlink"/>
            <w:rFonts w:cs="Calibri"/>
          </w:rPr>
          <w:t>www.gcbo.nl</w:t>
        </w:r>
      </w:hyperlink>
      <w:r>
        <w:rPr>
          <w:rFonts w:cs="Calibri"/>
        </w:rPr>
        <w:t xml:space="preserve"> kunt u terecht voor meer informatie.</w:t>
      </w:r>
    </w:p>
    <w:p w:rsidR="002A4DC3" w:rsidRDefault="002A4DC3" w:rsidP="002C621D">
      <w:pPr>
        <w:jc w:val="both"/>
        <w:rPr>
          <w:rFonts w:cs="Calibri"/>
        </w:rPr>
      </w:pPr>
    </w:p>
    <w:p w:rsidR="002A4DC3" w:rsidRPr="00B257A8" w:rsidRDefault="002A4DC3" w:rsidP="002C621D">
      <w:pPr>
        <w:jc w:val="both"/>
        <w:rPr>
          <w:rFonts w:cs="Calibri"/>
        </w:rPr>
      </w:pPr>
      <w:bookmarkStart w:id="9" w:name="_GoBack"/>
      <w:bookmarkEnd w:id="9"/>
      <w:r w:rsidRPr="00B257A8">
        <w:rPr>
          <w:rFonts w:cs="Calibri"/>
        </w:rPr>
        <w:t>De vertrouwensinspecteur van de schoolinspectie is bereikbaar via het Meldpunt 0900-1113111. U kunt hier terecht wanneer het gaat om intimidatie, fysiek en psychisch geweld.</w:t>
      </w:r>
    </w:p>
    <w:p w:rsidR="002A4DC3" w:rsidRPr="00E70328" w:rsidRDefault="002A4DC3" w:rsidP="00976EBE">
      <w:pPr>
        <w:pStyle w:val="Stijl2"/>
        <w:jc w:val="both"/>
        <w:rPr>
          <w:rFonts w:ascii="Calibri" w:hAnsi="Calibri" w:cs="Calibri"/>
          <w:b w:val="0"/>
          <w:sz w:val="24"/>
          <w:szCs w:val="24"/>
        </w:rPr>
      </w:pPr>
      <w:r w:rsidRPr="00E70328">
        <w:rPr>
          <w:rFonts w:ascii="Calibri" w:hAnsi="Calibri" w:cs="Calibri"/>
          <w:b w:val="0"/>
          <w:sz w:val="24"/>
          <w:szCs w:val="24"/>
        </w:rPr>
        <w:t>Vragen over onderwijs</w:t>
      </w:r>
    </w:p>
    <w:p w:rsidR="002A4DC3" w:rsidRDefault="002A4DC3" w:rsidP="002C621D">
      <w:pPr>
        <w:jc w:val="both"/>
        <w:rPr>
          <w:rFonts w:cs="Calibri"/>
        </w:rPr>
      </w:pPr>
      <w:r w:rsidRPr="00B257A8">
        <w:rPr>
          <w:rFonts w:cs="Calibri"/>
        </w:rPr>
        <w:t>Het beleid van de rijksoverheid is erop gericht alle vragen bij één “loket” binnen te laten komen. Dat loket is Postbus 51. De Inspectie beantwoordt geen telef</w:t>
      </w:r>
      <w:r>
        <w:rPr>
          <w:rFonts w:cs="Calibri"/>
        </w:rPr>
        <w:t>onische vragen meer van ouders.</w:t>
      </w:r>
    </w:p>
    <w:p w:rsidR="002A4DC3" w:rsidRDefault="002A4DC3" w:rsidP="002C621D">
      <w:pPr>
        <w:pStyle w:val="NoSpacing"/>
        <w:jc w:val="both"/>
      </w:pPr>
      <w:r w:rsidRPr="00B257A8">
        <w:t>Inspectie van het onderwijs</w:t>
      </w:r>
      <w:r>
        <w:t xml:space="preserve"> </w:t>
      </w:r>
    </w:p>
    <w:p w:rsidR="002A4DC3" w:rsidRPr="00B257A8" w:rsidRDefault="002A4DC3" w:rsidP="002C621D">
      <w:pPr>
        <w:pStyle w:val="NoSpacing"/>
        <w:jc w:val="both"/>
      </w:pPr>
      <w:hyperlink r:id="rId19" w:history="1">
        <w:r w:rsidRPr="00B257A8">
          <w:rPr>
            <w:rStyle w:val="Hyperlink"/>
            <w:rFonts w:cs="Calibri"/>
          </w:rPr>
          <w:t>info@owinsp.nl</w:t>
        </w:r>
      </w:hyperlink>
      <w:r>
        <w:rPr>
          <w:rStyle w:val="Hyperlink"/>
          <w:rFonts w:cs="Calibri"/>
        </w:rPr>
        <w:t xml:space="preserve"> / </w:t>
      </w:r>
      <w:hyperlink r:id="rId20" w:history="1">
        <w:r w:rsidRPr="00B257A8">
          <w:rPr>
            <w:rStyle w:val="Hyperlink"/>
            <w:rFonts w:cs="Calibri"/>
          </w:rPr>
          <w:t>www.onderwijsinspectie.nl</w:t>
        </w:r>
      </w:hyperlink>
    </w:p>
    <w:p w:rsidR="002A4DC3" w:rsidRDefault="002A4DC3" w:rsidP="002C621D">
      <w:pPr>
        <w:pStyle w:val="NoSpacing"/>
        <w:jc w:val="both"/>
      </w:pPr>
      <w:r w:rsidRPr="00B257A8">
        <w:t>Vragen over onderwijs: 0800-8051 (loket 51).</w:t>
      </w:r>
    </w:p>
    <w:p w:rsidR="002A4DC3" w:rsidRDefault="002A4DC3" w:rsidP="002C621D">
      <w:pPr>
        <w:pStyle w:val="NoSpacing"/>
        <w:jc w:val="both"/>
      </w:pPr>
    </w:p>
    <w:p w:rsidR="002A4DC3" w:rsidRDefault="002A4DC3" w:rsidP="002C621D">
      <w:pPr>
        <w:pStyle w:val="NoSpacing"/>
        <w:jc w:val="both"/>
      </w:pPr>
    </w:p>
    <w:p w:rsidR="002A4DC3" w:rsidRDefault="002A4DC3" w:rsidP="002C621D">
      <w:pPr>
        <w:pStyle w:val="NoSpacing"/>
        <w:jc w:val="both"/>
      </w:pPr>
    </w:p>
    <w:p w:rsidR="002A4DC3" w:rsidRDefault="002A4DC3" w:rsidP="002C621D">
      <w:pPr>
        <w:pStyle w:val="NoSpacing"/>
        <w:jc w:val="both"/>
      </w:pPr>
    </w:p>
    <w:p w:rsidR="002A4DC3" w:rsidRDefault="002A4DC3" w:rsidP="002C621D">
      <w:pPr>
        <w:pStyle w:val="NoSpacing"/>
        <w:jc w:val="both"/>
      </w:pPr>
      <w:r w:rsidRPr="00BF3815">
        <w:rPr>
          <w:b/>
          <w:noProof/>
          <w:lang w:eastAsia="nl-NL"/>
        </w:rPr>
        <w:pict>
          <v:shape id="Afbeelding 16" o:spid="_x0000_i1028" type="#_x0000_t75" style="width:453pt;height:339.75pt;visibility:visible">
            <v:imagedata r:id="rId21" o:title=""/>
          </v:shape>
        </w:pict>
      </w:r>
    </w:p>
    <w:p w:rsidR="002A4DC3" w:rsidRDefault="002A4DC3" w:rsidP="002C621D">
      <w:pPr>
        <w:pStyle w:val="NoSpacing"/>
        <w:jc w:val="both"/>
      </w:pPr>
    </w:p>
    <w:p w:rsidR="002A4DC3" w:rsidRDefault="002A4DC3" w:rsidP="002C621D">
      <w:pPr>
        <w:pStyle w:val="NoSpacing"/>
        <w:jc w:val="both"/>
      </w:pPr>
    </w:p>
    <w:p w:rsidR="002A4DC3" w:rsidRDefault="002A4DC3" w:rsidP="002C621D">
      <w:pPr>
        <w:jc w:val="both"/>
      </w:pPr>
    </w:p>
    <w:p w:rsidR="002A4DC3" w:rsidRDefault="002A4DC3" w:rsidP="002C621D">
      <w:pPr>
        <w:jc w:val="both"/>
        <w:rPr>
          <w:i/>
          <w:noProof/>
          <w:lang w:eastAsia="nl-NL"/>
        </w:rPr>
      </w:pPr>
    </w:p>
    <w:p w:rsidR="002A4DC3" w:rsidRPr="00E70328" w:rsidRDefault="002A4DC3" w:rsidP="002C621D">
      <w:pPr>
        <w:jc w:val="both"/>
        <w:rPr>
          <w:i/>
        </w:rPr>
      </w:pPr>
      <w:r>
        <w:rPr>
          <w:i/>
          <w:noProof/>
          <w:lang w:eastAsia="nl-NL"/>
        </w:rPr>
        <w:t xml:space="preserve">4.7 </w:t>
      </w:r>
      <w:r w:rsidRPr="00E70328">
        <w:rPr>
          <w:i/>
        </w:rPr>
        <w:t>Bijzondere activiteiten en vieringen van A tot Z</w:t>
      </w:r>
    </w:p>
    <w:p w:rsidR="002A4DC3" w:rsidRPr="00B257A8" w:rsidRDefault="002A4DC3" w:rsidP="00976EBE">
      <w:pPr>
        <w:jc w:val="both"/>
        <w:outlineLvl w:val="0"/>
        <w:rPr>
          <w:b/>
        </w:rPr>
      </w:pPr>
      <w:r w:rsidRPr="00B257A8">
        <w:rPr>
          <w:b/>
        </w:rPr>
        <w:t>Afscheidsavond groep 8</w:t>
      </w:r>
    </w:p>
    <w:p w:rsidR="002A4DC3" w:rsidRPr="00B257A8" w:rsidRDefault="002A4DC3" w:rsidP="002C621D">
      <w:pPr>
        <w:jc w:val="both"/>
      </w:pPr>
      <w:r w:rsidRPr="00B257A8">
        <w:t>Aan het einde van het schooljaar voeren de kinderen van groep 8 een musical op. Overdag mogen de kinderen van school kijken en ’s avonds kunnen de kinderen van groep 8 hun ouders en familie uitnodigen. Tenslotte is er een feestelijk afscheid voor ouders, leerkrachten en de leerlingen van groep 8.</w:t>
      </w:r>
    </w:p>
    <w:p w:rsidR="002A4DC3" w:rsidRPr="00B257A8" w:rsidRDefault="002A4DC3" w:rsidP="00976EBE">
      <w:pPr>
        <w:jc w:val="both"/>
        <w:outlineLvl w:val="0"/>
        <w:rPr>
          <w:b/>
        </w:rPr>
      </w:pPr>
      <w:r w:rsidRPr="00B257A8">
        <w:rPr>
          <w:b/>
        </w:rPr>
        <w:t>Avondvierdaagse</w:t>
      </w:r>
    </w:p>
    <w:p w:rsidR="002A4DC3" w:rsidRPr="00B257A8" w:rsidRDefault="002A4DC3" w:rsidP="002C621D">
      <w:pPr>
        <w:jc w:val="both"/>
      </w:pPr>
      <w:r w:rsidRPr="00B257A8">
        <w:t xml:space="preserve">De ouderraad coördineert op school de avondvierdaagse. Kinderen en ouders worden hier tijdig over geïnformeerd. </w:t>
      </w:r>
    </w:p>
    <w:p w:rsidR="002A4DC3" w:rsidRPr="00B257A8" w:rsidRDefault="002A4DC3" w:rsidP="00976EBE">
      <w:pPr>
        <w:jc w:val="both"/>
        <w:outlineLvl w:val="0"/>
        <w:rPr>
          <w:b/>
        </w:rPr>
      </w:pPr>
      <w:r w:rsidRPr="00B257A8">
        <w:rPr>
          <w:b/>
        </w:rPr>
        <w:t>Culturele vorming</w:t>
      </w:r>
    </w:p>
    <w:p w:rsidR="002A4DC3" w:rsidRPr="00B257A8" w:rsidRDefault="002A4DC3" w:rsidP="002C621D">
      <w:pPr>
        <w:jc w:val="both"/>
      </w:pPr>
      <w:r w:rsidRPr="00B257A8">
        <w:t xml:space="preserve">Ons streven is om ieder kind, binnen de acht jaar dat het op De Zevensprong zit, in aanraking te laten komen met dans, drama, muziek, literatuur en beeldende vorming. Elk jaar worden er activiteiten of voorstellingen gereserveerd. Deze voorstellingen vinden op school of in cultureel centrum Cool plaats. De Ouderraad draagt </w:t>
      </w:r>
      <w:r>
        <w:t xml:space="preserve">regelmatig </w:t>
      </w:r>
      <w:r w:rsidRPr="00B257A8">
        <w:t>een bedrag bij om het bezoeken van voorstellingen mogelijk te maken. De voorstellingen vormen vaak de start of afsluiting van een project op school.</w:t>
      </w:r>
    </w:p>
    <w:p w:rsidR="002A4DC3" w:rsidRPr="00B257A8" w:rsidRDefault="002A4DC3" w:rsidP="00976EBE">
      <w:pPr>
        <w:jc w:val="both"/>
        <w:outlineLvl w:val="0"/>
        <w:rPr>
          <w:b/>
        </w:rPr>
      </w:pPr>
      <w:r w:rsidRPr="00B257A8">
        <w:rPr>
          <w:b/>
        </w:rPr>
        <w:t>Communie</w:t>
      </w:r>
    </w:p>
    <w:p w:rsidR="002A4DC3" w:rsidRPr="00B257A8" w:rsidRDefault="002A4DC3" w:rsidP="002C621D">
      <w:pPr>
        <w:jc w:val="both"/>
      </w:pPr>
      <w:r w:rsidRPr="00B257A8">
        <w:t xml:space="preserve">De voorbereiding van uw kind op de Eerste Heilige Communie wordt verzorgd door een werkgroep van de parochie. Kinderen in groep 4 krijgen aan het begin van het schooljaar een brief mee met informatie over de organisatie van de Eerste Heilige Communie. Als u uw kind mee wil laten doen, moet u zelf uw kind opgeven. </w:t>
      </w:r>
    </w:p>
    <w:p w:rsidR="002A4DC3" w:rsidRPr="00B257A8" w:rsidRDefault="002A4DC3" w:rsidP="00E70328">
      <w:r w:rsidRPr="00B257A8">
        <w:t xml:space="preserve">Voor opgave en/of informatie kunt u zich wenden tot: </w:t>
      </w:r>
    </w:p>
    <w:p w:rsidR="002A4DC3" w:rsidRPr="00B257A8" w:rsidRDefault="002A4DC3" w:rsidP="002E1298">
      <w:pPr>
        <w:pStyle w:val="NoSpacing"/>
      </w:pPr>
      <w:r w:rsidRPr="00B257A8">
        <w:t xml:space="preserve">R.K. Parochie van de heilige Dionysius </w:t>
      </w:r>
    </w:p>
    <w:p w:rsidR="002A4DC3" w:rsidRPr="00B257A8" w:rsidRDefault="002A4DC3" w:rsidP="002E1298">
      <w:pPr>
        <w:pStyle w:val="NoSpacing"/>
      </w:pPr>
      <w:r w:rsidRPr="00B257A8">
        <w:t>Middenweg 248</w:t>
      </w:r>
    </w:p>
    <w:p w:rsidR="002A4DC3" w:rsidRPr="00B257A8" w:rsidRDefault="002A4DC3" w:rsidP="002E1298">
      <w:pPr>
        <w:pStyle w:val="NoSpacing"/>
      </w:pPr>
      <w:r w:rsidRPr="00B257A8">
        <w:t>1701 GH  Heerhugowaard</w:t>
      </w:r>
    </w:p>
    <w:p w:rsidR="002A4DC3" w:rsidRPr="00B257A8" w:rsidRDefault="002A4DC3" w:rsidP="002E1298">
      <w:pPr>
        <w:pStyle w:val="NoSpacing"/>
      </w:pPr>
      <w:r w:rsidRPr="00B257A8">
        <w:t>Tel: 072-5711292</w:t>
      </w:r>
    </w:p>
    <w:p w:rsidR="002A4DC3" w:rsidRPr="00B257A8" w:rsidRDefault="002A4DC3" w:rsidP="00E70328"/>
    <w:p w:rsidR="002A4DC3" w:rsidRPr="00B257A8" w:rsidRDefault="002A4DC3" w:rsidP="00976EBE">
      <w:pPr>
        <w:jc w:val="both"/>
        <w:outlineLvl w:val="0"/>
        <w:rPr>
          <w:b/>
        </w:rPr>
      </w:pPr>
      <w:r w:rsidRPr="00B257A8">
        <w:rPr>
          <w:b/>
        </w:rPr>
        <w:t>Excursies</w:t>
      </w:r>
    </w:p>
    <w:p w:rsidR="002A4DC3" w:rsidRPr="00B257A8" w:rsidRDefault="002A4DC3" w:rsidP="002C621D">
      <w:pPr>
        <w:jc w:val="both"/>
      </w:pPr>
      <w:r w:rsidRPr="00B257A8">
        <w:t>Bij bepaalde themaweken of lessen in de groep kunnen excursies georganiseerd worden. Deze zijn niet voor iedere groep gelijk. U wordt hierover tijdig door de leerkracht geïnformeerd.</w:t>
      </w:r>
    </w:p>
    <w:p w:rsidR="002A4DC3" w:rsidRPr="00B257A8" w:rsidRDefault="002A4DC3" w:rsidP="002C621D">
      <w:pPr>
        <w:jc w:val="both"/>
      </w:pPr>
    </w:p>
    <w:p w:rsidR="002A4DC3" w:rsidRPr="00B257A8" w:rsidRDefault="002A4DC3" w:rsidP="00976EBE">
      <w:pPr>
        <w:jc w:val="both"/>
        <w:outlineLvl w:val="0"/>
        <w:rPr>
          <w:b/>
        </w:rPr>
      </w:pPr>
      <w:r w:rsidRPr="00B257A8">
        <w:rPr>
          <w:b/>
        </w:rPr>
        <w:t>Fruitdag</w:t>
      </w:r>
    </w:p>
    <w:p w:rsidR="002A4DC3" w:rsidRPr="00B257A8" w:rsidRDefault="002A4DC3" w:rsidP="002C621D">
      <w:pPr>
        <w:jc w:val="both"/>
      </w:pPr>
      <w:r w:rsidRPr="00B257A8">
        <w:t>Op de dinsdag en de donderdag is het bij ons op school fruitdag. Het is dan de bedoeling dat de kinderen bij hun drinken wat fruit of  groente mee naar school nemen om op te eten in de ochtendpauze. Meegebrachte koekjes worden op deze dag teruggegeven aan de kinderen om op een ander moment thuis op te eten.</w:t>
      </w:r>
    </w:p>
    <w:p w:rsidR="002A4DC3" w:rsidRDefault="002A4DC3" w:rsidP="002C621D">
      <w:pPr>
        <w:jc w:val="both"/>
        <w:rPr>
          <w:b/>
        </w:rPr>
      </w:pPr>
    </w:p>
    <w:p w:rsidR="002A4DC3" w:rsidRDefault="002A4DC3" w:rsidP="002C621D">
      <w:pPr>
        <w:jc w:val="both"/>
        <w:rPr>
          <w:b/>
        </w:rPr>
      </w:pPr>
    </w:p>
    <w:p w:rsidR="002A4DC3" w:rsidRPr="00B257A8" w:rsidRDefault="002A4DC3" w:rsidP="002C621D">
      <w:pPr>
        <w:jc w:val="both"/>
        <w:rPr>
          <w:b/>
        </w:rPr>
      </w:pPr>
    </w:p>
    <w:p w:rsidR="002A4DC3" w:rsidRPr="00B257A8" w:rsidRDefault="002A4DC3" w:rsidP="00976EBE">
      <w:pPr>
        <w:jc w:val="both"/>
        <w:outlineLvl w:val="0"/>
        <w:rPr>
          <w:b/>
        </w:rPr>
      </w:pPr>
      <w:r w:rsidRPr="00B257A8">
        <w:rPr>
          <w:b/>
        </w:rPr>
        <w:t>Palmpasen en Pasen</w:t>
      </w:r>
    </w:p>
    <w:p w:rsidR="002A4DC3" w:rsidRPr="00B257A8" w:rsidRDefault="002A4DC3" w:rsidP="002C621D">
      <w:pPr>
        <w:jc w:val="both"/>
      </w:pPr>
      <w:r w:rsidRPr="00B257A8">
        <w:t>Voor de paasviering wordt een thema gekozen. Tijdens een gezamenlijke viering wordt dit thema afgesloten. Tevens wordt de betekenis van deze feestdagen aan de kinderen verteld.</w:t>
      </w:r>
    </w:p>
    <w:p w:rsidR="002A4DC3" w:rsidRPr="00B257A8" w:rsidRDefault="002A4DC3" w:rsidP="002C621D">
      <w:pPr>
        <w:jc w:val="both"/>
        <w:rPr>
          <w:b/>
        </w:rPr>
      </w:pPr>
    </w:p>
    <w:p w:rsidR="002A4DC3" w:rsidRPr="00B257A8" w:rsidRDefault="002A4DC3" w:rsidP="00976EBE">
      <w:pPr>
        <w:jc w:val="both"/>
        <w:outlineLvl w:val="0"/>
        <w:rPr>
          <w:b/>
        </w:rPr>
      </w:pPr>
      <w:r w:rsidRPr="00B257A8">
        <w:rPr>
          <w:b/>
        </w:rPr>
        <w:t>Schoolfotograaf</w:t>
      </w:r>
    </w:p>
    <w:p w:rsidR="002A4DC3" w:rsidRPr="00B257A8" w:rsidRDefault="002A4DC3" w:rsidP="002C621D">
      <w:pPr>
        <w:jc w:val="both"/>
      </w:pPr>
      <w:r w:rsidRPr="00B257A8">
        <w:t>Elk schooljaar komt de schoolfotograaf. De ouderraad coördineert dit. De kinderen gaan individueel en met de groep op de foto. Meestal is er ook gelegenheid om samen met broertje(s) en/of zusje(s) op de foto te gaan. U wordt hierover tijdig door ons geïnformeerd.</w:t>
      </w:r>
    </w:p>
    <w:p w:rsidR="002A4DC3" w:rsidRPr="00B257A8" w:rsidRDefault="002A4DC3" w:rsidP="002C621D">
      <w:pPr>
        <w:jc w:val="both"/>
      </w:pPr>
    </w:p>
    <w:p w:rsidR="002A4DC3" w:rsidRPr="00B257A8" w:rsidRDefault="002A4DC3" w:rsidP="00976EBE">
      <w:pPr>
        <w:jc w:val="both"/>
        <w:outlineLvl w:val="0"/>
        <w:rPr>
          <w:b/>
        </w:rPr>
      </w:pPr>
      <w:r w:rsidRPr="00B257A8">
        <w:rPr>
          <w:b/>
        </w:rPr>
        <w:t>Schoolreisje</w:t>
      </w:r>
    </w:p>
    <w:p w:rsidR="002A4DC3" w:rsidRPr="00B257A8" w:rsidRDefault="002A4DC3" w:rsidP="002C621D">
      <w:pPr>
        <w:jc w:val="both"/>
      </w:pPr>
      <w:r>
        <w:t>De kinderen van groep 3</w:t>
      </w:r>
      <w:r w:rsidRPr="00B257A8">
        <w:t xml:space="preserve"> t/m 7 gaan een dag weg op schoolreisje. Ieder jaar zoeken we een ander soort bestemming uit. </w:t>
      </w:r>
      <w:r>
        <w:t xml:space="preserve">De groepen 1 en 2 hebben geen specifieke schoolreis. Zij hebben regelmatig thema-gerelateerde excursies. </w:t>
      </w:r>
      <w:r w:rsidRPr="00B257A8">
        <w:t>Groep 8 gaat drie dagen op schoolkamp. De schoolreisjes worden volledig uit de ouderbijdrage betaald. Alleen voor het kamp van groep 8 wordt een extra bijdrage aan de ouders gevraagd.</w:t>
      </w:r>
    </w:p>
    <w:p w:rsidR="002A4DC3" w:rsidRPr="00B257A8" w:rsidRDefault="002A4DC3" w:rsidP="002C621D">
      <w:pPr>
        <w:jc w:val="both"/>
      </w:pPr>
    </w:p>
    <w:p w:rsidR="002A4DC3" w:rsidRPr="00B257A8" w:rsidRDefault="002A4DC3" w:rsidP="00976EBE">
      <w:pPr>
        <w:jc w:val="both"/>
        <w:outlineLvl w:val="0"/>
        <w:rPr>
          <w:b/>
        </w:rPr>
      </w:pPr>
      <w:r w:rsidRPr="00B257A8">
        <w:rPr>
          <w:b/>
        </w:rPr>
        <w:t>Sinterklaas</w:t>
      </w:r>
    </w:p>
    <w:p w:rsidR="002A4DC3" w:rsidRPr="00B257A8" w:rsidRDefault="002A4DC3" w:rsidP="002C621D">
      <w:pPr>
        <w:jc w:val="both"/>
      </w:pPr>
      <w:r w:rsidRPr="00B257A8">
        <w:t>In deze spannende periode mogen de kinderen hun schoen zetten op school. Het Sinterklaasfeest wordt vlak voor of op 5 december gevierd. Met de hele school ontvangen we de Sint en zijn Pieten. Daarna wordt het feest in de groepen verder gevierd, waarbij Sinterklaas in elke groep nog een kijkje neemt en cadeautjes uitdeelt. De ouderraad verzorgt samen met de klassenouders de cadeautjes. De kinderen uit de hogere groepen (6-7-8) maken zelf een surprise. Voor het cadeautje en knutselmaterialen krijgen zij een bedrag van de ouderraad.</w:t>
      </w:r>
    </w:p>
    <w:p w:rsidR="002A4DC3" w:rsidRPr="00B257A8" w:rsidRDefault="002A4DC3" w:rsidP="002C621D">
      <w:pPr>
        <w:jc w:val="both"/>
      </w:pPr>
    </w:p>
    <w:p w:rsidR="002A4DC3" w:rsidRPr="00B257A8" w:rsidRDefault="002A4DC3" w:rsidP="00976EBE">
      <w:pPr>
        <w:jc w:val="both"/>
        <w:outlineLvl w:val="0"/>
        <w:rPr>
          <w:b/>
        </w:rPr>
      </w:pPr>
      <w:r w:rsidRPr="00B257A8">
        <w:rPr>
          <w:b/>
        </w:rPr>
        <w:t>Sint Maarten</w:t>
      </w:r>
    </w:p>
    <w:p w:rsidR="002A4DC3" w:rsidRPr="00B257A8" w:rsidRDefault="002A4DC3" w:rsidP="00976EBE">
      <w:pPr>
        <w:jc w:val="both"/>
        <w:outlineLvl w:val="0"/>
      </w:pPr>
      <w:r w:rsidRPr="00B257A8">
        <w:t>Voor dit feest maken we lampions die de kinderen mee naar huis mogen nemen.</w:t>
      </w:r>
    </w:p>
    <w:p w:rsidR="002A4DC3" w:rsidRPr="00B257A8" w:rsidRDefault="002A4DC3" w:rsidP="002C621D">
      <w:pPr>
        <w:jc w:val="both"/>
      </w:pPr>
    </w:p>
    <w:p w:rsidR="002A4DC3" w:rsidRPr="00B257A8" w:rsidRDefault="002A4DC3" w:rsidP="00976EBE">
      <w:pPr>
        <w:jc w:val="both"/>
        <w:outlineLvl w:val="0"/>
        <w:rPr>
          <w:b/>
        </w:rPr>
      </w:pPr>
      <w:r w:rsidRPr="00B257A8">
        <w:rPr>
          <w:b/>
        </w:rPr>
        <w:t>Sport</w:t>
      </w:r>
    </w:p>
    <w:p w:rsidR="002A4DC3" w:rsidRPr="00B257A8" w:rsidRDefault="002A4DC3" w:rsidP="002C621D">
      <w:pPr>
        <w:jc w:val="both"/>
      </w:pPr>
      <w:r w:rsidRPr="00B257A8">
        <w:t>Bij voldoende belangstelling van de leerlingen en voldoende begeleiding door ouders doet de school mee aan toernooien. Deelname is geheel vrijwillig en de toernooien vinden buiten de schooluren plaats. Omdat de groepsleerkrachten na schooltijd bezig zijn met andere taken worden de teams begeleid door ouders. De leerkrachten proberen tijd vrij te maken om de teams te komen aanmoedigen.</w:t>
      </w:r>
    </w:p>
    <w:p w:rsidR="002A4DC3" w:rsidRPr="00B257A8" w:rsidRDefault="002A4DC3" w:rsidP="00E70328"/>
    <w:p w:rsidR="002A4DC3" w:rsidRPr="00B257A8" w:rsidRDefault="002A4DC3" w:rsidP="00976EBE">
      <w:pPr>
        <w:outlineLvl w:val="0"/>
        <w:rPr>
          <w:b/>
        </w:rPr>
      </w:pPr>
      <w:r w:rsidRPr="00B257A8">
        <w:rPr>
          <w:b/>
        </w:rPr>
        <w:t>Sportdag</w:t>
      </w:r>
    </w:p>
    <w:p w:rsidR="002A4DC3" w:rsidRPr="00B257A8" w:rsidRDefault="002A4DC3" w:rsidP="00E70328">
      <w:r w:rsidRPr="00B257A8">
        <w:t>Voor de kinderen van groep 3 t/m 8 is er één keer per jaar een sportdag op sportcomplex ‘De Vork’. Tijdens deze dag vinden allerlei sportactiviteiten en behendigheidsspelletjes plaats. Ook hier zijn wij mede afhankelijk van de begeleiding van ouders. Voor de groepen 1 en 2 wordt er ook een sportdag georganiseerd. Hierbij helpen o.a. de kinderen van groep 8.</w:t>
      </w:r>
    </w:p>
    <w:p w:rsidR="002A4DC3" w:rsidRPr="00B257A8" w:rsidRDefault="002A4DC3" w:rsidP="00976EBE">
      <w:pPr>
        <w:outlineLvl w:val="0"/>
        <w:rPr>
          <w:b/>
        </w:rPr>
      </w:pPr>
      <w:r w:rsidRPr="00B257A8">
        <w:rPr>
          <w:b/>
        </w:rPr>
        <w:t>Kerstmis</w:t>
      </w:r>
    </w:p>
    <w:p w:rsidR="002A4DC3" w:rsidRPr="00B257A8" w:rsidRDefault="002A4DC3" w:rsidP="00E70328">
      <w:r w:rsidRPr="00B257A8">
        <w:t>Voor elke kerstviering wordt een thema gekozen. In de weken voorafgaand aan de kerstviering wordt er in de groepen gewerkt aan dit thema. Tijdens de gezamenlijke viering wordt het thema afgesloten. Daarnaast is er een kerstmaaltijd voor de leerlingen.</w:t>
      </w:r>
    </w:p>
    <w:p w:rsidR="002A4DC3" w:rsidRDefault="002A4DC3" w:rsidP="00E70328">
      <w:pPr>
        <w:rPr>
          <w:b/>
        </w:rPr>
      </w:pPr>
    </w:p>
    <w:p w:rsidR="002A4DC3" w:rsidRPr="00B257A8" w:rsidRDefault="002A4DC3" w:rsidP="00976EBE">
      <w:pPr>
        <w:outlineLvl w:val="0"/>
      </w:pPr>
      <w:r w:rsidRPr="00B257A8">
        <w:rPr>
          <w:b/>
        </w:rPr>
        <w:t>Kinderpostzegels</w:t>
      </w:r>
    </w:p>
    <w:p w:rsidR="002A4DC3" w:rsidRPr="00B257A8" w:rsidRDefault="002A4DC3" w:rsidP="00E70328">
      <w:r w:rsidRPr="00B257A8">
        <w:t>De leerkrachten van groep 7 en 8 kunnen er voor kiezen om met hun groep mee te doen aan de Nationale Kinderpostzegelactie.</w:t>
      </w:r>
    </w:p>
    <w:p w:rsidR="002A4DC3" w:rsidRPr="00B257A8" w:rsidRDefault="002A4DC3" w:rsidP="00E70328"/>
    <w:p w:rsidR="002A4DC3" w:rsidRPr="00B257A8" w:rsidRDefault="002A4DC3" w:rsidP="00976EBE">
      <w:pPr>
        <w:jc w:val="both"/>
        <w:outlineLvl w:val="0"/>
        <w:rPr>
          <w:b/>
        </w:rPr>
      </w:pPr>
      <w:r w:rsidRPr="00B257A8">
        <w:rPr>
          <w:b/>
        </w:rPr>
        <w:t>Open podium</w:t>
      </w:r>
    </w:p>
    <w:p w:rsidR="002A4DC3" w:rsidRPr="00B257A8" w:rsidRDefault="002A4DC3" w:rsidP="002C621D">
      <w:pPr>
        <w:jc w:val="both"/>
      </w:pPr>
      <w:r w:rsidRPr="00B257A8">
        <w:t>Een paar keer per jaar houden we open podium. Elke groep zorgt dan voor een optreden waarbij ook de ouders welkom zijn. Dit kan variëren van dans tot zang of het laten zien wat er de afgelopen periode geleerd is (bijv. voorlezen / iets anders waar de kinderen trots op zijn).</w:t>
      </w:r>
    </w:p>
    <w:p w:rsidR="002A4DC3" w:rsidRPr="00B257A8" w:rsidRDefault="002A4DC3" w:rsidP="002C621D">
      <w:pPr>
        <w:jc w:val="both"/>
        <w:rPr>
          <w:b/>
        </w:rPr>
      </w:pPr>
    </w:p>
    <w:p w:rsidR="002A4DC3" w:rsidRPr="00B257A8" w:rsidRDefault="002A4DC3" w:rsidP="00976EBE">
      <w:pPr>
        <w:jc w:val="both"/>
        <w:outlineLvl w:val="0"/>
        <w:rPr>
          <w:b/>
        </w:rPr>
      </w:pPr>
      <w:r w:rsidRPr="00B257A8">
        <w:rPr>
          <w:b/>
        </w:rPr>
        <w:t>Verjaardagen en traktaties</w:t>
      </w:r>
    </w:p>
    <w:p w:rsidR="002A4DC3" w:rsidRPr="00B257A8" w:rsidRDefault="002A4DC3" w:rsidP="002C621D">
      <w:pPr>
        <w:jc w:val="both"/>
      </w:pPr>
      <w:r w:rsidRPr="00B257A8">
        <w:t>Als we jarig zijn, is het gebruikelijk om te trakteren. De tijd waarop de traktatie uitgedeeld wordt, kunt u in overleg met de leerkracht bepalen. U hoeft voor de leerkracht geen aparte traktatie mee te geven. Wat goed is voor de kinderen, is ook goed genoeg voor ons.</w:t>
      </w:r>
    </w:p>
    <w:p w:rsidR="002A4DC3" w:rsidRPr="00B257A8" w:rsidRDefault="002A4DC3" w:rsidP="002C621D">
      <w:pPr>
        <w:jc w:val="both"/>
      </w:pPr>
      <w:r w:rsidRPr="00B257A8">
        <w:t>Als uw kind in de vakantie of in het weekend jarig is, maak dan met de leerkracht even een afspraak over de dag waarop de verjaardag in de groep wordt gevierd. Op die manier kunnen we voorkomen dat meerdere kinderen op dezelfde dag het ‘feestvarken’ zijn.</w:t>
      </w:r>
    </w:p>
    <w:p w:rsidR="002A4DC3" w:rsidRPr="00B257A8" w:rsidRDefault="002A4DC3" w:rsidP="002C621D">
      <w:pPr>
        <w:jc w:val="both"/>
      </w:pPr>
    </w:p>
    <w:p w:rsidR="002A4DC3" w:rsidRPr="00B257A8" w:rsidRDefault="002A4DC3" w:rsidP="00976EBE">
      <w:pPr>
        <w:jc w:val="both"/>
        <w:outlineLvl w:val="0"/>
        <w:rPr>
          <w:b/>
        </w:rPr>
      </w:pPr>
      <w:r w:rsidRPr="00B257A8">
        <w:rPr>
          <w:b/>
        </w:rPr>
        <w:t>Vastenactie of ander goed doel</w:t>
      </w:r>
    </w:p>
    <w:p w:rsidR="002A4DC3" w:rsidRPr="00B257A8" w:rsidRDefault="002A4DC3" w:rsidP="002C621D">
      <w:pPr>
        <w:jc w:val="both"/>
      </w:pPr>
      <w:r w:rsidRPr="00B257A8">
        <w:t>In de weken voor Pasen doen we meestal mee met de Vastenactie. Het sociale denken vormt de inspiratiebron hiervoor: Alleen wie deelt maakt de wereld één. Kinderen willen graag in actie komen, zo ervaren ze dat ook zij situaties kunnen helpen verbeteren.</w:t>
      </w:r>
      <w:r>
        <w:t xml:space="preserve"> Het kan ook zijn dat we voor een ander goed doel kiezen. U wordt daar dan over geïnformeerd. </w:t>
      </w:r>
    </w:p>
    <w:p w:rsidR="002A4DC3" w:rsidRDefault="002A4DC3" w:rsidP="002C621D">
      <w:pPr>
        <w:jc w:val="both"/>
      </w:pPr>
    </w:p>
    <w:p w:rsidR="002A4DC3" w:rsidRDefault="002A4DC3" w:rsidP="006E64BB">
      <w:pPr>
        <w:jc w:val="center"/>
      </w:pPr>
      <w:r w:rsidRPr="00F22A10">
        <w:rPr>
          <w:noProof/>
          <w:lang w:eastAsia="nl-NL"/>
        </w:rPr>
        <w:pict>
          <v:shape id="Afbeelding 17" o:spid="_x0000_i1029" type="#_x0000_t75" style="width:111pt;height:111pt;visibility:visible">
            <v:imagedata r:id="rId22" o:title=""/>
          </v:shape>
        </w:pict>
      </w:r>
    </w:p>
    <w:p w:rsidR="002A4DC3" w:rsidRPr="006E64BB" w:rsidRDefault="002A4DC3" w:rsidP="006E64BB">
      <w:pPr>
        <w:jc w:val="center"/>
      </w:pPr>
      <w:r>
        <w:rPr>
          <w:i/>
        </w:rPr>
        <w:t xml:space="preserve">4.8 </w:t>
      </w:r>
      <w:r w:rsidRPr="00E70328">
        <w:rPr>
          <w:i/>
        </w:rPr>
        <w:t>Adressen en overige informatie van A tot Z</w:t>
      </w:r>
    </w:p>
    <w:p w:rsidR="002A4DC3" w:rsidRPr="00B257A8" w:rsidRDefault="002A4DC3" w:rsidP="002C621D">
      <w:pPr>
        <w:jc w:val="both"/>
      </w:pPr>
    </w:p>
    <w:p w:rsidR="002A4DC3" w:rsidRPr="00B257A8" w:rsidRDefault="002A4DC3" w:rsidP="00976EBE">
      <w:pPr>
        <w:jc w:val="both"/>
        <w:outlineLvl w:val="0"/>
        <w:rPr>
          <w:b/>
        </w:rPr>
      </w:pPr>
      <w:r w:rsidRPr="00B257A8">
        <w:rPr>
          <w:b/>
        </w:rPr>
        <w:t>Batterijen</w:t>
      </w:r>
    </w:p>
    <w:p w:rsidR="002A4DC3" w:rsidRPr="00B257A8" w:rsidRDefault="002A4DC3" w:rsidP="00976EBE">
      <w:pPr>
        <w:spacing w:after="0"/>
        <w:jc w:val="both"/>
        <w:outlineLvl w:val="0"/>
      </w:pPr>
      <w:r w:rsidRPr="00B257A8">
        <w:t xml:space="preserve">Op school zamelen wij lege batterijen in. Helpt u ons? </w:t>
      </w:r>
    </w:p>
    <w:p w:rsidR="002A4DC3" w:rsidRPr="00B257A8" w:rsidRDefault="002A4DC3" w:rsidP="00331EC5">
      <w:pPr>
        <w:spacing w:after="0"/>
        <w:jc w:val="both"/>
        <w:rPr>
          <w:b/>
        </w:rPr>
      </w:pPr>
      <w:r w:rsidRPr="00B257A8">
        <w:t>Er staat een doos in de gang bij de hoofdingang.</w:t>
      </w:r>
      <w:r w:rsidRPr="00B257A8">
        <w:rPr>
          <w:b/>
        </w:rPr>
        <w:t xml:space="preserve"> </w:t>
      </w:r>
    </w:p>
    <w:p w:rsidR="002A4DC3" w:rsidRDefault="002A4DC3" w:rsidP="002C621D">
      <w:pPr>
        <w:jc w:val="both"/>
        <w:rPr>
          <w:b/>
        </w:rPr>
      </w:pPr>
    </w:p>
    <w:p w:rsidR="002A4DC3" w:rsidRPr="00B257A8" w:rsidRDefault="002A4DC3" w:rsidP="00976EBE">
      <w:pPr>
        <w:jc w:val="both"/>
        <w:outlineLvl w:val="0"/>
        <w:rPr>
          <w:b/>
        </w:rPr>
      </w:pPr>
      <w:r w:rsidRPr="00B257A8">
        <w:rPr>
          <w:b/>
        </w:rPr>
        <w:t>Contactpersoon</w:t>
      </w:r>
    </w:p>
    <w:p w:rsidR="002A4DC3" w:rsidRPr="00B257A8" w:rsidRDefault="002A4DC3" w:rsidP="002C621D">
      <w:pPr>
        <w:tabs>
          <w:tab w:val="left" w:pos="-589"/>
          <w:tab w:val="left" w:pos="131"/>
          <w:tab w:val="left" w:pos="851"/>
          <w:tab w:val="left" w:pos="1218"/>
          <w:tab w:val="left" w:pos="1463"/>
          <w:tab w:val="left" w:pos="1707"/>
          <w:tab w:val="left" w:pos="6791"/>
          <w:tab w:val="right" w:pos="7662"/>
        </w:tabs>
        <w:spacing w:line="286" w:lineRule="atLeast"/>
        <w:jc w:val="both"/>
      </w:pPr>
      <w:r w:rsidRPr="00B257A8">
        <w:t>De schoolcontactpersoon kan u uitgebreid informeren over de klachtenregeling die ons bevoegd gezag, Stichting Flore, hanteert. Ook informatie over de te volgen procedure of adressen en telefoonnummers zijn bij hem/haar bekend. Onze school is via Stichting Flore aangesloten bij de Landelijke Klachtencommissie voor het katholiek onderwijs.</w:t>
      </w:r>
    </w:p>
    <w:p w:rsidR="002A4DC3" w:rsidRPr="00B257A8" w:rsidRDefault="002A4DC3" w:rsidP="002C621D">
      <w:pPr>
        <w:tabs>
          <w:tab w:val="left" w:pos="-589"/>
          <w:tab w:val="left" w:pos="131"/>
          <w:tab w:val="left" w:pos="851"/>
          <w:tab w:val="left" w:pos="1218"/>
          <w:tab w:val="left" w:pos="1463"/>
          <w:tab w:val="left" w:pos="1707"/>
          <w:tab w:val="left" w:pos="6791"/>
          <w:tab w:val="right" w:pos="7662"/>
        </w:tabs>
        <w:spacing w:line="286" w:lineRule="atLeast"/>
        <w:jc w:val="both"/>
      </w:pPr>
      <w:r w:rsidRPr="00B257A8">
        <w:t>De schoolcontactpersoon is Masja Meijer telefoonnummer: 072 571 70 81 U kunt de correspondentie laten verlopen via Stichting Flore – t.a.v. M. Meijer (12ZL)- Antwoordnummer 1436- 1700 WR Heerhugowaard.</w:t>
      </w:r>
    </w:p>
    <w:p w:rsidR="002A4DC3" w:rsidRPr="00B257A8" w:rsidRDefault="002A4DC3" w:rsidP="002C621D">
      <w:pPr>
        <w:jc w:val="both"/>
        <w:rPr>
          <w:b/>
        </w:rPr>
      </w:pPr>
    </w:p>
    <w:p w:rsidR="002A4DC3" w:rsidRPr="00B257A8" w:rsidRDefault="002A4DC3" w:rsidP="00976EBE">
      <w:pPr>
        <w:outlineLvl w:val="0"/>
        <w:rPr>
          <w:b/>
        </w:rPr>
      </w:pPr>
      <w:r w:rsidRPr="00B257A8">
        <w:rPr>
          <w:b/>
        </w:rPr>
        <w:t>Gevonden voorwerpen</w:t>
      </w:r>
    </w:p>
    <w:p w:rsidR="002A4DC3" w:rsidRPr="00B257A8" w:rsidRDefault="002A4DC3" w:rsidP="00E70328">
      <w:r w:rsidRPr="00B257A8">
        <w:t>Het gebeurt regelmatig dat kinderen spullen laten liggen. Alle gevonden voorwerpen worden verzameld bij de conciërge.</w:t>
      </w:r>
      <w:r>
        <w:t xml:space="preserve"> Hij geeft hiervan regelmatig een update via de website.</w:t>
      </w:r>
    </w:p>
    <w:p w:rsidR="002A4DC3" w:rsidRDefault="002A4DC3" w:rsidP="00E70328"/>
    <w:p w:rsidR="002A4DC3" w:rsidRPr="00B257A8" w:rsidRDefault="002A4DC3" w:rsidP="00976EBE">
      <w:pPr>
        <w:outlineLvl w:val="0"/>
        <w:rPr>
          <w:b/>
        </w:rPr>
      </w:pPr>
      <w:r w:rsidRPr="00B257A8">
        <w:rPr>
          <w:b/>
        </w:rPr>
        <w:t xml:space="preserve">GGD </w:t>
      </w:r>
    </w:p>
    <w:p w:rsidR="002A4DC3" w:rsidRPr="00B257A8" w:rsidRDefault="002A4DC3" w:rsidP="002C621D">
      <w:pPr>
        <w:jc w:val="both"/>
      </w:pPr>
      <w:r w:rsidRPr="00B257A8">
        <w:t xml:space="preserve">Onze school is aangesloten bij de GGD Hollands Noorden. U kunt voor o.a. allerlei opvoedkundige vragen bij de GGD terecht. Bijvoorbeeld over zindelijkheid, het gedrag van uw kind, eet- en slaapstoornissen, als uw kind gepest wordt of zelf pest of als uw kind zich niet lekker voelt op school of thuis. </w:t>
      </w:r>
    </w:p>
    <w:p w:rsidR="002A4DC3" w:rsidRPr="00B257A8" w:rsidRDefault="002A4DC3" w:rsidP="002C621D">
      <w:pPr>
        <w:pStyle w:val="NoSpacing"/>
        <w:jc w:val="both"/>
      </w:pPr>
      <w:r w:rsidRPr="00B257A8">
        <w:t>U kunt hiervoor (anoniem) de opvoedtelefoon bellen: 0900-8212205</w:t>
      </w:r>
    </w:p>
    <w:p w:rsidR="002A4DC3" w:rsidRPr="00B257A8" w:rsidRDefault="002A4DC3" w:rsidP="002C621D">
      <w:pPr>
        <w:pStyle w:val="NoSpacing"/>
        <w:jc w:val="both"/>
      </w:pPr>
      <w:r w:rsidRPr="00B257A8">
        <w:t xml:space="preserve">Of u kunt een afspraak maken voor het gratis spreekuur van de GGD. </w:t>
      </w:r>
    </w:p>
    <w:p w:rsidR="002A4DC3" w:rsidRPr="00B257A8" w:rsidRDefault="002A4DC3" w:rsidP="002C621D">
      <w:pPr>
        <w:pStyle w:val="NoSpacing"/>
        <w:jc w:val="both"/>
      </w:pPr>
    </w:p>
    <w:p w:rsidR="002A4DC3" w:rsidRPr="00B257A8" w:rsidRDefault="002A4DC3" w:rsidP="002C621D">
      <w:pPr>
        <w:pStyle w:val="NoSpacing"/>
        <w:jc w:val="both"/>
      </w:pPr>
      <w:r w:rsidRPr="00B257A8">
        <w:t>Contactpersonen voor onze school zijn:</w:t>
      </w:r>
    </w:p>
    <w:p w:rsidR="002A4DC3" w:rsidRPr="00B257A8" w:rsidRDefault="002A4DC3" w:rsidP="002C621D">
      <w:pPr>
        <w:pStyle w:val="NoSpacing"/>
        <w:jc w:val="both"/>
      </w:pPr>
      <w:r w:rsidRPr="00B257A8">
        <w:t>J. van Dijk, jeugdarts</w:t>
      </w:r>
    </w:p>
    <w:p w:rsidR="002A4DC3" w:rsidRPr="00B257A8" w:rsidRDefault="002A4DC3" w:rsidP="002C621D">
      <w:pPr>
        <w:pStyle w:val="NoSpacing"/>
        <w:jc w:val="both"/>
      </w:pPr>
      <w:r w:rsidRPr="00B257A8">
        <w:t>C. van Dellen, jeugdverpleegkundige</w:t>
      </w:r>
    </w:p>
    <w:p w:rsidR="002A4DC3" w:rsidRPr="00B257A8" w:rsidRDefault="002A4DC3" w:rsidP="002C621D">
      <w:pPr>
        <w:pStyle w:val="NoSpacing"/>
        <w:jc w:val="both"/>
      </w:pPr>
    </w:p>
    <w:p w:rsidR="002A4DC3" w:rsidRPr="00B257A8" w:rsidRDefault="002A4DC3" w:rsidP="00976EBE">
      <w:pPr>
        <w:pStyle w:val="NoSpacing"/>
        <w:jc w:val="both"/>
        <w:outlineLvl w:val="0"/>
      </w:pPr>
      <w:r w:rsidRPr="00B257A8">
        <w:t>GGD Steunpunt Heerhugowaard</w:t>
      </w:r>
    </w:p>
    <w:p w:rsidR="002A4DC3" w:rsidRPr="00B257A8" w:rsidRDefault="002A4DC3" w:rsidP="002C621D">
      <w:pPr>
        <w:pStyle w:val="NoSpacing"/>
        <w:jc w:val="both"/>
      </w:pPr>
      <w:r w:rsidRPr="00B257A8">
        <w:t>Taxuslaan 34</w:t>
      </w:r>
    </w:p>
    <w:p w:rsidR="002A4DC3" w:rsidRPr="00B257A8" w:rsidRDefault="002A4DC3" w:rsidP="00E70328">
      <w:pPr>
        <w:pStyle w:val="NoSpacing"/>
      </w:pPr>
      <w:r w:rsidRPr="00B257A8">
        <w:t>1702 SC Heerhugowaard</w:t>
      </w:r>
    </w:p>
    <w:p w:rsidR="002A4DC3" w:rsidRPr="00B257A8" w:rsidRDefault="002A4DC3" w:rsidP="00E70328">
      <w:pPr>
        <w:pStyle w:val="NoSpacing"/>
      </w:pPr>
      <w:r w:rsidRPr="00B257A8">
        <w:t>Tel 072 572 12 22</w:t>
      </w:r>
    </w:p>
    <w:p w:rsidR="002A4DC3" w:rsidRPr="00B257A8" w:rsidRDefault="002A4DC3" w:rsidP="00E70328"/>
    <w:p w:rsidR="002A4DC3" w:rsidRPr="00B257A8" w:rsidRDefault="002A4DC3" w:rsidP="00976EBE">
      <w:pPr>
        <w:jc w:val="both"/>
        <w:outlineLvl w:val="0"/>
        <w:rPr>
          <w:b/>
        </w:rPr>
      </w:pPr>
      <w:r w:rsidRPr="00B257A8">
        <w:rPr>
          <w:b/>
        </w:rPr>
        <w:t>Gym</w:t>
      </w:r>
    </w:p>
    <w:p w:rsidR="002A4DC3" w:rsidRDefault="002A4DC3" w:rsidP="002C621D">
      <w:pPr>
        <w:jc w:val="both"/>
      </w:pPr>
      <w:r w:rsidRPr="00B257A8">
        <w:t xml:space="preserve">De kleutergroepen gymmen </w:t>
      </w:r>
      <w:r>
        <w:t>een</w:t>
      </w:r>
      <w:r w:rsidRPr="00B257A8">
        <w:t xml:space="preserve"> keer </w:t>
      </w:r>
      <w:r>
        <w:t xml:space="preserve">per </w:t>
      </w:r>
      <w:r w:rsidRPr="00B257A8">
        <w:t>week in de speel- of gymzaal. Daarnaast spelen zij buiten. De groepen 3 t/m 8 gymmen in d</w:t>
      </w:r>
      <w:r>
        <w:t>e gymzaal aan de Rembrandtlaan.</w:t>
      </w:r>
    </w:p>
    <w:p w:rsidR="002A4DC3" w:rsidRPr="00EA733C" w:rsidRDefault="002A4DC3" w:rsidP="00976EBE">
      <w:pPr>
        <w:jc w:val="both"/>
        <w:outlineLvl w:val="0"/>
      </w:pPr>
      <w:r w:rsidRPr="00B257A8">
        <w:rPr>
          <w:b/>
        </w:rPr>
        <w:t>Honden</w:t>
      </w:r>
    </w:p>
    <w:p w:rsidR="002A4DC3" w:rsidRPr="00B257A8" w:rsidRDefault="002A4DC3" w:rsidP="002C621D">
      <w:pPr>
        <w:jc w:val="both"/>
      </w:pPr>
      <w:r w:rsidRPr="00B257A8">
        <w:t xml:space="preserve">In onze school zijn dieren alleen welkom in overleg met de leerkracht. Bijv. in het kader van een spreekbeurt, enz. Ook op het plein zijn honden i.v.m. de veiligheid niet welkom. </w:t>
      </w:r>
    </w:p>
    <w:p w:rsidR="002A4DC3" w:rsidRPr="00B257A8" w:rsidRDefault="002A4DC3" w:rsidP="002C621D">
      <w:pPr>
        <w:jc w:val="both"/>
        <w:rPr>
          <w:b/>
        </w:rPr>
      </w:pPr>
    </w:p>
    <w:p w:rsidR="002A4DC3" w:rsidRPr="00B257A8" w:rsidRDefault="002A4DC3" w:rsidP="00976EBE">
      <w:pPr>
        <w:jc w:val="both"/>
        <w:outlineLvl w:val="0"/>
        <w:rPr>
          <w:b/>
        </w:rPr>
      </w:pPr>
      <w:r w:rsidRPr="00B257A8">
        <w:rPr>
          <w:b/>
        </w:rPr>
        <w:t>Hoofdluis</w:t>
      </w:r>
    </w:p>
    <w:p w:rsidR="002A4DC3" w:rsidRPr="00B257A8" w:rsidRDefault="002A4DC3" w:rsidP="002C621D">
      <w:pPr>
        <w:jc w:val="both"/>
      </w:pPr>
      <w:r w:rsidRPr="00B257A8">
        <w:t>Op school controleren wij na elke vakantie alle kinderen op hoofdluis (werkgroep van ouders en een coördinerende leerkracht). Als luis wordt geconstateerd dan wordt contact opgenomen met de ouder. Het kind krijgt een handleiding luisbestrijding mee</w:t>
      </w:r>
      <w:r>
        <w:t>. De kinderen in de klas en (groepen van) b</w:t>
      </w:r>
      <w:r w:rsidRPr="00B257A8">
        <w:t>roertjes en zusjes worden extra gecontroleerd. De overige kinderen van de groep krijgen een waarschuwingsbriefje mee. We hopen daarmee te bereiken dat iedereen heel alert is op dit probleem. In de week na de melding wordt de groep opnieuw gecontroleerd. Deze cyclus moet soms een aantal malen worden herhaald.</w:t>
      </w:r>
    </w:p>
    <w:p w:rsidR="002A4DC3" w:rsidRPr="00B257A8" w:rsidRDefault="002A4DC3" w:rsidP="002C621D">
      <w:pPr>
        <w:jc w:val="both"/>
        <w:rPr>
          <w:b/>
        </w:rPr>
      </w:pPr>
    </w:p>
    <w:p w:rsidR="002A4DC3" w:rsidRPr="00B257A8" w:rsidRDefault="002A4DC3" w:rsidP="00976EBE">
      <w:pPr>
        <w:jc w:val="both"/>
        <w:outlineLvl w:val="0"/>
        <w:rPr>
          <w:b/>
        </w:rPr>
      </w:pPr>
      <w:r w:rsidRPr="00B257A8">
        <w:rPr>
          <w:b/>
        </w:rPr>
        <w:t>Inentingen</w:t>
      </w:r>
    </w:p>
    <w:p w:rsidR="002A4DC3" w:rsidRPr="00B257A8" w:rsidRDefault="002A4DC3" w:rsidP="002C621D">
      <w:pPr>
        <w:jc w:val="both"/>
      </w:pPr>
      <w:r w:rsidRPr="00B257A8">
        <w:t xml:space="preserve">In het jaar dat de kinderen 9 jaar worden krijgen ze een oproep  van de GGD voor twee inentingen: één tegen difterie, tetanus en </w:t>
      </w:r>
      <w:r>
        <w:t>polio</w:t>
      </w:r>
      <w:r w:rsidRPr="00B257A8">
        <w:t xml:space="preserve"> (DTP) en één tegen bof, mazelen en rode hond (BMR). Kinderen die niet volledig zijn gevaccineerd kunnen alsnog worden ingeënt.</w:t>
      </w:r>
    </w:p>
    <w:p w:rsidR="002A4DC3" w:rsidRPr="00B257A8" w:rsidRDefault="002A4DC3" w:rsidP="002C621D">
      <w:pPr>
        <w:jc w:val="both"/>
        <w:rPr>
          <w:b/>
        </w:rPr>
      </w:pPr>
    </w:p>
    <w:p w:rsidR="002A4DC3" w:rsidRPr="00B257A8" w:rsidRDefault="002A4DC3" w:rsidP="00976EBE">
      <w:pPr>
        <w:jc w:val="both"/>
        <w:outlineLvl w:val="0"/>
        <w:rPr>
          <w:b/>
        </w:rPr>
      </w:pPr>
      <w:r w:rsidRPr="00B257A8">
        <w:rPr>
          <w:b/>
        </w:rPr>
        <w:t>Inspectie</w:t>
      </w:r>
    </w:p>
    <w:p w:rsidR="002A4DC3" w:rsidRDefault="002A4DC3" w:rsidP="002C621D">
      <w:pPr>
        <w:pStyle w:val="NoSpacing"/>
      </w:pPr>
      <w:r w:rsidRPr="00B257A8">
        <w:t>Voor contacten betreffende onze school kunt u zich in verbinding stellen met de Inspectie van het Onderwijs</w:t>
      </w:r>
    </w:p>
    <w:p w:rsidR="002A4DC3" w:rsidRPr="00B257A8" w:rsidRDefault="002A4DC3" w:rsidP="002C621D">
      <w:pPr>
        <w:pStyle w:val="NoSpacing"/>
      </w:pPr>
      <w:r w:rsidRPr="00B257A8">
        <w:t xml:space="preserve">website </w:t>
      </w:r>
      <w:r w:rsidRPr="00B257A8">
        <w:tab/>
      </w:r>
      <w:r>
        <w:tab/>
      </w:r>
      <w:r>
        <w:tab/>
      </w:r>
      <w:r>
        <w:tab/>
      </w:r>
      <w:r w:rsidRPr="00B257A8">
        <w:t>www.onderwijsinspectie.nl</w:t>
      </w:r>
    </w:p>
    <w:p w:rsidR="002A4DC3" w:rsidRPr="00B257A8" w:rsidRDefault="002A4DC3" w:rsidP="002C621D">
      <w:pPr>
        <w:pStyle w:val="NoSpacing"/>
      </w:pPr>
      <w:r>
        <w:t>Kantoor Leeuwarden</w:t>
      </w:r>
      <w:r>
        <w:tab/>
      </w:r>
      <w:r>
        <w:tab/>
      </w:r>
      <w:r>
        <w:tab/>
        <w:t xml:space="preserve">e-mail </w:t>
      </w:r>
      <w:r>
        <w:tab/>
      </w:r>
      <w:hyperlink r:id="rId23" w:history="1">
        <w:r w:rsidRPr="00B257A8">
          <w:rPr>
            <w:rStyle w:val="Hyperlink"/>
          </w:rPr>
          <w:t>info@owinsp.nl</w:t>
        </w:r>
      </w:hyperlink>
    </w:p>
    <w:p w:rsidR="002A4DC3" w:rsidRPr="00B257A8" w:rsidRDefault="002A4DC3" w:rsidP="002C621D">
      <w:pPr>
        <w:pStyle w:val="NoSpacing"/>
      </w:pPr>
      <w:r w:rsidRPr="00B257A8">
        <w:t>Postbus 120</w:t>
      </w:r>
    </w:p>
    <w:p w:rsidR="002A4DC3" w:rsidRPr="00B257A8" w:rsidRDefault="002A4DC3" w:rsidP="002C621D">
      <w:pPr>
        <w:pStyle w:val="NoSpacing"/>
      </w:pPr>
      <w:r w:rsidRPr="00B257A8">
        <w:t>8900 AE Leeuwarden</w:t>
      </w:r>
    </w:p>
    <w:p w:rsidR="002A4DC3" w:rsidRPr="00B257A8" w:rsidRDefault="002A4DC3" w:rsidP="002C621D">
      <w:pPr>
        <w:jc w:val="both"/>
      </w:pPr>
    </w:p>
    <w:p w:rsidR="002A4DC3" w:rsidRPr="00B257A8" w:rsidRDefault="002A4DC3" w:rsidP="00976EBE">
      <w:pPr>
        <w:jc w:val="both"/>
        <w:outlineLvl w:val="0"/>
        <w:rPr>
          <w:b/>
          <w:bCs/>
        </w:rPr>
      </w:pPr>
      <w:r w:rsidRPr="00B257A8">
        <w:rPr>
          <w:b/>
          <w:bCs/>
        </w:rPr>
        <w:t>Informatie en advieslijn voor ouders</w:t>
      </w:r>
    </w:p>
    <w:p w:rsidR="002A4DC3" w:rsidRDefault="002A4DC3" w:rsidP="002C621D">
      <w:pPr>
        <w:pStyle w:val="NoSpacing"/>
        <w:jc w:val="both"/>
      </w:pPr>
      <w:r w:rsidRPr="00B257A8">
        <w:t>Op schooldagen tussen 10.00 uur en 15.00 uur kunt u terecht voor al uw vragen over onderwijs. Kosteloos en deskundig, tel. 0800 501</w:t>
      </w:r>
      <w:r>
        <w:t>0</w:t>
      </w:r>
    </w:p>
    <w:p w:rsidR="002A4DC3" w:rsidRPr="00B257A8" w:rsidRDefault="002A4DC3" w:rsidP="002C621D">
      <w:pPr>
        <w:pStyle w:val="NoSpacing"/>
        <w:jc w:val="both"/>
      </w:pPr>
      <w:r w:rsidRPr="00B257A8">
        <w:t xml:space="preserve">U kunt ook terecht op </w:t>
      </w:r>
      <w:hyperlink r:id="rId24" w:history="1">
        <w:r w:rsidRPr="00B257A8">
          <w:rPr>
            <w:rStyle w:val="Hyperlink"/>
          </w:rPr>
          <w:t>www.50tien.nl</w:t>
        </w:r>
      </w:hyperlink>
      <w:r w:rsidRPr="00B257A8">
        <w:t xml:space="preserve">, waar al honderden antwoorden staan. </w:t>
      </w:r>
    </w:p>
    <w:p w:rsidR="002A4DC3" w:rsidRPr="00B257A8" w:rsidRDefault="002A4DC3" w:rsidP="002C621D">
      <w:pPr>
        <w:jc w:val="both"/>
        <w:rPr>
          <w:b/>
        </w:rPr>
      </w:pPr>
    </w:p>
    <w:p w:rsidR="002A4DC3" w:rsidRDefault="002A4DC3" w:rsidP="002C621D">
      <w:pPr>
        <w:jc w:val="both"/>
        <w:rPr>
          <w:b/>
        </w:rPr>
      </w:pPr>
    </w:p>
    <w:p w:rsidR="002A4DC3" w:rsidRPr="00B257A8" w:rsidRDefault="002A4DC3" w:rsidP="00976EBE">
      <w:pPr>
        <w:jc w:val="both"/>
        <w:outlineLvl w:val="0"/>
        <w:rPr>
          <w:b/>
        </w:rPr>
      </w:pPr>
      <w:r w:rsidRPr="00B257A8">
        <w:rPr>
          <w:b/>
        </w:rPr>
        <w:t>Jeugdgezondheidszorg van de GGD Hollands Noorden</w:t>
      </w:r>
    </w:p>
    <w:p w:rsidR="002A4DC3" w:rsidRPr="00B257A8" w:rsidRDefault="002A4DC3" w:rsidP="002C621D">
      <w:pPr>
        <w:jc w:val="both"/>
      </w:pPr>
      <w:r w:rsidRPr="00B257A8">
        <w:t>Zodra uw kind 4 jaar wordt, neemt de sector Jeugdgezondheidszorg de begeleiding van de gezondheid van uw kind over van het consultatiebureau voor zuigelingen en peuters. Kinderen worden groot en groeien op tot volwassen mensen. Lichamelijk en geestelijk maken kinderen een hele ontwikkeling door. De medewerkers van de sector Jeugdgezondheidszorg letten op de gezondheid, groei en ontwikkeling van uw kind. Tijdens de ontwikkeling kunnen er stoornissen of problemen optreden, die de ontwikkeling van uw kind in de weg staan. Zij willen graag helpen de gezondheid van uw kind zo goed mogelijk te houden.</w:t>
      </w:r>
    </w:p>
    <w:p w:rsidR="002A4DC3" w:rsidRPr="00B257A8" w:rsidRDefault="002A4DC3" w:rsidP="002C621D">
      <w:pPr>
        <w:jc w:val="both"/>
      </w:pPr>
    </w:p>
    <w:p w:rsidR="002A4DC3" w:rsidRPr="00B257A8" w:rsidRDefault="002A4DC3" w:rsidP="00976EBE">
      <w:pPr>
        <w:jc w:val="both"/>
        <w:outlineLvl w:val="0"/>
        <w:rPr>
          <w:b/>
        </w:rPr>
      </w:pPr>
      <w:r w:rsidRPr="00B257A8">
        <w:rPr>
          <w:b/>
        </w:rPr>
        <w:t>Kindermishandeling</w:t>
      </w:r>
    </w:p>
    <w:p w:rsidR="002A4DC3" w:rsidRPr="00B257A8" w:rsidRDefault="002A4DC3" w:rsidP="002C621D">
      <w:pPr>
        <w:jc w:val="both"/>
      </w:pPr>
      <w:r w:rsidRPr="00B257A8">
        <w:t xml:space="preserve">Er is in 2011 een Wet meldcode huiselijk geweld en kindermishandeling in werking getreden in het kader van kwaliteitszorg. Deze meldcode geldt voor huiselijk geweld en kindermishandeling, daaronder ook begrepen seksueel geweld, vrouwelijke genitale verminking, eergerelateerd geweld en ouderenmishandeling. Deze meldcode houdt in dat leerkrachten signalen in kaart brengen, advies vragen aan de aandachtsfunctionaris, praat met de ouder(s) en kind(eren), de risico’s en ernst van de situatie afweegt en uiteindelijk een beslissing neemt om een melding bij het Bureau Jeugdzorg / Algemeen Meldpunt Kindermishandeling doet. Op onze school zijn Juf Majella en juf Masja de aandachtsfunctionarissen. </w:t>
      </w:r>
    </w:p>
    <w:p w:rsidR="002A4DC3" w:rsidRPr="00B257A8" w:rsidRDefault="002A4DC3" w:rsidP="002C621D">
      <w:pPr>
        <w:jc w:val="both"/>
      </w:pPr>
    </w:p>
    <w:p w:rsidR="002A4DC3" w:rsidRPr="00B257A8" w:rsidRDefault="002A4DC3" w:rsidP="00976EBE">
      <w:pPr>
        <w:jc w:val="both"/>
        <w:outlineLvl w:val="0"/>
        <w:rPr>
          <w:b/>
        </w:rPr>
      </w:pPr>
      <w:r w:rsidRPr="00B257A8">
        <w:rPr>
          <w:b/>
        </w:rPr>
        <w:t>Kinderopvang</w:t>
      </w:r>
    </w:p>
    <w:p w:rsidR="002A4DC3" w:rsidRPr="00B257A8" w:rsidRDefault="002A4DC3" w:rsidP="002C621D">
      <w:pPr>
        <w:jc w:val="both"/>
      </w:pPr>
      <w:r w:rsidRPr="00B257A8">
        <w:t>Leerlingen kunnen na schooltijd worden opgevangen door de naschoolse opvang. In onze school is kinderopvang Babbels gevestigd. Jonge kinderen die naar Babbels gaan worden door de pedagogisch medewerksters uit de klas gehaald, oudere kinderen lopen zelfstandig naar de opvangruimte binnen de school. Als kinderen naar Stichting Kinderopvang Heerhugowaard gaan worden zij gehaald door de opvang. De ouders dienen de school op de hoogte te brengen van het feit dat de kinderen door de stichting worden opgevangen.</w:t>
      </w:r>
    </w:p>
    <w:p w:rsidR="002A4DC3" w:rsidRPr="00B257A8" w:rsidRDefault="002A4DC3" w:rsidP="002C621D">
      <w:pPr>
        <w:jc w:val="both"/>
      </w:pPr>
    </w:p>
    <w:p w:rsidR="002A4DC3" w:rsidRPr="00B257A8" w:rsidRDefault="002A4DC3" w:rsidP="00976EBE">
      <w:pPr>
        <w:jc w:val="both"/>
        <w:outlineLvl w:val="0"/>
        <w:rPr>
          <w:b/>
        </w:rPr>
      </w:pPr>
      <w:r w:rsidRPr="00B257A8">
        <w:rPr>
          <w:b/>
        </w:rPr>
        <w:t>Klassenouder</w:t>
      </w:r>
    </w:p>
    <w:p w:rsidR="002A4DC3" w:rsidRPr="00B257A8" w:rsidRDefault="002A4DC3" w:rsidP="002C621D">
      <w:pPr>
        <w:jc w:val="both"/>
      </w:pPr>
      <w:r w:rsidRPr="00B257A8">
        <w:t>De klassenouder assisteert de leerkracht bij bijvoorbeeld het vragen van hulpouders,  bij excursies, s</w:t>
      </w:r>
      <w:r>
        <w:t xml:space="preserve">portdagen of het schoolreisje. </w:t>
      </w:r>
    </w:p>
    <w:p w:rsidR="002A4DC3" w:rsidRPr="00B257A8" w:rsidRDefault="002A4DC3" w:rsidP="00976EBE">
      <w:pPr>
        <w:jc w:val="both"/>
        <w:outlineLvl w:val="0"/>
        <w:rPr>
          <w:b/>
        </w:rPr>
      </w:pPr>
      <w:r w:rsidRPr="00B257A8">
        <w:rPr>
          <w:b/>
        </w:rPr>
        <w:t>Klachtencommisie</w:t>
      </w:r>
    </w:p>
    <w:p w:rsidR="002A4DC3" w:rsidRPr="00B257A8" w:rsidRDefault="002A4DC3" w:rsidP="00976EBE">
      <w:pPr>
        <w:pStyle w:val="NoSpacing"/>
        <w:jc w:val="both"/>
        <w:outlineLvl w:val="0"/>
      </w:pPr>
      <w:r w:rsidRPr="00B257A8">
        <w:t>Raamweg 2</w:t>
      </w:r>
    </w:p>
    <w:p w:rsidR="002A4DC3" w:rsidRPr="00B257A8" w:rsidRDefault="002A4DC3" w:rsidP="002C621D">
      <w:pPr>
        <w:pStyle w:val="NoSpacing"/>
        <w:jc w:val="both"/>
      </w:pPr>
      <w:r w:rsidRPr="00B257A8">
        <w:t>2596 HL Den Haag</w:t>
      </w:r>
    </w:p>
    <w:p w:rsidR="002A4DC3" w:rsidRPr="00B257A8" w:rsidRDefault="002A4DC3" w:rsidP="002C621D">
      <w:pPr>
        <w:pStyle w:val="NoSpacing"/>
        <w:jc w:val="both"/>
      </w:pPr>
      <w:r w:rsidRPr="00B257A8">
        <w:t>Postbus 82324</w:t>
      </w:r>
    </w:p>
    <w:p w:rsidR="002A4DC3" w:rsidRPr="00B257A8" w:rsidRDefault="002A4DC3" w:rsidP="002C621D">
      <w:pPr>
        <w:pStyle w:val="NoSpacing"/>
        <w:jc w:val="both"/>
      </w:pPr>
      <w:r w:rsidRPr="00B257A8">
        <w:t>2508 EH Den Haag</w:t>
      </w:r>
    </w:p>
    <w:p w:rsidR="002A4DC3" w:rsidRPr="00B257A8" w:rsidRDefault="002A4DC3" w:rsidP="002C621D">
      <w:pPr>
        <w:pStyle w:val="NoSpacing"/>
        <w:jc w:val="both"/>
      </w:pPr>
      <w:r w:rsidRPr="00B257A8">
        <w:t>Telefoon klachtencommisie: 070 392 55 08 ( van 9:00 – 12:00u)</w:t>
      </w:r>
    </w:p>
    <w:p w:rsidR="002A4DC3" w:rsidRPr="00B257A8" w:rsidRDefault="002A4DC3" w:rsidP="002C621D">
      <w:pPr>
        <w:pStyle w:val="NoSpacing"/>
        <w:jc w:val="both"/>
      </w:pPr>
      <w:r w:rsidRPr="00B257A8">
        <w:t>Telefoon geschillen- en bezwarencommisie: 070 345 70 97 ( van 9:00 – 12:00u)</w:t>
      </w:r>
    </w:p>
    <w:p w:rsidR="002A4DC3" w:rsidRPr="00B257A8" w:rsidRDefault="002A4DC3" w:rsidP="002C621D">
      <w:pPr>
        <w:pStyle w:val="NoSpacing"/>
        <w:jc w:val="both"/>
      </w:pPr>
      <w:r w:rsidRPr="00B257A8">
        <w:t>Fax algemeen: 070 302 08 36</w:t>
      </w:r>
    </w:p>
    <w:p w:rsidR="002A4DC3" w:rsidRPr="00B257A8" w:rsidRDefault="002A4DC3" w:rsidP="00976EBE">
      <w:pPr>
        <w:pStyle w:val="NoSpacing"/>
        <w:jc w:val="both"/>
        <w:outlineLvl w:val="0"/>
      </w:pPr>
      <w:r w:rsidRPr="00B257A8">
        <w:t xml:space="preserve">Email: </w:t>
      </w:r>
      <w:hyperlink r:id="rId25" w:history="1">
        <w:r w:rsidRPr="00B257A8">
          <w:rPr>
            <w:rStyle w:val="Hyperlink"/>
          </w:rPr>
          <w:t>info@geschillencies-klachtencies.nl</w:t>
        </w:r>
      </w:hyperlink>
    </w:p>
    <w:p w:rsidR="002A4DC3" w:rsidRPr="00B257A8" w:rsidRDefault="002A4DC3" w:rsidP="002C621D">
      <w:pPr>
        <w:pStyle w:val="NoSpacing"/>
        <w:jc w:val="both"/>
      </w:pPr>
      <w:r w:rsidRPr="00B257A8">
        <w:t>www. Geschillencies-klachtencies.nl</w:t>
      </w:r>
    </w:p>
    <w:p w:rsidR="002A4DC3" w:rsidRPr="00B257A8" w:rsidRDefault="002A4DC3" w:rsidP="00E70328"/>
    <w:p w:rsidR="002A4DC3" w:rsidRPr="00B257A8" w:rsidRDefault="002A4DC3" w:rsidP="00976EBE">
      <w:pPr>
        <w:jc w:val="both"/>
        <w:outlineLvl w:val="0"/>
        <w:rPr>
          <w:b/>
        </w:rPr>
      </w:pPr>
      <w:r w:rsidRPr="00B257A8">
        <w:rPr>
          <w:b/>
        </w:rPr>
        <w:t>Onderwijsbegeleidingsdienst (OBD)</w:t>
      </w:r>
    </w:p>
    <w:p w:rsidR="002A4DC3" w:rsidRDefault="002A4DC3" w:rsidP="002C621D">
      <w:pPr>
        <w:pStyle w:val="NoSpacing"/>
        <w:jc w:val="both"/>
      </w:pPr>
      <w:r w:rsidRPr="00B257A8">
        <w:t>De OBD geeft onder andere adviezen aan leerkrachten ten behoeve van kinderen met leer-, ontwikkelings- of gedragsproblemen. Ook verricht zij onderzoeken bij kinderen. Dit gaat altijd in overleg met de ouders. De OBD kan ten aanzien van de schoolkeuze een adviserende rol heb</w:t>
      </w:r>
      <w:r>
        <w:t xml:space="preserve">ben naar ouders en leerkracht. </w:t>
      </w:r>
    </w:p>
    <w:p w:rsidR="002A4DC3" w:rsidRPr="00B257A8" w:rsidRDefault="002A4DC3" w:rsidP="002C621D">
      <w:pPr>
        <w:pStyle w:val="NoSpacing"/>
        <w:jc w:val="both"/>
      </w:pPr>
      <w:r w:rsidRPr="00B257A8">
        <w:t xml:space="preserve">James Wattstraat 4, 1817 DC Alkmaar Tel: 072-5122219  </w:t>
      </w:r>
    </w:p>
    <w:p w:rsidR="002A4DC3" w:rsidRDefault="002A4DC3" w:rsidP="002C621D">
      <w:pPr>
        <w:jc w:val="both"/>
        <w:rPr>
          <w:b/>
        </w:rPr>
      </w:pPr>
    </w:p>
    <w:p w:rsidR="002A4DC3" w:rsidRPr="00B257A8" w:rsidRDefault="002A4DC3" w:rsidP="002C621D">
      <w:pPr>
        <w:jc w:val="both"/>
        <w:rPr>
          <w:b/>
        </w:rPr>
      </w:pPr>
    </w:p>
    <w:p w:rsidR="002A4DC3" w:rsidRPr="00B257A8" w:rsidRDefault="002A4DC3" w:rsidP="00976EBE">
      <w:pPr>
        <w:jc w:val="both"/>
        <w:outlineLvl w:val="0"/>
        <w:rPr>
          <w:b/>
        </w:rPr>
      </w:pPr>
      <w:r w:rsidRPr="00B257A8">
        <w:rPr>
          <w:b/>
        </w:rPr>
        <w:t>Logopedie</w:t>
      </w:r>
    </w:p>
    <w:p w:rsidR="002A4DC3" w:rsidRPr="00B257A8" w:rsidRDefault="002A4DC3" w:rsidP="002C621D">
      <w:pPr>
        <w:jc w:val="both"/>
      </w:pPr>
      <w:r w:rsidRPr="00B257A8">
        <w:t>De GGD geeft voorlichting en kunnen zo nodig een onderzoek doen op verzoek van ouders, leerkrachten, jeugdarts of jeugdverpleegkundige.</w:t>
      </w:r>
    </w:p>
    <w:p w:rsidR="002A4DC3" w:rsidRPr="00B257A8" w:rsidRDefault="002A4DC3" w:rsidP="002C621D">
      <w:pPr>
        <w:jc w:val="both"/>
      </w:pPr>
      <w:r w:rsidRPr="00B257A8">
        <w:t>Als een leerkracht een moeizame spraak- of taalontwikkeling vaststelt dan waarschuwt de leerkracht de ouders. De ouders nemen contact op met de huisarts. Bevestigt deze de problemen, dan zal een verwijsbrief worden overhandigd. Met deze verwijsbrief in de hand kan de ouder op school een lijst krijgen van erkende logopedisten. De ouder zelf probeert tot afspraken te komen met één van de vermelde logopedisten.</w:t>
      </w:r>
    </w:p>
    <w:p w:rsidR="002A4DC3" w:rsidRPr="00B257A8" w:rsidRDefault="002A4DC3" w:rsidP="002C621D">
      <w:pPr>
        <w:jc w:val="both"/>
      </w:pPr>
    </w:p>
    <w:p w:rsidR="002A4DC3" w:rsidRPr="00A61BE3" w:rsidRDefault="002A4DC3" w:rsidP="00976EBE">
      <w:pPr>
        <w:jc w:val="both"/>
        <w:outlineLvl w:val="0"/>
        <w:rPr>
          <w:rFonts w:cs="Calibri"/>
          <w:b/>
        </w:rPr>
      </w:pPr>
      <w:r w:rsidRPr="00A61BE3">
        <w:rPr>
          <w:rFonts w:cs="Calibri"/>
          <w:b/>
        </w:rPr>
        <w:t>Medicijnverstrekking en medische handelingen</w:t>
      </w:r>
    </w:p>
    <w:p w:rsidR="002A4DC3" w:rsidRPr="00A61BE3" w:rsidRDefault="002A4DC3" w:rsidP="002C621D">
      <w:pPr>
        <w:jc w:val="both"/>
        <w:rPr>
          <w:rFonts w:cs="Calibri"/>
          <w:smallCaps/>
        </w:rPr>
      </w:pPr>
      <w:r w:rsidRPr="00A61BE3">
        <w:rPr>
          <w:rFonts w:cs="Calibri"/>
        </w:rPr>
        <w:t xml:space="preserve">Wanneer het nodig is dat uw kind onder schooltijd (bijvoorbeeld) medicijnen moet innemen, dan kan de leerkracht </w:t>
      </w:r>
      <w:r>
        <w:rPr>
          <w:rFonts w:cs="Calibri"/>
        </w:rPr>
        <w:t>hier geen</w:t>
      </w:r>
      <w:r w:rsidRPr="00A61BE3">
        <w:rPr>
          <w:rFonts w:cs="Calibri"/>
        </w:rPr>
        <w:t xml:space="preserve"> zorg voor dragen. Het protocol ‘Medicijnverstrekking en medische handelingen op basisscholen’ ligt ter informatie bij de directie of is te downloaden via www.stichtingflore.nl</w:t>
      </w:r>
      <w:r w:rsidRPr="00A61BE3">
        <w:rPr>
          <w:rFonts w:cs="Calibri"/>
          <w:smallCaps/>
        </w:rPr>
        <w:t>.</w:t>
      </w:r>
    </w:p>
    <w:p w:rsidR="002A4DC3" w:rsidRDefault="002A4DC3" w:rsidP="002C621D">
      <w:pPr>
        <w:jc w:val="both"/>
        <w:rPr>
          <w:b/>
        </w:rPr>
      </w:pPr>
    </w:p>
    <w:p w:rsidR="002A4DC3" w:rsidRPr="00B257A8" w:rsidRDefault="002A4DC3" w:rsidP="00976EBE">
      <w:pPr>
        <w:jc w:val="both"/>
        <w:outlineLvl w:val="0"/>
        <w:rPr>
          <w:b/>
        </w:rPr>
      </w:pPr>
      <w:r w:rsidRPr="00B257A8">
        <w:rPr>
          <w:b/>
        </w:rPr>
        <w:t>Ouderbijdrage</w:t>
      </w:r>
    </w:p>
    <w:p w:rsidR="002A4DC3" w:rsidRPr="00B257A8" w:rsidRDefault="002A4DC3" w:rsidP="002C621D">
      <w:pPr>
        <w:jc w:val="both"/>
      </w:pPr>
      <w:r w:rsidRPr="00B257A8">
        <w:t xml:space="preserve">In de jaarvergadering die aan het begin van het jaar wordt gehouden, wordt de ouderbijdrage (vrijwillig, maar niet vrijblijvend) voor het schooljaar vastgesteld. De </w:t>
      </w:r>
      <w:r>
        <w:t>rekeningen worden u, indien mogelijk, digitaal toegestuurd</w:t>
      </w:r>
      <w:r w:rsidRPr="00B257A8">
        <w:t>. De ouderbijdrage is €45,00 per kind</w:t>
      </w:r>
      <w:r>
        <w:t xml:space="preserve"> en maximaal €150 per gezin</w:t>
      </w:r>
      <w:r w:rsidRPr="00B257A8">
        <w:t>. Helaas kunnen kinderen waarvan de ouders de ouderbijdrage niet betalen, niet mee op schoolreisje. Als u vragen heeft over de betaling kunt u bij de OR terecht en u kunt ook vragen bij de Gemeente om bij te springen in school gerelateerde kosten. Meer informatie vindt u op blz. 27.</w:t>
      </w:r>
    </w:p>
    <w:p w:rsidR="002A4DC3" w:rsidRPr="00B257A8" w:rsidRDefault="002A4DC3" w:rsidP="002C621D">
      <w:pPr>
        <w:jc w:val="both"/>
        <w:rPr>
          <w:b/>
        </w:rPr>
      </w:pPr>
    </w:p>
    <w:p w:rsidR="002A4DC3" w:rsidRPr="00B257A8" w:rsidRDefault="002A4DC3" w:rsidP="00976EBE">
      <w:pPr>
        <w:jc w:val="both"/>
        <w:outlineLvl w:val="0"/>
        <w:rPr>
          <w:b/>
        </w:rPr>
      </w:pPr>
      <w:r w:rsidRPr="00B257A8">
        <w:rPr>
          <w:b/>
        </w:rPr>
        <w:t>Oud Papier</w:t>
      </w:r>
    </w:p>
    <w:p w:rsidR="002A4DC3" w:rsidRPr="00B257A8" w:rsidRDefault="002A4DC3" w:rsidP="002C621D">
      <w:pPr>
        <w:jc w:val="both"/>
      </w:pPr>
      <w:r w:rsidRPr="00B257A8">
        <w:t xml:space="preserve">Op school zamelen wij oud papier in. Helpt u ons? U kunt het oud papier, onder schooltijd, buiten naast de blauwe container zetten. </w:t>
      </w:r>
    </w:p>
    <w:p w:rsidR="002A4DC3" w:rsidRPr="00B257A8" w:rsidRDefault="002A4DC3" w:rsidP="002C621D">
      <w:pPr>
        <w:jc w:val="both"/>
      </w:pPr>
    </w:p>
    <w:p w:rsidR="002A4DC3" w:rsidRDefault="002A4DC3" w:rsidP="002C621D">
      <w:pPr>
        <w:jc w:val="both"/>
      </w:pPr>
      <w:r w:rsidRPr="00B257A8">
        <w:rPr>
          <w:b/>
        </w:rPr>
        <w:t>Ouderparticipatie</w:t>
      </w:r>
      <w:r w:rsidRPr="00B257A8">
        <w:br/>
        <w:t>Ouders kunnen op onze school meehelpen. U krijgt hiervoor een uitnodiging via Digi Duif, of er hangen intekenlijsten voor gemelde activiteiten bij de ingang van de klassen. Er zijn verschillende activiteiten waarbij wij heel goed de hulp van ouders kunnen gebruiken. Bijvoorbeeld bij:</w:t>
      </w:r>
    </w:p>
    <w:p w:rsidR="002A4DC3" w:rsidRDefault="002A4DC3" w:rsidP="002C621D">
      <w:r w:rsidRPr="00B257A8">
        <w:br/>
        <w:t>- ondersteunende activiteiten in de kleutergroepen</w:t>
      </w:r>
      <w:r w:rsidRPr="00B257A8">
        <w:br/>
        <w:t>- leesbegeleiding van kinderen</w:t>
      </w:r>
      <w:r w:rsidRPr="00B257A8">
        <w:tab/>
      </w:r>
      <w:r w:rsidRPr="00B257A8">
        <w:tab/>
      </w:r>
      <w:r w:rsidRPr="00B257A8">
        <w:tab/>
      </w:r>
    </w:p>
    <w:p w:rsidR="002A4DC3" w:rsidRDefault="002A4DC3" w:rsidP="002C621D">
      <w:r w:rsidRPr="00B257A8">
        <w:t>- vervoer bij buitenschoolse evenementen</w:t>
      </w:r>
      <w:r w:rsidRPr="00B257A8">
        <w:br/>
        <w:t>- documentatiecentrum bijhouden</w:t>
      </w:r>
      <w:r w:rsidRPr="00B257A8">
        <w:tab/>
      </w:r>
      <w:r w:rsidRPr="00B257A8">
        <w:tab/>
      </w:r>
      <w:r w:rsidRPr="00B257A8">
        <w:tab/>
      </w:r>
    </w:p>
    <w:p w:rsidR="002A4DC3" w:rsidRDefault="002A4DC3" w:rsidP="002C621D">
      <w:r w:rsidRPr="00B257A8">
        <w:t>- klusjes in en om de school</w:t>
      </w:r>
      <w:r w:rsidRPr="00B257A8">
        <w:br/>
        <w:t>- creatieve/technische middag</w:t>
      </w:r>
      <w:r w:rsidRPr="00B257A8">
        <w:tab/>
      </w:r>
      <w:r w:rsidRPr="00B257A8">
        <w:tab/>
      </w:r>
      <w:r w:rsidRPr="00B257A8">
        <w:tab/>
      </w:r>
    </w:p>
    <w:p w:rsidR="002A4DC3" w:rsidRPr="002C621D" w:rsidRDefault="002A4DC3" w:rsidP="002C621D">
      <w:r w:rsidRPr="00B257A8">
        <w:t xml:space="preserve">- sportevenementen </w:t>
      </w:r>
    </w:p>
    <w:p w:rsidR="002A4DC3" w:rsidRPr="00B257A8" w:rsidRDefault="002A4DC3" w:rsidP="00E70328">
      <w:pPr>
        <w:rPr>
          <w:b/>
        </w:rPr>
      </w:pPr>
    </w:p>
    <w:p w:rsidR="002A4DC3" w:rsidRPr="00B257A8" w:rsidRDefault="002A4DC3" w:rsidP="00976EBE">
      <w:pPr>
        <w:jc w:val="both"/>
        <w:outlineLvl w:val="0"/>
        <w:rPr>
          <w:b/>
        </w:rPr>
      </w:pPr>
      <w:r w:rsidRPr="00B257A8">
        <w:rPr>
          <w:b/>
        </w:rPr>
        <w:t>Periodiek onderzoek</w:t>
      </w:r>
    </w:p>
    <w:p w:rsidR="002A4DC3" w:rsidRPr="00B257A8" w:rsidRDefault="002A4DC3" w:rsidP="002C621D">
      <w:pPr>
        <w:jc w:val="both"/>
      </w:pPr>
      <w:r w:rsidRPr="00B257A8">
        <w:t>Dit wordt gedaan in groep 2 door de jeugdarts. Hierin wordt een lichamelijk onderzoek gedaan. In groep 6 wordt dit onderzoek gedaan door de jeugdverpleegkundige. Bij beide onderzoeken vindt een gesprek plaats waarin vragen, klachten of problemen kunnen worden besproken. Soms is een gericht onderzoek gewenst. Daarvoor kunnen allerlei redenen zijn: twijfel over gehoor, gezichtsvermogen of spraak, problemen op school met het gedrag van uw kind. U als ouder(s), leerkrachten (met toestemming van ouders) of het kind zelf kunnen om een gericht onderzoek vragen. In sommige gevallen kan de verpleegkundige ook bij u thuis komen om bepaalde zaken betreffende uw kind met u te bespreken, bijv. bedplassen.</w:t>
      </w:r>
    </w:p>
    <w:p w:rsidR="002A4DC3" w:rsidRDefault="002A4DC3" w:rsidP="002C621D">
      <w:pPr>
        <w:jc w:val="both"/>
        <w:rPr>
          <w:b/>
        </w:rPr>
      </w:pPr>
    </w:p>
    <w:p w:rsidR="002A4DC3" w:rsidRPr="00B257A8" w:rsidRDefault="002A4DC3" w:rsidP="00976EBE">
      <w:pPr>
        <w:jc w:val="both"/>
        <w:outlineLvl w:val="0"/>
        <w:rPr>
          <w:b/>
        </w:rPr>
      </w:pPr>
      <w:r w:rsidRPr="00B257A8">
        <w:rPr>
          <w:b/>
        </w:rPr>
        <w:t>Pleinwacht</w:t>
      </w:r>
    </w:p>
    <w:p w:rsidR="002A4DC3" w:rsidRDefault="002A4DC3" w:rsidP="002C621D">
      <w:pPr>
        <w:jc w:val="both"/>
      </w:pPr>
      <w:r>
        <w:t>Voor schooltijd zijn er vanaf 8.20 uur twee leraren aanwezig voor toezicht. Dit is vastgelegd in een rooster. 2 x per dag spelen de kinderen onder toezicht van de groepsleerkracht buiten.</w:t>
      </w:r>
    </w:p>
    <w:p w:rsidR="002A4DC3" w:rsidRDefault="002A4DC3" w:rsidP="002C621D">
      <w:pPr>
        <w:jc w:val="both"/>
      </w:pPr>
    </w:p>
    <w:p w:rsidR="002A4DC3" w:rsidRPr="00B257A8" w:rsidRDefault="002A4DC3" w:rsidP="00976EBE">
      <w:pPr>
        <w:jc w:val="both"/>
        <w:outlineLvl w:val="0"/>
        <w:rPr>
          <w:b/>
        </w:rPr>
      </w:pPr>
      <w:r>
        <w:rPr>
          <w:b/>
        </w:rPr>
        <w:t>R</w:t>
      </w:r>
      <w:r w:rsidRPr="00B257A8">
        <w:rPr>
          <w:b/>
        </w:rPr>
        <w:t>apportage</w:t>
      </w:r>
    </w:p>
    <w:p w:rsidR="002A4DC3" w:rsidRDefault="002A4DC3" w:rsidP="002C621D">
      <w:pPr>
        <w:jc w:val="both"/>
      </w:pPr>
      <w:r w:rsidRPr="00B257A8">
        <w:t xml:space="preserve">Het rapport verschijnt </w:t>
      </w:r>
      <w:r>
        <w:t>tweemaa</w:t>
      </w:r>
      <w:r w:rsidRPr="00B257A8">
        <w:t xml:space="preserve">l per schooljaar, rond </w:t>
      </w:r>
      <w:r>
        <w:t>maart en juli</w:t>
      </w:r>
      <w:r w:rsidRPr="00B257A8">
        <w:t xml:space="preserve">. Wij hebben gekozen voor een waardering zonder cijfers met daarnaast de gelegenheid voor de leerkracht om het een en ander toe te lichten. </w:t>
      </w:r>
      <w:r>
        <w:t>In november worden alle ouders uitgenodigd om de voortgang van hun kinderen met de leerkracht te bespreken. Ook n</w:t>
      </w:r>
      <w:r w:rsidRPr="00B257A8">
        <w:t xml:space="preserve">aar aanleiding van het eerste rapport ontvangen alle ouders een oproep om met de leerkracht(en) te praten. Naar aanleiding van het tweede rapport kunnen ouders of de leerkracht </w:t>
      </w:r>
      <w:r>
        <w:t>een gesprek aanvragen eventueel (na overleg met de ouders en leerkrachten) in aanwezigheid van de</w:t>
      </w:r>
      <w:r w:rsidRPr="00B257A8">
        <w:t xml:space="preserve"> leerling. </w:t>
      </w:r>
    </w:p>
    <w:p w:rsidR="002A4DC3" w:rsidRPr="00B257A8" w:rsidRDefault="002A4DC3" w:rsidP="002C621D">
      <w:pPr>
        <w:jc w:val="both"/>
      </w:pPr>
    </w:p>
    <w:p w:rsidR="002A4DC3" w:rsidRDefault="002A4DC3" w:rsidP="002C621D">
      <w:pPr>
        <w:jc w:val="both"/>
      </w:pPr>
      <w:r w:rsidRPr="00B257A8">
        <w:t xml:space="preserve">Voor de onderbouw is er aan het eind van het jaar een verslag. De kleuters krijgen alleen aan het eind van het schooljaar een geschreven rapport mee. Voor de kinderen van groep 1 is dit beknopt, voor de kinderen van groep 2 ontvangen de ouders een uitgebreid rapport. Tussentijds krijgen de kinderen hun gemaakte werk, al dan niet verzameld in een map, mee naar huis. </w:t>
      </w:r>
    </w:p>
    <w:p w:rsidR="002A4DC3" w:rsidRDefault="002A4DC3" w:rsidP="002C621D">
      <w:pPr>
        <w:jc w:val="both"/>
      </w:pPr>
    </w:p>
    <w:p w:rsidR="002A4DC3" w:rsidRPr="00B257A8" w:rsidRDefault="002A4DC3" w:rsidP="00976EBE">
      <w:pPr>
        <w:jc w:val="both"/>
        <w:outlineLvl w:val="0"/>
      </w:pPr>
      <w:r w:rsidRPr="00B257A8">
        <w:t>Uiteraard bent u vrij om tussentijds een gesprek aan te vragen mocht daar behoefte aan zijn.</w:t>
      </w:r>
    </w:p>
    <w:p w:rsidR="002A4DC3" w:rsidRPr="00B257A8" w:rsidRDefault="002A4DC3" w:rsidP="00E70328">
      <w:pPr>
        <w:rPr>
          <w:b/>
        </w:rPr>
      </w:pPr>
    </w:p>
    <w:p w:rsidR="002A4DC3" w:rsidRPr="00B257A8" w:rsidRDefault="002A4DC3" w:rsidP="00976EBE">
      <w:pPr>
        <w:jc w:val="both"/>
        <w:outlineLvl w:val="0"/>
        <w:rPr>
          <w:b/>
        </w:rPr>
      </w:pPr>
      <w:r w:rsidRPr="00B257A8">
        <w:rPr>
          <w:b/>
        </w:rPr>
        <w:t>Regels en afspraken</w:t>
      </w:r>
    </w:p>
    <w:p w:rsidR="002A4DC3" w:rsidRPr="00B257A8" w:rsidRDefault="002A4DC3" w:rsidP="002C621D">
      <w:pPr>
        <w:jc w:val="both"/>
      </w:pPr>
      <w:r w:rsidRPr="00B257A8">
        <w:t xml:space="preserve">In de school zijn duidelijke regels en afspraken. Dit om een veilige en gestructureerde leefomgeving te creëren. Leerlingen die regelmatig de regels overtreden worden ter verantwoording geroepen bij de leerkracht of directie. Ouders worden in dat geval geïnformeerd. </w:t>
      </w:r>
    </w:p>
    <w:p w:rsidR="002A4DC3" w:rsidRDefault="002A4DC3" w:rsidP="002C621D">
      <w:pPr>
        <w:jc w:val="both"/>
        <w:rPr>
          <w:b/>
        </w:rPr>
      </w:pPr>
    </w:p>
    <w:p w:rsidR="002A4DC3" w:rsidRDefault="002A4DC3" w:rsidP="002C621D">
      <w:pPr>
        <w:jc w:val="both"/>
        <w:rPr>
          <w:b/>
        </w:rPr>
      </w:pPr>
    </w:p>
    <w:p w:rsidR="002A4DC3" w:rsidRPr="00B257A8" w:rsidRDefault="002A4DC3" w:rsidP="002C621D">
      <w:pPr>
        <w:jc w:val="both"/>
        <w:rPr>
          <w:b/>
        </w:rPr>
      </w:pPr>
    </w:p>
    <w:p w:rsidR="002A4DC3" w:rsidRPr="00B257A8" w:rsidRDefault="002A4DC3" w:rsidP="00976EBE">
      <w:pPr>
        <w:jc w:val="both"/>
        <w:outlineLvl w:val="0"/>
        <w:rPr>
          <w:b/>
        </w:rPr>
      </w:pPr>
      <w:r w:rsidRPr="00B257A8">
        <w:rPr>
          <w:b/>
        </w:rPr>
        <w:t>Roken</w:t>
      </w:r>
    </w:p>
    <w:p w:rsidR="002A4DC3" w:rsidRPr="00B257A8" w:rsidRDefault="002A4DC3" w:rsidP="002C621D">
      <w:pPr>
        <w:jc w:val="both"/>
      </w:pPr>
      <w:r w:rsidRPr="00B257A8">
        <w:t xml:space="preserve">In het kader van onze voorbeeldfunctie als volwassenen vragen wij een ieder die zich in of bij onze school bevindt niet te roken. Ook op informatieavonden, avonden voor 10-minuten gesprekken en op feestavonden mag niet gerookt worden. </w:t>
      </w:r>
    </w:p>
    <w:p w:rsidR="002A4DC3" w:rsidRPr="00B257A8" w:rsidRDefault="002A4DC3" w:rsidP="002C621D">
      <w:pPr>
        <w:jc w:val="both"/>
      </w:pPr>
    </w:p>
    <w:p w:rsidR="002A4DC3" w:rsidRPr="00B257A8" w:rsidRDefault="002A4DC3" w:rsidP="00976EBE">
      <w:pPr>
        <w:jc w:val="both"/>
        <w:outlineLvl w:val="0"/>
        <w:rPr>
          <w:b/>
        </w:rPr>
      </w:pPr>
      <w:r w:rsidRPr="00B257A8">
        <w:rPr>
          <w:b/>
        </w:rPr>
        <w:t>Schooltijden</w:t>
      </w:r>
    </w:p>
    <w:p w:rsidR="002A4DC3" w:rsidRPr="00B257A8" w:rsidRDefault="002A4DC3" w:rsidP="00331EC5">
      <w:pPr>
        <w:autoSpaceDE w:val="0"/>
        <w:autoSpaceDN w:val="0"/>
        <w:adjustRightInd w:val="0"/>
        <w:spacing w:after="0"/>
        <w:jc w:val="both"/>
      </w:pPr>
      <w:r w:rsidRPr="00B257A8">
        <w:t xml:space="preserve">De wet vereist dat kinderen na acht jaar basisschool 7.520 uur onderwijs hebben genoten. </w:t>
      </w:r>
    </w:p>
    <w:p w:rsidR="002A4DC3" w:rsidRPr="00B257A8" w:rsidRDefault="002A4DC3" w:rsidP="00331EC5">
      <w:pPr>
        <w:autoSpaceDE w:val="0"/>
        <w:autoSpaceDN w:val="0"/>
        <w:adjustRightInd w:val="0"/>
        <w:spacing w:after="0"/>
        <w:jc w:val="both"/>
      </w:pPr>
      <w:r w:rsidRPr="00B257A8">
        <w:t>Het lesrooster ziet er voor 201</w:t>
      </w:r>
      <w:r>
        <w:t>5</w:t>
      </w:r>
      <w:r w:rsidRPr="00B257A8">
        <w:t>-201</w:t>
      </w:r>
      <w:r>
        <w:t>6</w:t>
      </w:r>
      <w:r w:rsidRPr="00B257A8">
        <w:t xml:space="preserve"> als volgt uit:</w:t>
      </w:r>
    </w:p>
    <w:p w:rsidR="002A4DC3" w:rsidRPr="00B257A8" w:rsidRDefault="002A4DC3" w:rsidP="002C621D">
      <w:pPr>
        <w:autoSpaceDE w:val="0"/>
        <w:autoSpaceDN w:val="0"/>
        <w:adjustRightInd w:val="0"/>
        <w:jc w:val="both"/>
      </w:pPr>
    </w:p>
    <w:p w:rsidR="002A4DC3" w:rsidRPr="00B257A8" w:rsidRDefault="002A4DC3" w:rsidP="002C621D">
      <w:pPr>
        <w:jc w:val="both"/>
      </w:pPr>
      <w:r w:rsidRPr="00B257A8">
        <w:t>Groep 1 t/m 8</w:t>
      </w:r>
      <w:r w:rsidRPr="00B257A8">
        <w:tab/>
        <w:t xml:space="preserve"> :  maandag t/m vrijdag  08.30-14.00 uur  inclusief een lunchpauze van 30 min. </w:t>
      </w:r>
    </w:p>
    <w:p w:rsidR="002A4DC3" w:rsidRDefault="002A4DC3" w:rsidP="002C621D">
      <w:pPr>
        <w:jc w:val="both"/>
      </w:pPr>
      <w:r w:rsidRPr="00B257A8">
        <w:t xml:space="preserve">     </w:t>
      </w:r>
    </w:p>
    <w:p w:rsidR="002A4DC3" w:rsidRDefault="002A4DC3" w:rsidP="002C621D">
      <w:pPr>
        <w:jc w:val="both"/>
      </w:pPr>
    </w:p>
    <w:p w:rsidR="002A4DC3" w:rsidRPr="00B257A8" w:rsidRDefault="002A4DC3" w:rsidP="002C621D">
      <w:pPr>
        <w:jc w:val="both"/>
      </w:pPr>
    </w:p>
    <w:p w:rsidR="002A4DC3" w:rsidRPr="00B257A8" w:rsidRDefault="002A4DC3" w:rsidP="00976EBE">
      <w:pPr>
        <w:jc w:val="both"/>
        <w:outlineLvl w:val="0"/>
        <w:rPr>
          <w:b/>
        </w:rPr>
      </w:pPr>
      <w:r w:rsidRPr="00B257A8">
        <w:rPr>
          <w:b/>
        </w:rPr>
        <w:t>Schoolverzekering</w:t>
      </w:r>
    </w:p>
    <w:p w:rsidR="002A4DC3" w:rsidRPr="00B257A8" w:rsidRDefault="002A4DC3" w:rsidP="002C621D">
      <w:pPr>
        <w:jc w:val="both"/>
      </w:pPr>
      <w:r w:rsidRPr="00B257A8">
        <w:t>Elk kind is op onze school verzekerd voor ongevallen gedurende de schooltijden. Alleen de kosten die uw eigen verzekering niet vergoedt, komen in aanmerking voor deze verzekering. De kinderen zijn niet verzekerd voor wettelijke aansprakelijkheid. U dient zelf een WA-verzekering af te sluiten. Indien uw kind schade toebrengt aan eigendommen van anderen, dus ook van de school, dan moet u deze kosten betalen of aanmelden bij uw eigen verzekering.</w:t>
      </w:r>
    </w:p>
    <w:p w:rsidR="002A4DC3" w:rsidRPr="00B257A8" w:rsidRDefault="002A4DC3" w:rsidP="002C621D">
      <w:pPr>
        <w:jc w:val="both"/>
      </w:pPr>
      <w:r w:rsidRPr="00B257A8">
        <w:t>De school is niet aansprakelijk voor zoekgeraakte spullen of beschadiging / diefstal van eigendommen van kinderen. Alleen als er iets gebeurt door ernstige nalatigheid van een leerkracht, kan deze hiervoor aansprakelijk gesteld worden.</w:t>
      </w:r>
    </w:p>
    <w:p w:rsidR="002A4DC3" w:rsidRPr="00B257A8" w:rsidRDefault="002A4DC3" w:rsidP="002C621D">
      <w:pPr>
        <w:jc w:val="both"/>
        <w:rPr>
          <w:b/>
        </w:rPr>
      </w:pPr>
    </w:p>
    <w:p w:rsidR="002A4DC3" w:rsidRPr="00B257A8" w:rsidRDefault="002A4DC3" w:rsidP="00976EBE">
      <w:pPr>
        <w:jc w:val="both"/>
        <w:outlineLvl w:val="0"/>
        <w:rPr>
          <w:b/>
        </w:rPr>
      </w:pPr>
      <w:r w:rsidRPr="00B257A8">
        <w:rPr>
          <w:b/>
        </w:rPr>
        <w:t>Sponsoring</w:t>
      </w:r>
    </w:p>
    <w:p w:rsidR="002A4DC3" w:rsidRPr="00B257A8" w:rsidRDefault="002A4DC3" w:rsidP="002C621D">
      <w:pPr>
        <w:jc w:val="both"/>
      </w:pPr>
      <w:r w:rsidRPr="00B257A8">
        <w:t>Sponsoring gaat om elke vorm van verstrekking van geld, goederen of diensten die een sponsor verstrekt aan de directie van de school, de leerkrachten, het niet-onderwijzend personeel of de leerlingen, waarvoor de sponsor een tegenprestatie verlangt waarmee leerlingen of hun ouders in schoolverband worden geconfronteerd.</w:t>
      </w:r>
    </w:p>
    <w:p w:rsidR="002A4DC3" w:rsidRPr="00B257A8" w:rsidRDefault="002A4DC3" w:rsidP="002C621D">
      <w:pPr>
        <w:jc w:val="both"/>
      </w:pPr>
      <w:r w:rsidRPr="00B257A8">
        <w:t>Sponsoring mag geen enkele invloed hebben op de inhoud van het onderwijs.</w:t>
      </w:r>
    </w:p>
    <w:p w:rsidR="002A4DC3" w:rsidRPr="00B257A8" w:rsidRDefault="002A4DC3" w:rsidP="002C621D">
      <w:pPr>
        <w:jc w:val="both"/>
      </w:pPr>
      <w:r w:rsidRPr="00B257A8">
        <w:t>Schenkingen vallen niet onder sponsoring omdat er geen vorm van tegenprestatie verwacht wordt.</w:t>
      </w:r>
    </w:p>
    <w:p w:rsidR="002A4DC3" w:rsidRPr="00B257A8" w:rsidRDefault="002A4DC3" w:rsidP="00E70328">
      <w:r w:rsidRPr="00B257A8">
        <w:t xml:space="preserve">Elk voornemen tot </w:t>
      </w:r>
      <w:r>
        <w:t xml:space="preserve">bovenstaande </w:t>
      </w:r>
      <w:r w:rsidRPr="00B257A8">
        <w:t>sponsoring wordt door de directie met de medezeggenschapsraad besproken.</w:t>
      </w:r>
    </w:p>
    <w:p w:rsidR="002A4DC3" w:rsidRPr="00B257A8" w:rsidRDefault="002A4DC3" w:rsidP="002C621D">
      <w:pPr>
        <w:jc w:val="both"/>
      </w:pPr>
      <w:r w:rsidRPr="00B257A8">
        <w:t xml:space="preserve">De directie van de school is te allen tijde verantwoordelijk voor hetgeen binnen de schoolorganisatie ten aanzien van sponsoring plaatsvindt. </w:t>
      </w:r>
    </w:p>
    <w:p w:rsidR="002A4DC3" w:rsidRPr="00B257A8" w:rsidRDefault="002A4DC3" w:rsidP="002C621D">
      <w:pPr>
        <w:jc w:val="both"/>
      </w:pPr>
      <w:r w:rsidRPr="00B257A8">
        <w:t xml:space="preserve">Als beleid conformeert Stichting Flore zich aan de richtlijnen van het Ministerie van OCW. Zie hiervoor </w:t>
      </w:r>
      <w:hyperlink r:id="rId26" w:history="1">
        <w:r w:rsidRPr="00B257A8">
          <w:rPr>
            <w:rStyle w:val="Hyperlink"/>
          </w:rPr>
          <w:t>www.minocw.nl/sponsoringen</w:t>
        </w:r>
      </w:hyperlink>
      <w:r w:rsidRPr="00B257A8">
        <w:t>.</w:t>
      </w:r>
    </w:p>
    <w:p w:rsidR="002A4DC3" w:rsidRDefault="002A4DC3" w:rsidP="002C621D">
      <w:pPr>
        <w:jc w:val="both"/>
      </w:pPr>
    </w:p>
    <w:p w:rsidR="002A4DC3" w:rsidRDefault="002A4DC3" w:rsidP="002C621D">
      <w:pPr>
        <w:jc w:val="both"/>
      </w:pPr>
    </w:p>
    <w:p w:rsidR="002A4DC3" w:rsidRPr="00B257A8" w:rsidRDefault="002A4DC3" w:rsidP="00976EBE">
      <w:pPr>
        <w:jc w:val="both"/>
        <w:outlineLvl w:val="0"/>
        <w:rPr>
          <w:b/>
        </w:rPr>
      </w:pPr>
      <w:r w:rsidRPr="00B257A8">
        <w:rPr>
          <w:b/>
        </w:rPr>
        <w:t>Spreekuren leraren</w:t>
      </w:r>
    </w:p>
    <w:p w:rsidR="002A4DC3" w:rsidRPr="00B257A8" w:rsidRDefault="002A4DC3" w:rsidP="002C621D">
      <w:pPr>
        <w:jc w:val="both"/>
      </w:pPr>
      <w:r w:rsidRPr="00B257A8">
        <w:t>Het contact met ouders vinden wij belangrijk.</w:t>
      </w:r>
    </w:p>
    <w:p w:rsidR="002A4DC3" w:rsidRPr="00B257A8" w:rsidRDefault="002A4DC3" w:rsidP="002C621D">
      <w:pPr>
        <w:jc w:val="both"/>
      </w:pPr>
      <w:r w:rsidRPr="00B257A8">
        <w:t>Als er iets is met betrekking tot uw kind en/of school horen wij dit graag.</w:t>
      </w:r>
    </w:p>
    <w:p w:rsidR="002A4DC3" w:rsidRPr="00B257A8" w:rsidRDefault="002A4DC3" w:rsidP="002C621D">
      <w:pPr>
        <w:jc w:val="both"/>
      </w:pPr>
      <w:r w:rsidRPr="00B257A8">
        <w:t>Voor eenvoudige korte mededelingen kunt u de leraren spreken vóór of na schooltijd. Heeft u iets te bespreken wat meer aandacht vraagt of langere tijd duurt, dan kunt u een afspraak maken met de betreffende leerkracht. Voor afspraken met de intern begeleider of de directeur kunt u bij hen persoonlijk terecht.</w:t>
      </w:r>
    </w:p>
    <w:p w:rsidR="002A4DC3" w:rsidRPr="00B257A8" w:rsidRDefault="002A4DC3" w:rsidP="002C621D">
      <w:pPr>
        <w:jc w:val="both"/>
      </w:pPr>
      <w:r w:rsidRPr="00B257A8">
        <w:t>Let wel op de werkdagen van de persoon die u wilt spreken.</w:t>
      </w:r>
    </w:p>
    <w:p w:rsidR="002A4DC3" w:rsidRDefault="002A4DC3" w:rsidP="002C621D">
      <w:pPr>
        <w:jc w:val="both"/>
        <w:rPr>
          <w:b/>
        </w:rPr>
      </w:pPr>
    </w:p>
    <w:p w:rsidR="002A4DC3" w:rsidRDefault="002A4DC3" w:rsidP="00976EBE">
      <w:pPr>
        <w:jc w:val="both"/>
        <w:outlineLvl w:val="0"/>
        <w:rPr>
          <w:b/>
        </w:rPr>
      </w:pPr>
      <w:r w:rsidRPr="00B50E3C">
        <w:rPr>
          <w:b/>
        </w:rPr>
        <w:t>Veiligheid</w:t>
      </w:r>
    </w:p>
    <w:p w:rsidR="002A4DC3" w:rsidRDefault="002A4DC3" w:rsidP="002C621D">
      <w:pPr>
        <w:jc w:val="both"/>
      </w:pPr>
      <w:r>
        <w:t>Wij vinden veiligheid in de school heel belangrijk. Daarbij horen alle vormen van omgaan met elkaar en de omgeving.</w:t>
      </w:r>
    </w:p>
    <w:p w:rsidR="002A4DC3" w:rsidRPr="00B50E3C" w:rsidRDefault="002A4DC3" w:rsidP="002C621D">
      <w:pPr>
        <w:jc w:val="both"/>
      </w:pPr>
      <w:r>
        <w:t>Er is een document opgesteld waarin al deze regels, afspraken en uitgangspinten zijn vastgesteld. Het document is op school via de directie op te vragen.</w:t>
      </w:r>
    </w:p>
    <w:p w:rsidR="002A4DC3" w:rsidRDefault="002A4DC3" w:rsidP="002C621D">
      <w:pPr>
        <w:jc w:val="both"/>
        <w:rPr>
          <w:b/>
        </w:rPr>
      </w:pPr>
    </w:p>
    <w:p w:rsidR="002A4DC3" w:rsidRPr="00B257A8" w:rsidRDefault="002A4DC3" w:rsidP="00976EBE">
      <w:pPr>
        <w:jc w:val="both"/>
        <w:outlineLvl w:val="0"/>
        <w:rPr>
          <w:b/>
        </w:rPr>
      </w:pPr>
      <w:r w:rsidRPr="00B257A8">
        <w:rPr>
          <w:b/>
        </w:rPr>
        <w:t>Verlofregeling</w:t>
      </w:r>
    </w:p>
    <w:p w:rsidR="002A4DC3" w:rsidRPr="006D1AC6" w:rsidRDefault="002A4DC3" w:rsidP="002C621D">
      <w:pPr>
        <w:jc w:val="both"/>
      </w:pPr>
      <w:r w:rsidRPr="006D1AC6">
        <w:t>U mag uw kind niet mee op vakantie nemen buiten de schoolvakanties. Doet u dit wel, dan overtreedt u de Leerplichtwet. U kunt wel bij de schooldirectie een verzoek indienen voor verlof buiten de schoolvakanties. Dat kan alleen als het door uw beroep of dat van uw partner niet mogelijk is om in één van de schoolvakanties een gezinsvakantie van twee weken te hebben. Een verzoek tot vrijstelling heet officieel ‘beroep op vrijstelling’.</w:t>
      </w:r>
    </w:p>
    <w:p w:rsidR="002A4DC3" w:rsidRPr="0031030F" w:rsidRDefault="002A4DC3" w:rsidP="00976EBE">
      <w:pPr>
        <w:jc w:val="both"/>
        <w:outlineLvl w:val="0"/>
        <w:rPr>
          <w:bCs/>
          <w:i/>
          <w:u w:val="single"/>
        </w:rPr>
      </w:pPr>
      <w:r w:rsidRPr="0031030F">
        <w:rPr>
          <w:bCs/>
          <w:i/>
          <w:u w:val="single"/>
        </w:rPr>
        <w:t>Voorwaarden verlof voor vakantie buiten schoolvakantie</w:t>
      </w:r>
    </w:p>
    <w:p w:rsidR="002A4DC3" w:rsidRPr="006D1AC6" w:rsidRDefault="002A4DC3" w:rsidP="0031030F">
      <w:pPr>
        <w:pStyle w:val="NoSpacing"/>
      </w:pPr>
      <w:r w:rsidRPr="006D1AC6">
        <w:t>Wilt u een verzoek tot verlof buiten de schoolvakanties doen? Dan moet dit ten minste aan de volgende voorwaarden voldoen:</w:t>
      </w:r>
    </w:p>
    <w:p w:rsidR="002A4DC3" w:rsidRPr="006D1AC6" w:rsidRDefault="002A4DC3" w:rsidP="0031030F">
      <w:pPr>
        <w:pStyle w:val="NoSpacing"/>
      </w:pPr>
      <w:r w:rsidRPr="006D1AC6">
        <w:t>Het gaat om een gezinsvakantie.</w:t>
      </w:r>
    </w:p>
    <w:p w:rsidR="002A4DC3" w:rsidRPr="006D1AC6" w:rsidRDefault="002A4DC3" w:rsidP="0031030F">
      <w:pPr>
        <w:pStyle w:val="NoSpacing"/>
      </w:pPr>
      <w:r w:rsidRPr="006D1AC6">
        <w:t>Het gaat om maximaal 10 schooldagen.</w:t>
      </w:r>
    </w:p>
    <w:p w:rsidR="002A4DC3" w:rsidRPr="006D1AC6" w:rsidRDefault="002A4DC3" w:rsidP="0031030F">
      <w:pPr>
        <w:pStyle w:val="NoSpacing"/>
      </w:pPr>
      <w:r w:rsidRPr="006D1AC6">
        <w:t>De vakantie kan niet plaatsvinden in de vastgestelde schoolvakanties vanwege het beroep van u of uw partner.</w:t>
      </w:r>
    </w:p>
    <w:p w:rsidR="002A4DC3" w:rsidRPr="006D1AC6" w:rsidRDefault="002A4DC3" w:rsidP="0031030F">
      <w:pPr>
        <w:pStyle w:val="NoSpacing"/>
      </w:pPr>
      <w:r w:rsidRPr="006D1AC6">
        <w:t>Het verlof valt niet in de eerste twee weken na de zomervakantie.</w:t>
      </w:r>
    </w:p>
    <w:p w:rsidR="002A4DC3" w:rsidRPr="0031030F" w:rsidRDefault="002A4DC3" w:rsidP="00976EBE">
      <w:pPr>
        <w:jc w:val="both"/>
        <w:outlineLvl w:val="0"/>
        <w:rPr>
          <w:bCs/>
          <w:i/>
          <w:u w:val="single"/>
        </w:rPr>
      </w:pPr>
      <w:r w:rsidRPr="0031030F">
        <w:rPr>
          <w:bCs/>
          <w:i/>
          <w:u w:val="single"/>
        </w:rPr>
        <w:t>Aanvragen verlof voor vakantie buiten schoolvakantie</w:t>
      </w:r>
    </w:p>
    <w:p w:rsidR="002A4DC3" w:rsidRDefault="002A4DC3" w:rsidP="002C621D">
      <w:pPr>
        <w:jc w:val="both"/>
      </w:pPr>
      <w:r w:rsidRPr="006D1AC6">
        <w:t>Dien de verlofaanvraag zo vroeg mogelijk in bij de directeur van de school. Bij voorkeur minimaal 8 weken van tevoren. Elke aanvraag voor vakantie buiten de schoolvakanties wordt individueel beoordeeld. De directeur kan u om een werkgeversverklaring of een eigen verklaring zelfstandige vragen. Soms vraagt de directeur de leerplichtambtenaar om advies.</w:t>
      </w:r>
    </w:p>
    <w:p w:rsidR="002A4DC3" w:rsidRPr="0031030F" w:rsidRDefault="002A4DC3" w:rsidP="00976EBE">
      <w:pPr>
        <w:jc w:val="both"/>
        <w:outlineLvl w:val="0"/>
        <w:rPr>
          <w:i/>
          <w:u w:val="single"/>
        </w:rPr>
      </w:pPr>
      <w:r w:rsidRPr="0031030F">
        <w:rPr>
          <w:bCs/>
          <w:i/>
          <w:u w:val="single"/>
        </w:rPr>
        <w:t>Duur en frequentie vakantie buiten schoolvakantie</w:t>
      </w:r>
    </w:p>
    <w:p w:rsidR="002A4DC3" w:rsidRPr="006D1AC6" w:rsidRDefault="002A4DC3" w:rsidP="002C621D">
      <w:pPr>
        <w:jc w:val="both"/>
      </w:pPr>
      <w:r w:rsidRPr="006D1AC6">
        <w:t>U kunt uw kind maximaal één keer per jaar buiten de schoolvakanties meenemen op vakantie. U moet dan wel voldoen aan alle voorwaarden voor verlof en toestemming hebben van de directeur van de school.</w:t>
      </w:r>
    </w:p>
    <w:p w:rsidR="002A4DC3" w:rsidRDefault="002A4DC3" w:rsidP="002C621D">
      <w:pPr>
        <w:jc w:val="both"/>
        <w:rPr>
          <w:b/>
          <w:bCs/>
        </w:rPr>
      </w:pPr>
    </w:p>
    <w:p w:rsidR="002A4DC3" w:rsidRPr="0031030F" w:rsidRDefault="002A4DC3" w:rsidP="00976EBE">
      <w:pPr>
        <w:jc w:val="both"/>
        <w:outlineLvl w:val="0"/>
        <w:rPr>
          <w:bCs/>
          <w:i/>
          <w:u w:val="single"/>
        </w:rPr>
      </w:pPr>
      <w:r w:rsidRPr="0031030F">
        <w:rPr>
          <w:bCs/>
          <w:i/>
          <w:u w:val="single"/>
        </w:rPr>
        <w:t>Verlofaanvraag van meer dan 10 schooldagen</w:t>
      </w:r>
    </w:p>
    <w:p w:rsidR="002A4DC3" w:rsidRPr="006D1AC6" w:rsidRDefault="002A4DC3" w:rsidP="002C621D">
      <w:pPr>
        <w:jc w:val="both"/>
      </w:pPr>
      <w:r w:rsidRPr="006D1AC6">
        <w:t>Vakantieverlof buiten de schoolvakanties mag nooit langer dan 10 schooldagen duren. Dient u toch een verlofaanvraag in voor meer dan 10 dagen? Dan stuurt de directeur van de school de aanvraag door naar de leerplichtambtenaar. De ambtenaar laat over het algemeen het advies van de schoolleiding meewegen in het besluit. Meestal is ook een verklaring van een arts of sociale instantie noodzakelijk, waaruit blijkt dat verlof nodig is.</w:t>
      </w:r>
    </w:p>
    <w:p w:rsidR="002A4DC3" w:rsidRPr="0031030F" w:rsidRDefault="002A4DC3" w:rsidP="00976EBE">
      <w:pPr>
        <w:jc w:val="both"/>
        <w:outlineLvl w:val="0"/>
        <w:rPr>
          <w:bCs/>
          <w:i/>
          <w:u w:val="single"/>
        </w:rPr>
      </w:pPr>
      <w:r w:rsidRPr="0031030F">
        <w:rPr>
          <w:bCs/>
          <w:i/>
          <w:u w:val="single"/>
        </w:rPr>
        <w:t>Bezwaar maken tegen beslissing vakantie leerling</w:t>
      </w:r>
    </w:p>
    <w:p w:rsidR="002A4DC3" w:rsidRPr="006D1AC6" w:rsidRDefault="002A4DC3" w:rsidP="002C621D">
      <w:pPr>
        <w:jc w:val="both"/>
      </w:pPr>
      <w:r w:rsidRPr="006D1AC6">
        <w:t>Bent u het niet eens met een beslissing over de vrijstelling? Dan kunt u schriftelijk bezwaar maken bij degene die de beslissing heeft genomen.</w:t>
      </w:r>
    </w:p>
    <w:p w:rsidR="002A4DC3" w:rsidRPr="006D1AC6" w:rsidRDefault="002A4DC3" w:rsidP="002C621D">
      <w:pPr>
        <w:jc w:val="both"/>
      </w:pPr>
      <w:r w:rsidRPr="006D1AC6">
        <w:t>De directeur van de school is verplicht de leerplichtambtenaar  ongeoorloofd verzuim te melden.  Tegen ouders/verzorgers die hun kind(eren) zonder toestemming van school houden, kan proces-verbaal opgemaakt worden.</w:t>
      </w:r>
    </w:p>
    <w:p w:rsidR="002A4DC3" w:rsidRPr="0031030F" w:rsidRDefault="002A4DC3" w:rsidP="00976EBE">
      <w:pPr>
        <w:jc w:val="both"/>
        <w:outlineLvl w:val="0"/>
        <w:rPr>
          <w:bCs/>
          <w:i/>
          <w:u w:val="single"/>
        </w:rPr>
      </w:pPr>
      <w:r w:rsidRPr="0031030F">
        <w:rPr>
          <w:bCs/>
          <w:i/>
          <w:u w:val="single"/>
        </w:rPr>
        <w:t>Benutting van de verplichte onderwijstijd</w:t>
      </w:r>
    </w:p>
    <w:p w:rsidR="002A4DC3" w:rsidRPr="006D1AC6" w:rsidRDefault="002A4DC3" w:rsidP="00976EBE">
      <w:pPr>
        <w:jc w:val="both"/>
        <w:outlineLvl w:val="0"/>
      </w:pPr>
      <w:r w:rsidRPr="006D1AC6">
        <w:t>De wet vereist dat kinderen na acht jaar basisschool 7.520 uur onderwijs hebben genoten.</w:t>
      </w:r>
    </w:p>
    <w:p w:rsidR="002A4DC3" w:rsidRDefault="002A4DC3" w:rsidP="002C621D">
      <w:pPr>
        <w:jc w:val="both"/>
        <w:rPr>
          <w:b/>
        </w:rPr>
      </w:pPr>
    </w:p>
    <w:p w:rsidR="002A4DC3" w:rsidRPr="00B257A8" w:rsidRDefault="002A4DC3" w:rsidP="00976EBE">
      <w:pPr>
        <w:jc w:val="both"/>
        <w:outlineLvl w:val="0"/>
        <w:rPr>
          <w:b/>
        </w:rPr>
      </w:pPr>
      <w:r w:rsidRPr="00B257A8">
        <w:rPr>
          <w:b/>
        </w:rPr>
        <w:t>Vertrouwenspersoon</w:t>
      </w:r>
    </w:p>
    <w:p w:rsidR="002A4DC3" w:rsidRPr="00B257A8" w:rsidRDefault="002A4DC3" w:rsidP="002C621D">
      <w:pPr>
        <w:jc w:val="both"/>
      </w:pPr>
      <w:r w:rsidRPr="00B257A8">
        <w:t>De vertrouwenspersoon zal u informeren over de wijze waarop de klacht verder afgehandeld zal worden en zal verder een bemiddelende, onafhankelijke rol spelen.</w:t>
      </w:r>
    </w:p>
    <w:p w:rsidR="002A4DC3" w:rsidRPr="00B257A8" w:rsidRDefault="002A4DC3" w:rsidP="00EA733C">
      <w:pPr>
        <w:pStyle w:val="NoSpacing"/>
      </w:pPr>
      <w:r w:rsidRPr="00B257A8">
        <w:t>De heer R. Musman</w:t>
      </w:r>
      <w:r w:rsidRPr="00B257A8">
        <w:tab/>
      </w:r>
      <w:r w:rsidRPr="00B257A8">
        <w:tab/>
      </w:r>
      <w:r w:rsidRPr="00B257A8">
        <w:tab/>
      </w:r>
      <w:r w:rsidRPr="00B257A8">
        <w:tab/>
        <w:t>rmusman@obdnoordwest.nl</w:t>
      </w:r>
    </w:p>
    <w:p w:rsidR="002A4DC3" w:rsidRDefault="002A4DC3" w:rsidP="00EA733C">
      <w:pPr>
        <w:pStyle w:val="NoSpacing"/>
        <w:rPr>
          <w:lang w:val="en-US"/>
        </w:rPr>
      </w:pPr>
      <w:r w:rsidRPr="00B257A8">
        <w:rPr>
          <w:lang w:val="en-US"/>
        </w:rPr>
        <w:t xml:space="preserve">OBD Noord-west Holland </w:t>
      </w:r>
      <w:r w:rsidRPr="00B257A8">
        <w:rPr>
          <w:lang w:val="en-US"/>
        </w:rPr>
        <w:tab/>
      </w:r>
      <w:r w:rsidRPr="00B257A8">
        <w:rPr>
          <w:lang w:val="en-US"/>
        </w:rPr>
        <w:tab/>
      </w:r>
      <w:r w:rsidRPr="00B257A8">
        <w:rPr>
          <w:lang w:val="en-US"/>
        </w:rPr>
        <w:tab/>
        <w:t>T 0229-259380   M 06-52346536</w:t>
      </w:r>
    </w:p>
    <w:p w:rsidR="002A4DC3" w:rsidRPr="00B257A8" w:rsidRDefault="002A4DC3" w:rsidP="00EA733C">
      <w:pPr>
        <w:pStyle w:val="NoSpacing"/>
        <w:rPr>
          <w:lang w:val="en-US"/>
        </w:rPr>
      </w:pPr>
    </w:p>
    <w:p w:rsidR="002A4DC3" w:rsidRPr="00B257A8" w:rsidRDefault="002A4DC3" w:rsidP="002C621D">
      <w:pPr>
        <w:jc w:val="both"/>
      </w:pPr>
      <w:r w:rsidRPr="00B257A8">
        <w:t>Voor klachtmeldingen seksuele intimidatie, seksueel misbruik, ernstige psychisch of fysiek geweld: meldpunt vertrouwensinspecteurs 0900-1113111(lokaal tarief)</w:t>
      </w:r>
    </w:p>
    <w:p w:rsidR="002A4DC3" w:rsidRDefault="002A4DC3" w:rsidP="002C621D">
      <w:pPr>
        <w:jc w:val="both"/>
        <w:rPr>
          <w:b/>
        </w:rPr>
      </w:pPr>
    </w:p>
    <w:p w:rsidR="002A4DC3" w:rsidRPr="00B257A8" w:rsidRDefault="002A4DC3" w:rsidP="00976EBE">
      <w:pPr>
        <w:jc w:val="both"/>
        <w:outlineLvl w:val="0"/>
        <w:rPr>
          <w:b/>
        </w:rPr>
      </w:pPr>
      <w:r w:rsidRPr="00B257A8">
        <w:rPr>
          <w:b/>
        </w:rPr>
        <w:t>Vervanging schoolmateriaal</w:t>
      </w:r>
    </w:p>
    <w:p w:rsidR="002A4DC3" w:rsidRPr="00B257A8" w:rsidRDefault="002A4DC3" w:rsidP="002C621D">
      <w:pPr>
        <w:jc w:val="both"/>
      </w:pPr>
      <w:r w:rsidRPr="00B257A8">
        <w:t>Als onderwijsleermiddelen zoals bijvoorbeeld pennen, potloden, linialen en gummetjes zoekraken, stuk gaan of vernield worden, dan kan op school nieuw materiaal worden gekocht.</w:t>
      </w:r>
    </w:p>
    <w:p w:rsidR="002A4DC3" w:rsidRDefault="002A4DC3" w:rsidP="002C621D">
      <w:pPr>
        <w:jc w:val="both"/>
      </w:pPr>
    </w:p>
    <w:p w:rsidR="002A4DC3" w:rsidRPr="00B257A8" w:rsidRDefault="002A4DC3" w:rsidP="00976EBE">
      <w:pPr>
        <w:jc w:val="both"/>
        <w:outlineLvl w:val="0"/>
        <w:rPr>
          <w:b/>
        </w:rPr>
      </w:pPr>
      <w:r w:rsidRPr="00B257A8">
        <w:rPr>
          <w:b/>
        </w:rPr>
        <w:t xml:space="preserve">Ziekmelding </w:t>
      </w:r>
    </w:p>
    <w:p w:rsidR="002A4DC3" w:rsidRDefault="002A4DC3" w:rsidP="002C621D">
      <w:pPr>
        <w:jc w:val="both"/>
      </w:pPr>
      <w:r w:rsidRPr="00B257A8">
        <w:t>Graag tussen 8.15 uur en 8.30 uur telefonisch melden op school. Uw melding wordt doorgegeven aan de groepsleerkracht. Bij (vermeend) ongeoorloofd verzuim wordt de leerplichtambtenaar op de hoogte gesteld.</w:t>
      </w:r>
    </w:p>
    <w:p w:rsidR="002A4DC3" w:rsidRDefault="002A4DC3" w:rsidP="00E70328"/>
    <w:p w:rsidR="002A4DC3" w:rsidRDefault="002A4DC3" w:rsidP="00E70328"/>
    <w:p w:rsidR="002A4DC3" w:rsidRDefault="002A4DC3" w:rsidP="00E70328"/>
    <w:p w:rsidR="002A4DC3" w:rsidRDefault="002A4DC3" w:rsidP="00E70328"/>
    <w:p w:rsidR="002A4DC3" w:rsidRDefault="002A4DC3" w:rsidP="00C31167"/>
    <w:p w:rsidR="002A4DC3" w:rsidRPr="00C31167" w:rsidRDefault="002A4DC3" w:rsidP="00C31167">
      <w:pPr>
        <w:rPr>
          <w:i/>
        </w:rPr>
      </w:pPr>
      <w:r>
        <w:rPr>
          <w:i/>
        </w:rPr>
        <w:t>4.9</w:t>
      </w:r>
      <w:r w:rsidRPr="00C31167">
        <w:rPr>
          <w:i/>
        </w:rPr>
        <w:t xml:space="preserve"> Praktische zaken voor schooljaar 201</w:t>
      </w:r>
      <w:r>
        <w:rPr>
          <w:i/>
        </w:rPr>
        <w:t>6-2017</w:t>
      </w:r>
    </w:p>
    <w:p w:rsidR="002A4DC3" w:rsidRPr="00B257A8" w:rsidRDefault="002A4DC3" w:rsidP="00C31167">
      <w:pPr>
        <w:rPr>
          <w:b/>
          <w:sz w:val="28"/>
          <w:szCs w:val="28"/>
          <w:u w:val="single"/>
        </w:rPr>
      </w:pPr>
      <w:r>
        <w:t>4.9.</w:t>
      </w:r>
      <w:r w:rsidRPr="00620D8B">
        <w:t>1</w:t>
      </w:r>
      <w:r w:rsidRPr="00620D8B">
        <w:rPr>
          <w:b/>
          <w:u w:val="single"/>
        </w:rPr>
        <w:t xml:space="preserve"> Personeel en groepen</w:t>
      </w:r>
      <w:r w:rsidRPr="00B257A8">
        <w:rPr>
          <w:b/>
          <w:sz w:val="28"/>
          <w:szCs w:val="28"/>
          <w:u w:val="single"/>
        </w:rPr>
        <w:t xml:space="preserve"> </w:t>
      </w:r>
    </w:p>
    <w:p w:rsidR="002A4DC3" w:rsidRPr="00DC0AEF" w:rsidRDefault="002A4DC3" w:rsidP="00F35D89">
      <w:pPr>
        <w:pStyle w:val="NoSpacing"/>
      </w:pPr>
      <w:r>
        <w:t xml:space="preserve">Groep 1-2 a </w:t>
      </w:r>
      <w:r>
        <w:tab/>
        <w:t xml:space="preserve"> </w:t>
      </w:r>
      <w:r w:rsidRPr="00DC0AEF">
        <w:t xml:space="preserve">Sandra </w:t>
      </w:r>
      <w:r>
        <w:t>Koper</w:t>
      </w:r>
      <w:r>
        <w:tab/>
      </w:r>
      <w:r>
        <w:tab/>
      </w:r>
      <w:r>
        <w:tab/>
      </w:r>
      <w:r w:rsidRPr="00DC0AEF">
        <w:t>ma-di-vr</w:t>
      </w:r>
      <w:r>
        <w:tab/>
        <w:t>sandra@dezevensprong.nl</w:t>
      </w:r>
    </w:p>
    <w:p w:rsidR="002A4DC3" w:rsidRDefault="002A4DC3" w:rsidP="00F35D89">
      <w:pPr>
        <w:pStyle w:val="NoSpacing"/>
        <w:rPr>
          <w:lang w:val="en-US"/>
        </w:rPr>
      </w:pPr>
      <w:r>
        <w:tab/>
      </w:r>
      <w:r>
        <w:tab/>
        <w:t xml:space="preserve"> </w:t>
      </w:r>
      <w:r>
        <w:rPr>
          <w:lang w:val="en-US"/>
        </w:rPr>
        <w:t>Majella Jellema</w:t>
      </w:r>
      <w:r>
        <w:rPr>
          <w:lang w:val="en-US"/>
        </w:rPr>
        <w:tab/>
      </w:r>
      <w:r>
        <w:rPr>
          <w:lang w:val="en-US"/>
        </w:rPr>
        <w:tab/>
      </w:r>
      <w:r w:rsidRPr="00FE0B84">
        <w:rPr>
          <w:lang w:val="en-US"/>
        </w:rPr>
        <w:t>wo-do</w:t>
      </w:r>
      <w:r>
        <w:rPr>
          <w:lang w:val="en-US"/>
        </w:rPr>
        <w:tab/>
      </w:r>
      <w:r>
        <w:rPr>
          <w:lang w:val="en-US"/>
        </w:rPr>
        <w:tab/>
        <w:t>majella</w:t>
      </w:r>
      <w:r>
        <w:t>@dezevensprong.nl</w:t>
      </w:r>
    </w:p>
    <w:p w:rsidR="002A4DC3" w:rsidRPr="00FE0B84" w:rsidRDefault="002A4DC3" w:rsidP="00F35D89">
      <w:pPr>
        <w:pStyle w:val="NoSpacing"/>
        <w:rPr>
          <w:lang w:val="en-US"/>
        </w:rPr>
      </w:pPr>
    </w:p>
    <w:p w:rsidR="002A4DC3" w:rsidRPr="00FE0B84" w:rsidRDefault="002A4DC3" w:rsidP="00F35D89">
      <w:pPr>
        <w:pStyle w:val="NoSpacing"/>
        <w:rPr>
          <w:lang w:val="en-US"/>
        </w:rPr>
      </w:pPr>
      <w:r>
        <w:rPr>
          <w:lang w:val="en-US"/>
        </w:rPr>
        <w:t>Groep 1-2 b</w:t>
      </w:r>
      <w:r>
        <w:rPr>
          <w:lang w:val="en-US"/>
        </w:rPr>
        <w:tab/>
        <w:t xml:space="preserve"> </w:t>
      </w:r>
      <w:r w:rsidRPr="00FE0B84">
        <w:rPr>
          <w:lang w:val="en-US"/>
        </w:rPr>
        <w:t xml:space="preserve">Nelleke Hiddink </w:t>
      </w:r>
      <w:r w:rsidRPr="00FE0B84">
        <w:rPr>
          <w:lang w:val="en-US"/>
        </w:rPr>
        <w:tab/>
      </w:r>
      <w:r>
        <w:rPr>
          <w:lang w:val="en-US"/>
        </w:rPr>
        <w:t xml:space="preserve">    </w:t>
      </w:r>
      <w:r>
        <w:rPr>
          <w:lang w:val="en-US"/>
        </w:rPr>
        <w:tab/>
      </w:r>
      <w:r w:rsidRPr="00FE0B84">
        <w:rPr>
          <w:lang w:val="en-US"/>
        </w:rPr>
        <w:t>ma-di-wo-do</w:t>
      </w:r>
      <w:r>
        <w:rPr>
          <w:lang w:val="en-US"/>
        </w:rPr>
        <w:tab/>
        <w:t>nelleke@dezevensprong.nl</w:t>
      </w:r>
    </w:p>
    <w:p w:rsidR="002A4DC3" w:rsidRDefault="002A4DC3" w:rsidP="00F35D89">
      <w:pPr>
        <w:pStyle w:val="NoSpacing"/>
      </w:pPr>
      <w:r>
        <w:rPr>
          <w:lang w:val="en-US"/>
        </w:rPr>
        <w:tab/>
      </w:r>
      <w:r>
        <w:rPr>
          <w:lang w:val="en-US"/>
        </w:rPr>
        <w:tab/>
        <w:t xml:space="preserve"> </w:t>
      </w:r>
      <w:r>
        <w:t>Lia Louter</w:t>
      </w:r>
      <w:r w:rsidRPr="00D72075">
        <w:tab/>
      </w:r>
      <w:r w:rsidRPr="00D72075">
        <w:tab/>
      </w:r>
      <w:r>
        <w:t xml:space="preserve">                </w:t>
      </w:r>
      <w:r w:rsidRPr="00D72075">
        <w:t>vr</w:t>
      </w:r>
      <w:r>
        <w:tab/>
      </w:r>
      <w:r>
        <w:tab/>
        <w:t>lia@dezevensprong.nl</w:t>
      </w:r>
    </w:p>
    <w:p w:rsidR="002A4DC3" w:rsidRPr="00D72075" w:rsidRDefault="002A4DC3" w:rsidP="00F35D89">
      <w:pPr>
        <w:pStyle w:val="NoSpacing"/>
      </w:pPr>
    </w:p>
    <w:p w:rsidR="002A4DC3" w:rsidRDefault="002A4DC3" w:rsidP="00F35D89">
      <w:pPr>
        <w:pStyle w:val="NoSpacing"/>
      </w:pPr>
      <w:r>
        <w:t>Groep 3a</w:t>
      </w:r>
      <w:r>
        <w:tab/>
        <w:t>Thaïsa van Wijk</w:t>
      </w:r>
      <w:r>
        <w:tab/>
      </w:r>
      <w:r>
        <w:tab/>
      </w:r>
      <w:r>
        <w:tab/>
        <w:t>ma-vr</w:t>
      </w:r>
      <w:r>
        <w:tab/>
      </w:r>
      <w:r>
        <w:tab/>
        <w:t>thaisa.vanwijk@stichtingflore.nl</w:t>
      </w:r>
    </w:p>
    <w:p w:rsidR="002A4DC3" w:rsidRPr="00D72075" w:rsidRDefault="002A4DC3" w:rsidP="00F35D89">
      <w:pPr>
        <w:pStyle w:val="NoSpacing"/>
      </w:pPr>
    </w:p>
    <w:p w:rsidR="002A4DC3" w:rsidRPr="00D72075" w:rsidRDefault="002A4DC3" w:rsidP="00F35D89">
      <w:pPr>
        <w:pStyle w:val="NoSpacing"/>
      </w:pPr>
      <w:r w:rsidRPr="00D72075">
        <w:t>Groep 3</w:t>
      </w:r>
      <w:r>
        <w:t>b</w:t>
      </w:r>
      <w:r>
        <w:tab/>
        <w:t>Lia Louter</w:t>
      </w:r>
      <w:r>
        <w:tab/>
      </w:r>
      <w:r>
        <w:tab/>
      </w:r>
      <w:r>
        <w:tab/>
        <w:t>ma</w:t>
      </w:r>
      <w:r>
        <w:tab/>
      </w:r>
      <w:r>
        <w:tab/>
        <w:t>lia@dezevensprong.nl</w:t>
      </w:r>
    </w:p>
    <w:p w:rsidR="002A4DC3" w:rsidRDefault="002A4DC3" w:rsidP="00F35D89">
      <w:pPr>
        <w:pStyle w:val="NoSpacing"/>
      </w:pPr>
      <w:r>
        <w:tab/>
      </w:r>
      <w:r>
        <w:tab/>
        <w:t>Rebecca Falcon Pearse</w:t>
      </w:r>
      <w:r>
        <w:tab/>
      </w:r>
      <w:r>
        <w:tab/>
        <w:t>di-wo-do-vr</w:t>
      </w:r>
      <w:r>
        <w:tab/>
        <w:t>rebecca.molendijk@stichtingflore.nl</w:t>
      </w:r>
    </w:p>
    <w:p w:rsidR="002A4DC3" w:rsidRPr="00D72075" w:rsidRDefault="002A4DC3" w:rsidP="00F35D89">
      <w:pPr>
        <w:pStyle w:val="NoSpacing"/>
      </w:pPr>
    </w:p>
    <w:p w:rsidR="002A4DC3" w:rsidRPr="009F3F8D" w:rsidRDefault="002A4DC3" w:rsidP="00C31167">
      <w:pPr>
        <w:rPr>
          <w:rFonts w:cs="Calibri"/>
        </w:rPr>
      </w:pPr>
      <w:r>
        <w:rPr>
          <w:rFonts w:cs="Calibri"/>
        </w:rPr>
        <w:t>Groep 4</w:t>
      </w:r>
      <w:r>
        <w:rPr>
          <w:rFonts w:cs="Calibri"/>
        </w:rPr>
        <w:tab/>
        <w:t>Stephanie Spil-Koeckhoven</w:t>
      </w:r>
      <w:r>
        <w:rPr>
          <w:rFonts w:cs="Calibri"/>
        </w:rPr>
        <w:tab/>
        <w:t>ma-vr</w:t>
      </w:r>
      <w:r>
        <w:rPr>
          <w:rFonts w:cs="Calibri"/>
        </w:rPr>
        <w:tab/>
      </w:r>
      <w:r>
        <w:rPr>
          <w:rFonts w:cs="Calibri"/>
        </w:rPr>
        <w:tab/>
        <w:t>stephanie@dezevensprong.nl</w:t>
      </w:r>
      <w:r>
        <w:rPr>
          <w:rFonts w:cs="Calibri"/>
        </w:rPr>
        <w:br/>
      </w:r>
      <w:r>
        <w:rPr>
          <w:rFonts w:cs="Calibri"/>
        </w:rPr>
        <w:tab/>
      </w:r>
      <w:r>
        <w:rPr>
          <w:rFonts w:cs="Calibri"/>
        </w:rPr>
        <w:tab/>
      </w:r>
      <w:r w:rsidRPr="009F3F8D">
        <w:rPr>
          <w:rFonts w:cs="Calibri"/>
        </w:rPr>
        <w:t>Wilma Molenaar</w:t>
      </w:r>
      <w:r>
        <w:rPr>
          <w:rFonts w:cs="Calibri"/>
        </w:rPr>
        <w:tab/>
      </w:r>
      <w:r>
        <w:rPr>
          <w:rFonts w:cs="Calibri"/>
        </w:rPr>
        <w:tab/>
        <w:t>di-wo-do</w:t>
      </w:r>
      <w:r>
        <w:rPr>
          <w:rFonts w:cs="Calibri"/>
        </w:rPr>
        <w:tab/>
        <w:t>wilma@dezevensprong.nl</w:t>
      </w:r>
    </w:p>
    <w:p w:rsidR="002A4DC3" w:rsidRPr="00D72075" w:rsidRDefault="002A4DC3" w:rsidP="002E1298">
      <w:pPr>
        <w:pStyle w:val="NoSpacing"/>
      </w:pPr>
      <w:r w:rsidRPr="00D72075">
        <w:t>Groep 5</w:t>
      </w:r>
      <w:r>
        <w:tab/>
        <w:t>Fred Meijer</w:t>
      </w:r>
      <w:r w:rsidRPr="00D72075">
        <w:tab/>
      </w:r>
      <w:r w:rsidRPr="00D72075">
        <w:tab/>
      </w:r>
      <w:r w:rsidRPr="00D72075">
        <w:tab/>
      </w:r>
      <w:r>
        <w:t>ma-di-wo-do</w:t>
      </w:r>
      <w:r>
        <w:tab/>
        <w:t>fred@dezevensprong.nl</w:t>
      </w:r>
    </w:p>
    <w:p w:rsidR="002A4DC3" w:rsidRDefault="002A4DC3" w:rsidP="002E1298">
      <w:pPr>
        <w:pStyle w:val="NoSpacing"/>
      </w:pPr>
      <w:r>
        <w:tab/>
      </w:r>
      <w:r>
        <w:tab/>
        <w:t>Masja Meijer</w:t>
      </w:r>
      <w:r w:rsidRPr="00D72075">
        <w:tab/>
      </w:r>
      <w:r w:rsidRPr="00D72075">
        <w:tab/>
      </w:r>
      <w:r>
        <w:tab/>
        <w:t>vr</w:t>
      </w:r>
      <w:r>
        <w:tab/>
      </w:r>
      <w:r>
        <w:tab/>
        <w:t>masja@dezevensprong.nl</w:t>
      </w:r>
    </w:p>
    <w:p w:rsidR="002A4DC3" w:rsidRPr="00D72075" w:rsidRDefault="002A4DC3" w:rsidP="002E1298">
      <w:pPr>
        <w:pStyle w:val="NoSpacing"/>
      </w:pPr>
    </w:p>
    <w:p w:rsidR="002A4DC3" w:rsidRDefault="002A4DC3" w:rsidP="00C31167">
      <w:pPr>
        <w:rPr>
          <w:rFonts w:cs="Calibri"/>
        </w:rPr>
      </w:pPr>
      <w:r>
        <w:rPr>
          <w:rFonts w:cs="Calibri"/>
        </w:rPr>
        <w:t>Groep 6</w:t>
      </w:r>
      <w:r>
        <w:rPr>
          <w:rFonts w:cs="Calibri"/>
        </w:rPr>
        <w:tab/>
      </w:r>
      <w:r w:rsidRPr="00DC0AEF">
        <w:rPr>
          <w:rFonts w:cs="Calibri"/>
        </w:rPr>
        <w:t>Barend Derriks</w:t>
      </w:r>
      <w:r w:rsidRPr="00D72075">
        <w:rPr>
          <w:rFonts w:cs="Calibri"/>
        </w:rPr>
        <w:tab/>
      </w:r>
      <w:r>
        <w:rPr>
          <w:rFonts w:cs="Calibri"/>
        </w:rPr>
        <w:tab/>
      </w:r>
      <w:r>
        <w:rPr>
          <w:rFonts w:cs="Calibri"/>
        </w:rPr>
        <w:tab/>
        <w:t>ma-vr</w:t>
      </w:r>
      <w:r>
        <w:rPr>
          <w:rFonts w:cs="Calibri"/>
        </w:rPr>
        <w:tab/>
      </w:r>
      <w:r>
        <w:rPr>
          <w:rFonts w:cs="Calibri"/>
        </w:rPr>
        <w:tab/>
        <w:t>barend@dezevensprong.nl</w:t>
      </w:r>
      <w:r w:rsidRPr="00D72075">
        <w:rPr>
          <w:rFonts w:cs="Calibri"/>
        </w:rPr>
        <w:tab/>
      </w:r>
      <w:r>
        <w:rPr>
          <w:rFonts w:cs="Calibri"/>
        </w:rPr>
        <w:tab/>
      </w:r>
    </w:p>
    <w:p w:rsidR="002A4DC3" w:rsidRDefault="002A4DC3" w:rsidP="002E1298">
      <w:pPr>
        <w:pStyle w:val="NoSpacing"/>
      </w:pPr>
      <w:r>
        <w:t>Groep 7</w:t>
      </w:r>
      <w:r>
        <w:tab/>
        <w:t>Simone Hansen</w:t>
      </w:r>
      <w:r w:rsidRPr="00DC0AEF">
        <w:tab/>
      </w:r>
      <w:r w:rsidRPr="00DC0AEF">
        <w:tab/>
      </w:r>
      <w:r>
        <w:tab/>
        <w:t>ma-di-wo odw</w:t>
      </w:r>
      <w:r>
        <w:tab/>
        <w:t>simone@dezevensprong.nl</w:t>
      </w:r>
    </w:p>
    <w:p w:rsidR="002A4DC3" w:rsidRDefault="002A4DC3" w:rsidP="002E1298">
      <w:pPr>
        <w:pStyle w:val="NoSpacing"/>
      </w:pPr>
      <w:r>
        <w:tab/>
      </w:r>
      <w:r>
        <w:tab/>
        <w:t>Bianca Abiri</w:t>
      </w:r>
      <w:r>
        <w:tab/>
      </w:r>
      <w:r>
        <w:tab/>
        <w:t xml:space="preserve"> </w:t>
      </w:r>
      <w:r>
        <w:tab/>
        <w:t>wo odw-do-vr</w:t>
      </w:r>
      <w:r>
        <w:tab/>
        <w:t>bianca@dezevensprong.nl</w:t>
      </w:r>
      <w:r>
        <w:tab/>
      </w:r>
    </w:p>
    <w:p w:rsidR="002A4DC3" w:rsidRPr="00D72075" w:rsidRDefault="002A4DC3" w:rsidP="002E1298">
      <w:pPr>
        <w:pStyle w:val="NoSpacing"/>
      </w:pPr>
      <w:r>
        <w:tab/>
      </w:r>
      <w:r>
        <w:tab/>
      </w:r>
    </w:p>
    <w:p w:rsidR="002A4DC3" w:rsidRDefault="002A4DC3" w:rsidP="002E1298">
      <w:pPr>
        <w:pStyle w:val="NoSpacing"/>
      </w:pPr>
      <w:r>
        <w:t>Groep 8</w:t>
      </w:r>
      <w:r>
        <w:tab/>
      </w:r>
      <w:r w:rsidRPr="00DC0AEF">
        <w:t>Anika Bongenaa</w:t>
      </w:r>
      <w:r>
        <w:t>r</w:t>
      </w:r>
      <w:r>
        <w:tab/>
      </w:r>
      <w:r>
        <w:tab/>
        <w:t>ma-do-vr</w:t>
      </w:r>
      <w:r>
        <w:tab/>
        <w:t>anika@dezevensprong.nl</w:t>
      </w:r>
    </w:p>
    <w:p w:rsidR="002A4DC3" w:rsidRPr="00DC0AEF" w:rsidRDefault="002A4DC3" w:rsidP="002E1298">
      <w:pPr>
        <w:pStyle w:val="NoSpacing"/>
      </w:pPr>
      <w:r>
        <w:tab/>
      </w:r>
      <w:r>
        <w:tab/>
        <w:t>Linda de Moor</w:t>
      </w:r>
      <w:r>
        <w:tab/>
      </w:r>
      <w:r>
        <w:tab/>
      </w:r>
      <w:r>
        <w:tab/>
        <w:t>di-wo</w:t>
      </w:r>
      <w:r w:rsidRPr="00DC0AEF">
        <w:tab/>
      </w:r>
      <w:r>
        <w:tab/>
        <w:t>linda.demoor@stichtingflore.nl</w:t>
      </w:r>
    </w:p>
    <w:p w:rsidR="002A4DC3" w:rsidRPr="00DC0AEF" w:rsidRDefault="002A4DC3" w:rsidP="002E1298">
      <w:pPr>
        <w:pStyle w:val="NoSpacing"/>
      </w:pPr>
    </w:p>
    <w:p w:rsidR="002A4DC3" w:rsidRDefault="002A4DC3" w:rsidP="002E1298">
      <w:pPr>
        <w:pStyle w:val="NoSpacing"/>
      </w:pPr>
      <w:r>
        <w:t>Directeur</w:t>
      </w:r>
      <w:r>
        <w:tab/>
        <w:t>Wim Schölzel</w:t>
      </w:r>
      <w:r>
        <w:tab/>
      </w:r>
      <w:r>
        <w:tab/>
        <w:t xml:space="preserve">          </w:t>
      </w:r>
      <w:r>
        <w:tab/>
      </w:r>
      <w:r w:rsidRPr="00DC0AEF">
        <w:t>ma-di-do-vr</w:t>
      </w:r>
      <w:r>
        <w:tab/>
        <w:t>wim2dezevensprong.nl</w:t>
      </w:r>
    </w:p>
    <w:p w:rsidR="002A4DC3" w:rsidRPr="00DC0AEF" w:rsidRDefault="002A4DC3" w:rsidP="002E1298">
      <w:pPr>
        <w:pStyle w:val="NoSpacing"/>
      </w:pPr>
    </w:p>
    <w:p w:rsidR="002A4DC3" w:rsidRDefault="002A4DC3" w:rsidP="002E1298">
      <w:pPr>
        <w:pStyle w:val="NoSpacing"/>
      </w:pPr>
      <w:r>
        <w:t>I.B.-er</w:t>
      </w:r>
      <w:r>
        <w:tab/>
      </w:r>
      <w:r>
        <w:tab/>
        <w:t xml:space="preserve"> </w:t>
      </w:r>
      <w:r w:rsidRPr="00DC0AEF">
        <w:t>Ma</w:t>
      </w:r>
      <w:r>
        <w:t xml:space="preserve">sja Meijer                    </w:t>
      </w:r>
      <w:r>
        <w:tab/>
        <w:t>ma-</w:t>
      </w:r>
      <w:r w:rsidRPr="00DC0AEF">
        <w:t>di-</w:t>
      </w:r>
      <w:r>
        <w:t>do</w:t>
      </w:r>
      <w:r>
        <w:tab/>
        <w:t>masja@dezevensprong.nl</w:t>
      </w:r>
    </w:p>
    <w:p w:rsidR="002A4DC3" w:rsidRDefault="002A4DC3" w:rsidP="002E1298">
      <w:pPr>
        <w:pStyle w:val="NoSpacing"/>
      </w:pPr>
    </w:p>
    <w:p w:rsidR="002A4DC3" w:rsidRDefault="002A4DC3" w:rsidP="002E1298">
      <w:pPr>
        <w:pStyle w:val="NoSpacing"/>
        <w:rPr>
          <w:lang w:val="en-US"/>
        </w:rPr>
      </w:pPr>
      <w:r>
        <w:rPr>
          <w:lang w:val="en-US"/>
        </w:rPr>
        <w:t>Administratie</w:t>
      </w:r>
      <w:r>
        <w:rPr>
          <w:lang w:val="en-US"/>
        </w:rPr>
        <w:tab/>
        <w:t xml:space="preserve"> </w:t>
      </w:r>
      <w:r w:rsidRPr="00FE0B84">
        <w:rPr>
          <w:lang w:val="en-US"/>
        </w:rPr>
        <w:t>Edit</w:t>
      </w:r>
      <w:r>
        <w:rPr>
          <w:lang w:val="en-US"/>
        </w:rPr>
        <w:t xml:space="preserve">h Kuyl                        </w:t>
      </w:r>
      <w:r>
        <w:rPr>
          <w:lang w:val="en-US"/>
        </w:rPr>
        <w:tab/>
        <w:t xml:space="preserve">vr </w:t>
      </w:r>
      <w:r>
        <w:rPr>
          <w:lang w:val="en-US"/>
        </w:rPr>
        <w:tab/>
      </w:r>
      <w:r>
        <w:rPr>
          <w:lang w:val="en-US"/>
        </w:rPr>
        <w:tab/>
        <w:t>edith@dezevensprong.nl</w:t>
      </w:r>
    </w:p>
    <w:p w:rsidR="002A4DC3" w:rsidRPr="00FE0B84" w:rsidRDefault="002A4DC3" w:rsidP="002E1298">
      <w:pPr>
        <w:pStyle w:val="NoSpacing"/>
        <w:rPr>
          <w:lang w:val="en-US"/>
        </w:rPr>
      </w:pPr>
    </w:p>
    <w:p w:rsidR="002A4DC3" w:rsidRPr="00DC0AEF" w:rsidRDefault="002A4DC3" w:rsidP="002E1298">
      <w:pPr>
        <w:pStyle w:val="NoSpacing"/>
      </w:pPr>
      <w:r>
        <w:t>Conciërge</w:t>
      </w:r>
      <w:r>
        <w:tab/>
        <w:t xml:space="preserve">Marco van der Kolk </w:t>
      </w:r>
      <w:r>
        <w:tab/>
      </w:r>
      <w:r>
        <w:tab/>
        <w:t>ma-di- wo-do-vr odw</w:t>
      </w:r>
    </w:p>
    <w:p w:rsidR="002A4DC3" w:rsidRPr="008174B5" w:rsidRDefault="002A4DC3" w:rsidP="00C31167">
      <w:pPr>
        <w:pStyle w:val="NoSpacing"/>
        <w:rPr>
          <w:rFonts w:cs="Calibri"/>
          <w:sz w:val="16"/>
          <w:szCs w:val="16"/>
        </w:rPr>
      </w:pPr>
      <w:r w:rsidRPr="008174B5">
        <w:rPr>
          <w:rFonts w:cs="Calibri"/>
          <w:sz w:val="16"/>
          <w:szCs w:val="16"/>
        </w:rPr>
        <w:t>N.B. : Een aantal leerkrachten heeft recht op verlof. Dit verlof wordt als het mogelijk is ingevuld door een teamlid en anders door een andere leerkracht van Stichting Flore.]</w:t>
      </w:r>
    </w:p>
    <w:p w:rsidR="002A4DC3" w:rsidRPr="00DC0AEF" w:rsidRDefault="002A4DC3" w:rsidP="00C31167">
      <w:pPr>
        <w:pStyle w:val="NoSpacing"/>
        <w:rPr>
          <w:rFonts w:cs="Calibri"/>
          <w:sz w:val="24"/>
          <w:szCs w:val="24"/>
        </w:rPr>
      </w:pPr>
    </w:p>
    <w:p w:rsidR="002A4DC3" w:rsidRDefault="002A4DC3" w:rsidP="008174B5">
      <w:pPr>
        <w:rPr>
          <w:b/>
          <w:u w:val="single"/>
        </w:rPr>
      </w:pPr>
      <w:r>
        <w:t>4.9</w:t>
      </w:r>
      <w:r w:rsidRPr="00EA733C">
        <w:t>.</w:t>
      </w:r>
      <w:r w:rsidRPr="00620D8B">
        <w:t>2</w:t>
      </w:r>
      <w:r w:rsidRPr="00620D8B">
        <w:rPr>
          <w:b/>
          <w:u w:val="single"/>
        </w:rPr>
        <w:t xml:space="preserve"> Vrije dagen</w:t>
      </w:r>
    </w:p>
    <w:p w:rsidR="002A4DC3" w:rsidRPr="008174B5" w:rsidRDefault="002A4DC3" w:rsidP="008174B5">
      <w:r>
        <w:t xml:space="preserve">Herfstvakantie: </w:t>
      </w:r>
      <w:r>
        <w:tab/>
      </w:r>
      <w:r>
        <w:tab/>
        <w:t>maandag 17 oktober 2016 tot en met vrijdag 21</w:t>
      </w:r>
      <w:r w:rsidRPr="00276837">
        <w:t xml:space="preserve"> oktober 2015</w:t>
      </w:r>
    </w:p>
    <w:p w:rsidR="002A4DC3" w:rsidRPr="00276837" w:rsidRDefault="002A4DC3" w:rsidP="008174B5">
      <w:pPr>
        <w:pStyle w:val="NoSpacing"/>
      </w:pPr>
      <w:r>
        <w:t xml:space="preserve">Kerstvakantie: </w:t>
      </w:r>
      <w:r>
        <w:tab/>
      </w:r>
      <w:r>
        <w:tab/>
      </w:r>
      <w:r>
        <w:tab/>
        <w:t>maandag 26</w:t>
      </w:r>
      <w:r w:rsidRPr="00276837">
        <w:t xml:space="preserve"> de</w:t>
      </w:r>
      <w:r>
        <w:t>cember 2015 tot en met vrijdag 6 januari 2017</w:t>
      </w:r>
    </w:p>
    <w:p w:rsidR="002A4DC3" w:rsidRPr="00276837" w:rsidRDefault="002A4DC3" w:rsidP="008174B5">
      <w:pPr>
        <w:pStyle w:val="NoSpacing"/>
      </w:pPr>
      <w:r w:rsidRPr="00276837">
        <w:t>V</w:t>
      </w:r>
      <w:r>
        <w:t xml:space="preserve">oorjaarsvakantie:  </w:t>
      </w:r>
      <w:r>
        <w:tab/>
        <w:t xml:space="preserve">              maandag 20</w:t>
      </w:r>
      <w:r w:rsidRPr="00276837">
        <w:t xml:space="preserve"> februari tot en met vrijdag</w:t>
      </w:r>
      <w:r>
        <w:t xml:space="preserve"> 24 februari 2017</w:t>
      </w:r>
    </w:p>
    <w:p w:rsidR="002A4DC3" w:rsidRPr="00276837" w:rsidRDefault="002A4DC3" w:rsidP="008174B5">
      <w:pPr>
        <w:pStyle w:val="NoSpacing"/>
      </w:pPr>
      <w:r w:rsidRPr="00276837">
        <w:t xml:space="preserve">Paasvakantie </w:t>
      </w:r>
      <w:r w:rsidRPr="00276837">
        <w:tab/>
        <w:t xml:space="preserve">        </w:t>
      </w:r>
      <w:r>
        <w:tab/>
        <w:t xml:space="preserve">         </w:t>
      </w:r>
      <w:r w:rsidRPr="00276837">
        <w:t xml:space="preserve">     </w:t>
      </w:r>
      <w:r>
        <w:t>17 april 2017</w:t>
      </w:r>
    </w:p>
    <w:p w:rsidR="002A4DC3" w:rsidRDefault="002A4DC3" w:rsidP="008174B5">
      <w:pPr>
        <w:pStyle w:val="NoSpacing"/>
      </w:pPr>
      <w:r w:rsidRPr="00276837">
        <w:t>Meiva</w:t>
      </w:r>
      <w:r>
        <w:t xml:space="preserve">kantie:              </w:t>
      </w:r>
      <w:r>
        <w:tab/>
        <w:t xml:space="preserve">              maandag 24 april tot en met vrijdag 5 mei 2017</w:t>
      </w:r>
    </w:p>
    <w:p w:rsidR="002A4DC3" w:rsidRPr="00276837" w:rsidRDefault="002A4DC3" w:rsidP="008174B5">
      <w:pPr>
        <w:pStyle w:val="NoSpacing"/>
      </w:pPr>
      <w:r>
        <w:t xml:space="preserve">Hemelvaart: </w:t>
      </w:r>
      <w:r>
        <w:tab/>
      </w:r>
      <w:r>
        <w:tab/>
      </w:r>
      <w:r>
        <w:tab/>
        <w:t>donderdag 25 mei en vrijdag 26 mei 2017</w:t>
      </w:r>
    </w:p>
    <w:p w:rsidR="002A4DC3" w:rsidRPr="00276837" w:rsidRDefault="002A4DC3" w:rsidP="008174B5">
      <w:pPr>
        <w:pStyle w:val="NoSpacing"/>
      </w:pPr>
      <w:r w:rsidRPr="00276837">
        <w:t>Pi</w:t>
      </w:r>
      <w:r>
        <w:t>nksteren:</w:t>
      </w:r>
      <w:r>
        <w:tab/>
        <w:t xml:space="preserve">           </w:t>
      </w:r>
      <w:r>
        <w:tab/>
        <w:t xml:space="preserve">              maandag 5 juni 2017</w:t>
      </w:r>
    </w:p>
    <w:p w:rsidR="002A4DC3" w:rsidRPr="00276837" w:rsidRDefault="002A4DC3" w:rsidP="008174B5">
      <w:pPr>
        <w:pStyle w:val="NoSpacing"/>
      </w:pPr>
      <w:r>
        <w:t>zomer</w:t>
      </w:r>
      <w:r w:rsidRPr="00276837">
        <w:t>vakant</w:t>
      </w:r>
      <w:r>
        <w:t xml:space="preserve">ie:             </w:t>
      </w:r>
      <w:r>
        <w:tab/>
        <w:t xml:space="preserve">              maandag 24 juli 2017 tot en met vrijdag 1 september 2017</w:t>
      </w:r>
    </w:p>
    <w:p w:rsidR="002A4DC3" w:rsidRDefault="002A4DC3" w:rsidP="008174B5">
      <w:pPr>
        <w:pStyle w:val="NoSpacing"/>
      </w:pPr>
      <w:r w:rsidRPr="00276837">
        <w:t xml:space="preserve">Studiedagen:              </w:t>
      </w:r>
      <w:r>
        <w:t xml:space="preserve">                   maandag 3 oktober 2016; vrijdag 17 februari 2017; </w:t>
      </w:r>
    </w:p>
    <w:p w:rsidR="002A4DC3" w:rsidRDefault="002A4DC3" w:rsidP="008174B5">
      <w:pPr>
        <w:pStyle w:val="NoSpacing"/>
      </w:pPr>
      <w:r>
        <w:t xml:space="preserve">                                                         maandag 27 februari 2017; vrijdag 14 april 2017; </w:t>
      </w:r>
    </w:p>
    <w:p w:rsidR="002A4DC3" w:rsidRPr="00276837" w:rsidRDefault="002A4DC3" w:rsidP="008174B5">
      <w:pPr>
        <w:pStyle w:val="NoSpacing"/>
      </w:pPr>
      <w:r>
        <w:t xml:space="preserve">                                                         dinsdag 6 juni 2017; donderdag 6 juli 2017</w:t>
      </w:r>
    </w:p>
    <w:p w:rsidR="002A4DC3" w:rsidRPr="00276837" w:rsidRDefault="002A4DC3" w:rsidP="008174B5">
      <w:pPr>
        <w:pStyle w:val="NoSpacing"/>
        <w:rPr>
          <w:b/>
          <w:sz w:val="28"/>
          <w:szCs w:val="28"/>
          <w:u w:val="single"/>
        </w:rPr>
      </w:pPr>
    </w:p>
    <w:p w:rsidR="002A4DC3" w:rsidRPr="00620D8B" w:rsidRDefault="002A4DC3" w:rsidP="00C31167">
      <w:pPr>
        <w:rPr>
          <w:b/>
          <w:u w:val="single"/>
        </w:rPr>
      </w:pPr>
      <w:r w:rsidRPr="00BC413B">
        <w:t>4.9.3</w:t>
      </w:r>
      <w:r w:rsidRPr="00EA733C">
        <w:rPr>
          <w:b/>
          <w:sz w:val="28"/>
          <w:szCs w:val="28"/>
          <w:u w:val="single"/>
        </w:rPr>
        <w:t xml:space="preserve"> </w:t>
      </w:r>
      <w:r w:rsidRPr="00620D8B">
        <w:rPr>
          <w:b/>
          <w:u w:val="single"/>
        </w:rPr>
        <w:t xml:space="preserve">Belangrijke bijeenkomsten, feesten, schoolreisjes etc </w:t>
      </w:r>
    </w:p>
    <w:p w:rsidR="002A4DC3" w:rsidRPr="00EA733C" w:rsidRDefault="002A4DC3" w:rsidP="00976EBE">
      <w:pPr>
        <w:outlineLvl w:val="0"/>
        <w:rPr>
          <w:b/>
        </w:rPr>
      </w:pPr>
      <w:r w:rsidRPr="00EA733C">
        <w:rPr>
          <w:b/>
        </w:rPr>
        <w:t>Belangrijke bijeenkomsten</w:t>
      </w:r>
    </w:p>
    <w:p w:rsidR="002A4DC3" w:rsidRPr="00EA733C" w:rsidRDefault="002A4DC3" w:rsidP="008174B5">
      <w:pPr>
        <w:pStyle w:val="NoSpacing"/>
      </w:pPr>
      <w:r w:rsidRPr="00EA733C">
        <w:t>Informatie- / inloopavond</w:t>
      </w:r>
      <w:r w:rsidRPr="00EA733C">
        <w:tab/>
      </w:r>
      <w:r w:rsidRPr="00EA733C">
        <w:tab/>
      </w:r>
      <w:r w:rsidRPr="00EA733C">
        <w:tab/>
        <w:t>dinsdag 4 oktober 2016</w:t>
      </w:r>
    </w:p>
    <w:p w:rsidR="002A4DC3" w:rsidRPr="000F7CF3" w:rsidRDefault="002A4DC3" w:rsidP="008174B5">
      <w:pPr>
        <w:pStyle w:val="NoSpacing"/>
      </w:pPr>
      <w:r w:rsidRPr="000F7CF3">
        <w:t xml:space="preserve">Jaarvergadering OV </w:t>
      </w:r>
      <w:r w:rsidRPr="000F7CF3">
        <w:tab/>
      </w:r>
      <w:r w:rsidRPr="000F7CF3">
        <w:tab/>
      </w:r>
      <w:r w:rsidRPr="000F7CF3">
        <w:tab/>
      </w:r>
      <w:r w:rsidRPr="000F7CF3">
        <w:tab/>
        <w:t>woensdag 21 september 2016</w:t>
      </w:r>
    </w:p>
    <w:p w:rsidR="002A4DC3" w:rsidRPr="000F7CF3" w:rsidRDefault="002A4DC3" w:rsidP="008174B5">
      <w:pPr>
        <w:pStyle w:val="NoSpacing"/>
        <w:rPr>
          <w:b/>
        </w:rPr>
      </w:pPr>
      <w:r w:rsidRPr="000F7CF3">
        <w:t>Schoolfotograaf</w:t>
      </w:r>
      <w:r w:rsidRPr="000F7CF3">
        <w:tab/>
      </w:r>
      <w:r w:rsidRPr="000F7CF3">
        <w:tab/>
      </w:r>
      <w:r w:rsidRPr="000F7CF3">
        <w:tab/>
      </w:r>
      <w:r w:rsidRPr="000F7CF3">
        <w:tab/>
        <w:t>woensdag 21 september 2015</w:t>
      </w:r>
    </w:p>
    <w:p w:rsidR="002A4DC3" w:rsidRPr="00EA733C" w:rsidRDefault="002A4DC3" w:rsidP="008174B5">
      <w:pPr>
        <w:pStyle w:val="NoSpacing"/>
      </w:pPr>
      <w:r w:rsidRPr="00EA733C">
        <w:t>Ouder</w:t>
      </w:r>
      <w:r>
        <w:t>avonden / voortgangsgesprekken</w:t>
      </w:r>
      <w:r>
        <w:tab/>
        <w:t>21 en 24 november 2016</w:t>
      </w:r>
      <w:r w:rsidRPr="00EA733C">
        <w:t xml:space="preserve"> (alle ouders)</w:t>
      </w:r>
    </w:p>
    <w:p w:rsidR="002A4DC3" w:rsidRPr="00EA733C" w:rsidRDefault="002A4DC3" w:rsidP="008174B5">
      <w:pPr>
        <w:pStyle w:val="NoSpacing"/>
      </w:pPr>
      <w:r w:rsidRPr="00EA733C">
        <w:t>Oudera</w:t>
      </w:r>
      <w:r>
        <w:t>vonden / voortgangsgesprekken</w:t>
      </w:r>
      <w:r>
        <w:tab/>
        <w:t>6 en 8 maart 2017</w:t>
      </w:r>
      <w:r w:rsidRPr="00EA733C">
        <w:t xml:space="preserve"> (alle ouders)</w:t>
      </w:r>
    </w:p>
    <w:p w:rsidR="002A4DC3" w:rsidRPr="00EA733C" w:rsidRDefault="002A4DC3" w:rsidP="008174B5">
      <w:pPr>
        <w:pStyle w:val="NoSpacing"/>
      </w:pPr>
      <w:r>
        <w:t>Bedanken hulpouders</w:t>
      </w:r>
      <w:r>
        <w:tab/>
      </w:r>
      <w:r>
        <w:tab/>
      </w:r>
      <w:r>
        <w:tab/>
      </w:r>
      <w:r>
        <w:tab/>
        <w:t>donderdag 13 juli 2017</w:t>
      </w:r>
    </w:p>
    <w:p w:rsidR="002A4DC3" w:rsidRPr="00EA733C" w:rsidRDefault="002A4DC3" w:rsidP="008174B5">
      <w:pPr>
        <w:pStyle w:val="NoSpacing"/>
      </w:pPr>
      <w:r w:rsidRPr="00EA733C">
        <w:t>Slotactivit</w:t>
      </w:r>
      <w:r>
        <w:t xml:space="preserve">eit </w:t>
      </w:r>
      <w:r>
        <w:tab/>
      </w:r>
      <w:r>
        <w:tab/>
      </w:r>
      <w:r>
        <w:tab/>
      </w:r>
      <w:r>
        <w:tab/>
      </w:r>
      <w:r>
        <w:tab/>
        <w:t>donderdag 6 juli 2017</w:t>
      </w:r>
    </w:p>
    <w:p w:rsidR="002A4DC3" w:rsidRPr="00EA733C" w:rsidRDefault="002A4DC3" w:rsidP="008174B5">
      <w:pPr>
        <w:pStyle w:val="NoSpacing"/>
      </w:pPr>
      <w:r w:rsidRPr="00EA733C">
        <w:t>Afs</w:t>
      </w:r>
      <w:r>
        <w:t>cheidsavond groep 8</w:t>
      </w:r>
      <w:r>
        <w:tab/>
      </w:r>
      <w:r>
        <w:tab/>
      </w:r>
      <w:r>
        <w:tab/>
        <w:t>dinsdag 18 juli 2017</w:t>
      </w:r>
    </w:p>
    <w:p w:rsidR="002A4DC3" w:rsidRPr="00F35D89" w:rsidRDefault="002A4DC3" w:rsidP="00C31167">
      <w:pPr>
        <w:rPr>
          <w:color w:val="FF0000"/>
        </w:rPr>
      </w:pPr>
    </w:p>
    <w:p w:rsidR="002A4DC3" w:rsidRPr="00EA733C" w:rsidRDefault="002A4DC3" w:rsidP="00976EBE">
      <w:pPr>
        <w:outlineLvl w:val="0"/>
        <w:rPr>
          <w:b/>
        </w:rPr>
      </w:pPr>
      <w:r w:rsidRPr="00EA733C">
        <w:rPr>
          <w:b/>
        </w:rPr>
        <w:t>Rapporten</w:t>
      </w:r>
    </w:p>
    <w:p w:rsidR="002A4DC3" w:rsidRPr="00EA733C" w:rsidRDefault="002A4DC3" w:rsidP="008174B5">
      <w:pPr>
        <w:pStyle w:val="NoSpacing"/>
      </w:pPr>
      <w:r w:rsidRPr="00EA733C">
        <w:t>1</w:t>
      </w:r>
      <w:r w:rsidRPr="00EA733C">
        <w:rPr>
          <w:vertAlign w:val="superscript"/>
        </w:rPr>
        <w:t>ste</w:t>
      </w:r>
      <w:r w:rsidRPr="00EA733C">
        <w:t xml:space="preserve"> rapport </w:t>
      </w:r>
      <w:r w:rsidRPr="00EA733C">
        <w:tab/>
        <w:t>groep 3 t/m 8</w:t>
      </w:r>
      <w:r w:rsidRPr="00EA733C">
        <w:tab/>
      </w:r>
      <w:r w:rsidRPr="00EA733C">
        <w:tab/>
        <w:t>vrijdag 3 maart 2017</w:t>
      </w:r>
    </w:p>
    <w:p w:rsidR="002A4DC3" w:rsidRPr="00EA733C" w:rsidRDefault="002A4DC3" w:rsidP="008174B5">
      <w:pPr>
        <w:pStyle w:val="NoSpacing"/>
      </w:pPr>
      <w:r w:rsidRPr="00EA733C">
        <w:t>2</w:t>
      </w:r>
      <w:r w:rsidRPr="00EA733C">
        <w:rPr>
          <w:vertAlign w:val="superscript"/>
        </w:rPr>
        <w:t>de</w:t>
      </w:r>
      <w:r w:rsidRPr="00EA733C">
        <w:t xml:space="preserve"> rapport</w:t>
      </w:r>
      <w:r w:rsidRPr="00EA733C">
        <w:tab/>
        <w:t>groep 3 t/m 8</w:t>
      </w:r>
      <w:r w:rsidRPr="00EA733C">
        <w:tab/>
      </w:r>
      <w:r w:rsidRPr="00EA733C">
        <w:tab/>
        <w:t>vrijdag 6 juli 2017</w:t>
      </w:r>
    </w:p>
    <w:p w:rsidR="002A4DC3" w:rsidRPr="00F35D89" w:rsidRDefault="002A4DC3" w:rsidP="00C31167">
      <w:pPr>
        <w:rPr>
          <w:b/>
          <w:color w:val="FF0000"/>
        </w:rPr>
      </w:pPr>
    </w:p>
    <w:p w:rsidR="002A4DC3" w:rsidRDefault="002A4DC3" w:rsidP="00C31167">
      <w:pPr>
        <w:rPr>
          <w:b/>
          <w:color w:val="FF0000"/>
        </w:rPr>
      </w:pPr>
    </w:p>
    <w:p w:rsidR="002A4DC3" w:rsidRPr="00F7787C" w:rsidRDefault="002A4DC3" w:rsidP="00976EBE">
      <w:pPr>
        <w:outlineLvl w:val="0"/>
        <w:rPr>
          <w:b/>
        </w:rPr>
      </w:pPr>
      <w:r w:rsidRPr="00F7787C">
        <w:rPr>
          <w:b/>
        </w:rPr>
        <w:t>Schoolfeesten</w:t>
      </w:r>
    </w:p>
    <w:p w:rsidR="002A4DC3" w:rsidRPr="00F7787C" w:rsidRDefault="002A4DC3" w:rsidP="008174B5">
      <w:pPr>
        <w:pStyle w:val="NoSpacing"/>
      </w:pPr>
      <w:r w:rsidRPr="00F7787C">
        <w:t>Sinterklaas</w:t>
      </w:r>
      <w:r w:rsidRPr="00F7787C">
        <w:tab/>
      </w:r>
      <w:r w:rsidRPr="00F7787C">
        <w:tab/>
      </w:r>
      <w:r w:rsidRPr="00F7787C">
        <w:tab/>
        <w:t>maandag 5 december 2016</w:t>
      </w:r>
    </w:p>
    <w:p w:rsidR="002A4DC3" w:rsidRPr="00F7787C" w:rsidRDefault="002A4DC3" w:rsidP="008174B5">
      <w:pPr>
        <w:pStyle w:val="NoSpacing"/>
      </w:pPr>
      <w:r w:rsidRPr="00F7787C">
        <w:t>Kerstmis</w:t>
      </w:r>
      <w:r w:rsidRPr="00F7787C">
        <w:tab/>
      </w:r>
      <w:r w:rsidRPr="00F7787C">
        <w:tab/>
      </w:r>
      <w:r w:rsidRPr="00F7787C">
        <w:tab/>
        <w:t>donderdag 22 december 2016</w:t>
      </w:r>
    </w:p>
    <w:p w:rsidR="002A4DC3" w:rsidRPr="00F7787C" w:rsidRDefault="002A4DC3" w:rsidP="008174B5">
      <w:pPr>
        <w:pStyle w:val="NoSpacing"/>
      </w:pPr>
      <w:r w:rsidRPr="00F7787C">
        <w:t>Palmpasen</w:t>
      </w:r>
      <w:r w:rsidRPr="00F7787C">
        <w:tab/>
      </w:r>
      <w:r w:rsidRPr="00F7787C">
        <w:tab/>
      </w:r>
      <w:r w:rsidRPr="00F7787C">
        <w:tab/>
        <w:t>donderdag 6 april 2017</w:t>
      </w:r>
    </w:p>
    <w:p w:rsidR="002A4DC3" w:rsidRPr="00F7787C" w:rsidRDefault="002A4DC3" w:rsidP="008174B5">
      <w:pPr>
        <w:pStyle w:val="NoSpacing"/>
      </w:pPr>
      <w:r w:rsidRPr="00F7787C">
        <w:t xml:space="preserve">Paasviering </w:t>
      </w:r>
      <w:r w:rsidRPr="00F7787C">
        <w:tab/>
      </w:r>
      <w:r w:rsidRPr="00F7787C">
        <w:tab/>
      </w:r>
      <w:r w:rsidRPr="00F7787C">
        <w:tab/>
        <w:t>donderdag 13 april 2017</w:t>
      </w:r>
    </w:p>
    <w:p w:rsidR="002A4DC3" w:rsidRDefault="002A4DC3" w:rsidP="00C31167"/>
    <w:p w:rsidR="002A4DC3" w:rsidRPr="00F7787C" w:rsidRDefault="002A4DC3" w:rsidP="00976EBE">
      <w:pPr>
        <w:outlineLvl w:val="0"/>
        <w:rPr>
          <w:b/>
        </w:rPr>
      </w:pPr>
      <w:r w:rsidRPr="00F7787C">
        <w:rPr>
          <w:b/>
        </w:rPr>
        <w:t>Inloopmomenten</w:t>
      </w:r>
    </w:p>
    <w:p w:rsidR="002A4DC3" w:rsidRPr="00F7787C" w:rsidRDefault="002A4DC3" w:rsidP="00C31167">
      <w:r w:rsidRPr="00F7787C">
        <w:t>Bij de kleutergroepen zijn er vaste inloop momenten. Deze worden door de leerkrachten aangegeven.</w:t>
      </w:r>
    </w:p>
    <w:p w:rsidR="002A4DC3" w:rsidRPr="00F7787C" w:rsidRDefault="002A4DC3" w:rsidP="00C31167"/>
    <w:p w:rsidR="002A4DC3" w:rsidRPr="00F7787C" w:rsidRDefault="002A4DC3" w:rsidP="00976EBE">
      <w:pPr>
        <w:outlineLvl w:val="0"/>
      </w:pPr>
      <w:r w:rsidRPr="00F7787C">
        <w:rPr>
          <w:b/>
        </w:rPr>
        <w:t>Open podium</w:t>
      </w:r>
    </w:p>
    <w:p w:rsidR="002A4DC3" w:rsidRPr="00F7787C" w:rsidRDefault="002A4DC3" w:rsidP="008174B5">
      <w:pPr>
        <w:pStyle w:val="NoSpacing"/>
      </w:pPr>
      <w:r w:rsidRPr="00F7787C">
        <w:t>Maandag  19 september 2016</w:t>
      </w:r>
    </w:p>
    <w:p w:rsidR="002A4DC3" w:rsidRPr="00F7787C" w:rsidRDefault="002A4DC3" w:rsidP="008174B5">
      <w:pPr>
        <w:pStyle w:val="NoSpacing"/>
      </w:pPr>
      <w:r w:rsidRPr="00F7787C">
        <w:t>Vrijdag 28 oktober 2016</w:t>
      </w:r>
    </w:p>
    <w:p w:rsidR="002A4DC3" w:rsidRPr="00F7787C" w:rsidRDefault="002A4DC3" w:rsidP="008174B5">
      <w:pPr>
        <w:pStyle w:val="NoSpacing"/>
      </w:pPr>
      <w:r w:rsidRPr="00F7787C">
        <w:t>Dinsdag 29 november 2016</w:t>
      </w:r>
    </w:p>
    <w:p w:rsidR="002A4DC3" w:rsidRPr="00F7787C" w:rsidRDefault="002A4DC3" w:rsidP="008174B5">
      <w:pPr>
        <w:pStyle w:val="NoSpacing"/>
      </w:pPr>
      <w:r w:rsidRPr="00F7787C">
        <w:t>Woensdag 5 april 2017</w:t>
      </w:r>
    </w:p>
    <w:p w:rsidR="002A4DC3" w:rsidRPr="00F7787C" w:rsidRDefault="002A4DC3" w:rsidP="008174B5">
      <w:pPr>
        <w:pStyle w:val="NoSpacing"/>
      </w:pPr>
      <w:r w:rsidRPr="00F7787C">
        <w:t>donderdag 1 juni 2017</w:t>
      </w:r>
    </w:p>
    <w:p w:rsidR="002A4DC3" w:rsidRPr="00664F15" w:rsidRDefault="002A4DC3" w:rsidP="00C31167">
      <w:pPr>
        <w:rPr>
          <w:b/>
          <w:color w:val="FF0000"/>
        </w:rPr>
      </w:pPr>
    </w:p>
    <w:p w:rsidR="002A4DC3" w:rsidRDefault="002A4DC3" w:rsidP="00976EBE">
      <w:pPr>
        <w:outlineLvl w:val="0"/>
        <w:rPr>
          <w:b/>
        </w:rPr>
      </w:pPr>
      <w:r>
        <w:rPr>
          <w:b/>
        </w:rPr>
        <w:t>Schoolreisjes en kamp</w:t>
      </w:r>
    </w:p>
    <w:p w:rsidR="002A4DC3" w:rsidRPr="00C56205" w:rsidRDefault="002A4DC3" w:rsidP="00C56205">
      <w:pPr>
        <w:pStyle w:val="NoSpacing"/>
        <w:rPr>
          <w:b/>
        </w:rPr>
      </w:pPr>
      <w:r w:rsidRPr="00664F15">
        <w:t>Schoolreisje groep 3/4</w:t>
      </w:r>
      <w:r w:rsidRPr="00664F15">
        <w:tab/>
      </w:r>
      <w:r w:rsidRPr="00664F15">
        <w:tab/>
      </w:r>
      <w:r>
        <w:tab/>
        <w:t xml:space="preserve"> woensdag 14 september 2016</w:t>
      </w:r>
      <w:r w:rsidRPr="00664F15">
        <w:br/>
        <w:t>Kamp groep 8</w:t>
      </w:r>
      <w:r w:rsidRPr="00664F15">
        <w:tab/>
        <w:t xml:space="preserve">                    </w:t>
      </w:r>
      <w:r w:rsidRPr="00664F15">
        <w:tab/>
      </w:r>
      <w:r w:rsidRPr="00664F15">
        <w:tab/>
      </w:r>
      <w:r>
        <w:t xml:space="preserve"> 10,11 en 12 oktober 2016</w:t>
      </w:r>
    </w:p>
    <w:p w:rsidR="002A4DC3" w:rsidRPr="00664F15" w:rsidRDefault="002A4DC3" w:rsidP="00C56205">
      <w:pPr>
        <w:pStyle w:val="NoSpacing"/>
      </w:pPr>
      <w:r w:rsidRPr="00664F15">
        <w:t xml:space="preserve">Schoolreisjes groepen 1en 2              </w:t>
      </w:r>
      <w:r>
        <w:tab/>
      </w:r>
      <w:r w:rsidRPr="00664F15">
        <w:t xml:space="preserve"> thema-geralateerde excursies (data volgen)</w:t>
      </w:r>
    </w:p>
    <w:p w:rsidR="002A4DC3" w:rsidRPr="00664F15" w:rsidRDefault="002A4DC3" w:rsidP="00C56205">
      <w:pPr>
        <w:pStyle w:val="NoSpacing"/>
      </w:pPr>
      <w:r w:rsidRPr="00664F15">
        <w:t>Schoolreisjes groepen 5 t/m 7</w:t>
      </w:r>
      <w:r w:rsidRPr="00664F15">
        <w:tab/>
      </w:r>
      <w:r>
        <w:tab/>
        <w:t xml:space="preserve"> voorjaar 2017</w:t>
      </w:r>
      <w:r w:rsidRPr="00664F15">
        <w:t xml:space="preserve"> (dag volgt nog)</w:t>
      </w:r>
    </w:p>
    <w:p w:rsidR="002A4DC3" w:rsidRDefault="002A4DC3" w:rsidP="00C31167">
      <w:pPr>
        <w:rPr>
          <w:color w:val="FF0000"/>
        </w:rPr>
      </w:pPr>
    </w:p>
    <w:p w:rsidR="002A4DC3" w:rsidRDefault="002A4DC3" w:rsidP="00C31167">
      <w:pPr>
        <w:rPr>
          <w:color w:val="FF0000"/>
        </w:rPr>
      </w:pPr>
    </w:p>
    <w:p w:rsidR="002A4DC3" w:rsidRPr="00664F15" w:rsidRDefault="002A4DC3" w:rsidP="00C31167">
      <w:pPr>
        <w:rPr>
          <w:color w:val="FF0000"/>
        </w:rPr>
      </w:pPr>
    </w:p>
    <w:p w:rsidR="002A4DC3" w:rsidRPr="00620D8B" w:rsidRDefault="002A4DC3" w:rsidP="00C31167">
      <w:pPr>
        <w:rPr>
          <w:b/>
          <w:u w:val="single"/>
        </w:rPr>
      </w:pPr>
      <w:r>
        <w:t>4.9</w:t>
      </w:r>
      <w:r w:rsidRPr="00BC413B">
        <w:t>.</w:t>
      </w:r>
      <w:r w:rsidRPr="00620D8B">
        <w:t>4</w:t>
      </w:r>
      <w:r w:rsidRPr="00620D8B">
        <w:rPr>
          <w:b/>
          <w:u w:val="single"/>
        </w:rPr>
        <w:t xml:space="preserve"> Samenstelling MR en OV</w:t>
      </w:r>
    </w:p>
    <w:p w:rsidR="002A4DC3" w:rsidRPr="00B257A8" w:rsidRDefault="002A4DC3" w:rsidP="00976EBE">
      <w:pPr>
        <w:outlineLvl w:val="0"/>
        <w:rPr>
          <w:b/>
        </w:rPr>
      </w:pPr>
      <w:r w:rsidRPr="00B257A8">
        <w:rPr>
          <w:b/>
        </w:rPr>
        <w:t>De Medezeggenschapsraad</w:t>
      </w:r>
    </w:p>
    <w:p w:rsidR="002A4DC3" w:rsidRPr="00D37046" w:rsidRDefault="002A4DC3" w:rsidP="008174B5">
      <w:pPr>
        <w:pStyle w:val="NoSpacing"/>
      </w:pPr>
      <w:r w:rsidRPr="00D37046">
        <w:t>Namens de ouders:</w:t>
      </w:r>
      <w:r w:rsidRPr="00D37046">
        <w:tab/>
      </w:r>
      <w:r w:rsidRPr="00D37046">
        <w:tab/>
        <w:t>Anita de Boer (voorzitter)</w:t>
      </w:r>
    </w:p>
    <w:p w:rsidR="002A4DC3" w:rsidRPr="00D37046" w:rsidRDefault="002A4DC3" w:rsidP="008174B5">
      <w:pPr>
        <w:pStyle w:val="NoSpacing"/>
      </w:pPr>
      <w:r w:rsidRPr="00D37046">
        <w:tab/>
      </w:r>
      <w:r w:rsidRPr="00D37046">
        <w:tab/>
      </w:r>
      <w:r w:rsidRPr="00D37046">
        <w:tab/>
      </w:r>
      <w:r w:rsidRPr="00D37046">
        <w:tab/>
        <w:t>Carolien Savelberg (secretaris)</w:t>
      </w:r>
    </w:p>
    <w:p w:rsidR="002A4DC3" w:rsidRPr="00D37046" w:rsidRDefault="002A4DC3" w:rsidP="008174B5">
      <w:pPr>
        <w:pStyle w:val="NoSpacing"/>
      </w:pPr>
      <w:r w:rsidRPr="00D37046">
        <w:tab/>
      </w:r>
      <w:r w:rsidRPr="00D37046">
        <w:tab/>
      </w:r>
      <w:r w:rsidRPr="00D37046">
        <w:tab/>
      </w:r>
      <w:r w:rsidRPr="00D37046">
        <w:tab/>
        <w:t>Richard Hes</w:t>
      </w:r>
    </w:p>
    <w:p w:rsidR="002A4DC3" w:rsidRPr="00D37046" w:rsidRDefault="002A4DC3" w:rsidP="008174B5">
      <w:pPr>
        <w:pStyle w:val="NoSpacing"/>
      </w:pPr>
      <w:r w:rsidRPr="00D37046">
        <w:t>Namens het team:</w:t>
      </w:r>
      <w:r w:rsidRPr="00D37046">
        <w:tab/>
      </w:r>
      <w:r w:rsidRPr="00D37046">
        <w:tab/>
        <w:t>Stephanie Spil-Koeckhoven</w:t>
      </w:r>
    </w:p>
    <w:p w:rsidR="002A4DC3" w:rsidRPr="00D37046" w:rsidRDefault="002A4DC3" w:rsidP="008174B5">
      <w:pPr>
        <w:pStyle w:val="NoSpacing"/>
      </w:pPr>
      <w:r w:rsidRPr="00D37046">
        <w:tab/>
      </w:r>
      <w:r w:rsidRPr="00D37046">
        <w:tab/>
      </w:r>
      <w:r w:rsidRPr="00D37046">
        <w:tab/>
      </w:r>
      <w:r w:rsidRPr="00D37046">
        <w:tab/>
        <w:t>Fred Meijer</w:t>
      </w:r>
    </w:p>
    <w:p w:rsidR="002A4DC3" w:rsidRPr="00D37046" w:rsidRDefault="002A4DC3" w:rsidP="008174B5">
      <w:pPr>
        <w:pStyle w:val="NoSpacing"/>
      </w:pPr>
      <w:r w:rsidRPr="00D37046">
        <w:tab/>
      </w:r>
      <w:r w:rsidRPr="00D37046">
        <w:tab/>
      </w:r>
      <w:r w:rsidRPr="00D37046">
        <w:tab/>
      </w:r>
      <w:r w:rsidRPr="00D37046">
        <w:tab/>
        <w:t>Bianca Abiri</w:t>
      </w:r>
    </w:p>
    <w:p w:rsidR="002A4DC3" w:rsidRPr="00D37046" w:rsidRDefault="002A4DC3" w:rsidP="008174B5">
      <w:pPr>
        <w:pStyle w:val="NoSpacing"/>
      </w:pPr>
      <w:r w:rsidRPr="00D37046">
        <w:t xml:space="preserve">In de Gemeenschappelijk Medezeggenschapsraad worden wij vertegenwoordigd door: </w:t>
      </w:r>
    </w:p>
    <w:p w:rsidR="002A4DC3" w:rsidRPr="00D37046" w:rsidRDefault="002A4DC3" w:rsidP="008174B5">
      <w:pPr>
        <w:pStyle w:val="NoSpacing"/>
      </w:pPr>
      <w:r w:rsidRPr="00D37046">
        <w:t>Wilma Molenaar en Anita de Boer.</w:t>
      </w:r>
      <w:r w:rsidRPr="00D37046">
        <w:tab/>
      </w:r>
    </w:p>
    <w:p w:rsidR="002A4DC3" w:rsidRPr="007A7C3E" w:rsidRDefault="002A4DC3" w:rsidP="00C31167">
      <w:pPr>
        <w:rPr>
          <w:b/>
          <w:color w:val="FF0000"/>
        </w:rPr>
      </w:pPr>
    </w:p>
    <w:p w:rsidR="002A4DC3" w:rsidRPr="000F7CF3" w:rsidRDefault="002A4DC3" w:rsidP="00976EBE">
      <w:pPr>
        <w:outlineLvl w:val="0"/>
        <w:rPr>
          <w:b/>
        </w:rPr>
      </w:pPr>
      <w:r w:rsidRPr="000F7CF3">
        <w:rPr>
          <w:b/>
        </w:rPr>
        <w:t xml:space="preserve">De oudervereniging </w:t>
      </w:r>
    </w:p>
    <w:p w:rsidR="002A4DC3" w:rsidRPr="000F7CF3" w:rsidRDefault="002A4DC3" w:rsidP="00C31167">
      <w:pPr>
        <w:rPr>
          <w:b/>
        </w:rPr>
      </w:pPr>
      <w:r w:rsidRPr="000F7CF3">
        <w:rPr>
          <w:rStyle w:val="apple-converted-space"/>
          <w:rFonts w:ascii="Segoe UI" w:hAnsi="Segoe UI" w:cs="Segoe UI"/>
          <w:sz w:val="20"/>
          <w:szCs w:val="20"/>
          <w:shd w:val="clear" w:color="auto" w:fill="FFFFFF"/>
        </w:rPr>
        <w:t> </w:t>
      </w:r>
    </w:p>
    <w:p w:rsidR="002A4DC3" w:rsidRPr="000F7CF3" w:rsidRDefault="002A4DC3" w:rsidP="008174B5">
      <w:pPr>
        <w:pStyle w:val="NoSpacing"/>
      </w:pPr>
      <w:r w:rsidRPr="000F7CF3">
        <w:t xml:space="preserve">(de samenstelling voor 2016-2017 wordt op de jaarvergadering vastgesteld) </w:t>
      </w:r>
    </w:p>
    <w:tbl>
      <w:tblPr>
        <w:tblW w:w="0" w:type="auto"/>
        <w:tblLook w:val="01E0"/>
      </w:tblPr>
      <w:tblGrid>
        <w:gridCol w:w="2093"/>
        <w:gridCol w:w="2268"/>
        <w:gridCol w:w="260"/>
        <w:gridCol w:w="1067"/>
        <w:gridCol w:w="3524"/>
      </w:tblGrid>
      <w:tr w:rsidR="002A4DC3" w:rsidRPr="00BF3815" w:rsidTr="00C31167">
        <w:tc>
          <w:tcPr>
            <w:tcW w:w="2093" w:type="dxa"/>
          </w:tcPr>
          <w:p w:rsidR="002A4DC3" w:rsidRPr="00BF3815" w:rsidRDefault="002A4DC3" w:rsidP="008174B5">
            <w:pPr>
              <w:pStyle w:val="NoSpacing"/>
            </w:pPr>
            <w:r w:rsidRPr="00BF3815">
              <w:t xml:space="preserve">Voorzitter </w:t>
            </w:r>
          </w:p>
          <w:p w:rsidR="002A4DC3" w:rsidRPr="00BF3815" w:rsidRDefault="002A4DC3" w:rsidP="008174B5">
            <w:pPr>
              <w:pStyle w:val="NoSpacing"/>
            </w:pPr>
            <w:r w:rsidRPr="00BF3815">
              <w:t xml:space="preserve">Vice voorzitter </w:t>
            </w:r>
          </w:p>
          <w:p w:rsidR="002A4DC3" w:rsidRPr="00BF3815" w:rsidRDefault="002A4DC3" w:rsidP="008174B5">
            <w:pPr>
              <w:pStyle w:val="NoSpacing"/>
            </w:pPr>
            <w:r w:rsidRPr="00BF3815">
              <w:t>Penningmeester</w:t>
            </w:r>
          </w:p>
          <w:p w:rsidR="002A4DC3" w:rsidRPr="00BF3815" w:rsidRDefault="002A4DC3" w:rsidP="008174B5">
            <w:pPr>
              <w:pStyle w:val="NoSpacing"/>
            </w:pPr>
            <w:r w:rsidRPr="00BF3815">
              <w:t xml:space="preserve">Secretaris </w:t>
            </w:r>
          </w:p>
          <w:p w:rsidR="002A4DC3" w:rsidRPr="00BF3815" w:rsidRDefault="002A4DC3" w:rsidP="008174B5">
            <w:pPr>
              <w:pStyle w:val="NoSpacing"/>
            </w:pPr>
            <w:r w:rsidRPr="00BF3815">
              <w:t xml:space="preserve">Ouderlid          </w:t>
            </w:r>
          </w:p>
          <w:p w:rsidR="002A4DC3" w:rsidRPr="00BF3815" w:rsidRDefault="002A4DC3" w:rsidP="008174B5">
            <w:pPr>
              <w:pStyle w:val="NoSpacing"/>
            </w:pPr>
            <w:r w:rsidRPr="00BF3815">
              <w:t>Ouderlid</w:t>
            </w:r>
          </w:p>
          <w:p w:rsidR="002A4DC3" w:rsidRPr="00BF3815" w:rsidRDefault="002A4DC3" w:rsidP="008174B5">
            <w:pPr>
              <w:pStyle w:val="NoSpacing"/>
            </w:pPr>
          </w:p>
        </w:tc>
        <w:tc>
          <w:tcPr>
            <w:tcW w:w="2268" w:type="dxa"/>
          </w:tcPr>
          <w:p w:rsidR="002A4DC3" w:rsidRPr="00BF3815" w:rsidRDefault="002A4DC3" w:rsidP="008174B5">
            <w:pPr>
              <w:pStyle w:val="NoSpacing"/>
            </w:pPr>
            <w:r w:rsidRPr="00BF3815">
              <w:t>Susan Mijnheer</w:t>
            </w:r>
          </w:p>
          <w:p w:rsidR="002A4DC3" w:rsidRPr="00BF3815" w:rsidRDefault="002A4DC3" w:rsidP="008174B5">
            <w:pPr>
              <w:pStyle w:val="NoSpacing"/>
            </w:pPr>
            <w:r w:rsidRPr="00BF3815">
              <w:t xml:space="preserve">Ria de Groot </w:t>
            </w:r>
          </w:p>
          <w:p w:rsidR="002A4DC3" w:rsidRPr="00BF3815" w:rsidRDefault="002A4DC3" w:rsidP="008174B5">
            <w:pPr>
              <w:pStyle w:val="NoSpacing"/>
            </w:pPr>
            <w:r w:rsidRPr="00BF3815">
              <w:t>Sabrine Ros</w:t>
            </w:r>
          </w:p>
          <w:p w:rsidR="002A4DC3" w:rsidRPr="00BF3815" w:rsidRDefault="002A4DC3" w:rsidP="008174B5">
            <w:pPr>
              <w:pStyle w:val="NoSpacing"/>
            </w:pPr>
            <w:r w:rsidRPr="00BF3815">
              <w:t>Bianca Meyer</w:t>
            </w:r>
          </w:p>
          <w:p w:rsidR="002A4DC3" w:rsidRPr="00BF3815" w:rsidRDefault="002A4DC3" w:rsidP="008174B5">
            <w:pPr>
              <w:pStyle w:val="NoSpacing"/>
            </w:pPr>
            <w:r w:rsidRPr="00BF3815">
              <w:t xml:space="preserve">Astrid Zoeten  </w:t>
            </w:r>
          </w:p>
          <w:p w:rsidR="002A4DC3" w:rsidRPr="00BF3815" w:rsidRDefault="002A4DC3" w:rsidP="008174B5">
            <w:pPr>
              <w:pStyle w:val="NoSpacing"/>
            </w:pPr>
            <w:r w:rsidRPr="00BF3815">
              <w:t>Merel Rus</w:t>
            </w:r>
          </w:p>
        </w:tc>
        <w:tc>
          <w:tcPr>
            <w:tcW w:w="260" w:type="dxa"/>
          </w:tcPr>
          <w:p w:rsidR="002A4DC3" w:rsidRPr="00BF3815" w:rsidRDefault="002A4DC3" w:rsidP="008174B5">
            <w:pPr>
              <w:pStyle w:val="NoSpacing"/>
            </w:pPr>
            <w:r w:rsidRPr="00BF3815">
              <w:t xml:space="preserve">                       </w:t>
            </w:r>
          </w:p>
        </w:tc>
        <w:tc>
          <w:tcPr>
            <w:tcW w:w="1067" w:type="dxa"/>
          </w:tcPr>
          <w:p w:rsidR="002A4DC3" w:rsidRPr="00BF3815" w:rsidRDefault="002A4DC3" w:rsidP="008174B5">
            <w:pPr>
              <w:pStyle w:val="NoSpacing"/>
            </w:pPr>
            <w:r w:rsidRPr="00BF3815">
              <w:t xml:space="preserve">Ouderlid: </w:t>
            </w:r>
          </w:p>
          <w:p w:rsidR="002A4DC3" w:rsidRPr="00BF3815" w:rsidRDefault="002A4DC3" w:rsidP="008174B5">
            <w:pPr>
              <w:pStyle w:val="NoSpacing"/>
            </w:pPr>
            <w:r w:rsidRPr="00BF3815">
              <w:t>Ouderlid</w:t>
            </w:r>
          </w:p>
          <w:p w:rsidR="002A4DC3" w:rsidRPr="00BF3815" w:rsidRDefault="002A4DC3" w:rsidP="008174B5">
            <w:pPr>
              <w:pStyle w:val="NoSpacing"/>
            </w:pPr>
            <w:r w:rsidRPr="00BF3815">
              <w:t>Ouderlid</w:t>
            </w:r>
          </w:p>
          <w:p w:rsidR="002A4DC3" w:rsidRPr="00BF3815" w:rsidRDefault="002A4DC3" w:rsidP="008174B5">
            <w:pPr>
              <w:pStyle w:val="NoSpacing"/>
            </w:pPr>
            <w:r w:rsidRPr="00BF3815">
              <w:t>Teamlid</w:t>
            </w:r>
          </w:p>
          <w:p w:rsidR="002A4DC3" w:rsidRPr="00BF3815" w:rsidRDefault="002A4DC3" w:rsidP="008174B5">
            <w:pPr>
              <w:pStyle w:val="NoSpacing"/>
            </w:pPr>
            <w:r w:rsidRPr="00BF3815">
              <w:t xml:space="preserve">Teamlid               </w:t>
            </w:r>
          </w:p>
        </w:tc>
        <w:tc>
          <w:tcPr>
            <w:tcW w:w="3524" w:type="dxa"/>
          </w:tcPr>
          <w:p w:rsidR="002A4DC3" w:rsidRPr="00BF3815" w:rsidRDefault="002A4DC3" w:rsidP="008174B5">
            <w:pPr>
              <w:pStyle w:val="NoSpacing"/>
            </w:pPr>
            <w:r w:rsidRPr="00BF3815">
              <w:t>Ilse Veldman</w:t>
            </w:r>
          </w:p>
          <w:p w:rsidR="002A4DC3" w:rsidRPr="00BF3815" w:rsidRDefault="002A4DC3" w:rsidP="008174B5">
            <w:pPr>
              <w:pStyle w:val="NoSpacing"/>
            </w:pPr>
            <w:r w:rsidRPr="00BF3815">
              <w:t>Kim Deken</w:t>
            </w:r>
          </w:p>
          <w:p w:rsidR="002A4DC3" w:rsidRPr="00BF3815" w:rsidRDefault="002A4DC3" w:rsidP="008174B5">
            <w:pPr>
              <w:pStyle w:val="NoSpacing"/>
            </w:pPr>
          </w:p>
          <w:p w:rsidR="002A4DC3" w:rsidRPr="00BF3815" w:rsidRDefault="002A4DC3" w:rsidP="008174B5">
            <w:pPr>
              <w:pStyle w:val="NoSpacing"/>
            </w:pPr>
            <w:r w:rsidRPr="00BF3815">
              <w:t>Majella Jellema</w:t>
            </w:r>
          </w:p>
          <w:p w:rsidR="002A4DC3" w:rsidRPr="00BF3815" w:rsidRDefault="002A4DC3" w:rsidP="008174B5">
            <w:pPr>
              <w:pStyle w:val="NoSpacing"/>
            </w:pPr>
            <w:r w:rsidRPr="00BF3815">
              <w:t>Nelleke Hiddink</w:t>
            </w:r>
          </w:p>
        </w:tc>
      </w:tr>
    </w:tbl>
    <w:p w:rsidR="002A4DC3" w:rsidRDefault="002A4DC3" w:rsidP="00C31167">
      <w:pPr>
        <w:rPr>
          <w:b/>
          <w:sz w:val="28"/>
          <w:szCs w:val="28"/>
          <w:u w:val="single"/>
        </w:rPr>
      </w:pPr>
    </w:p>
    <w:p w:rsidR="002A4DC3" w:rsidRPr="00721C7E" w:rsidRDefault="002A4DC3" w:rsidP="00721C7E">
      <w:pPr>
        <w:jc w:val="both"/>
        <w:rPr>
          <w:i/>
          <w:u w:val="single"/>
          <w:lang w:eastAsia="ja-JP"/>
        </w:rPr>
      </w:pPr>
      <w:r w:rsidRPr="00721C7E">
        <w:rPr>
          <w:i/>
          <w:u w:val="single"/>
          <w:lang w:eastAsia="ja-JP"/>
        </w:rPr>
        <w:t>4.10 schoolontwikkel</w:t>
      </w:r>
      <w:r>
        <w:rPr>
          <w:i/>
          <w:u w:val="single"/>
          <w:lang w:eastAsia="ja-JP"/>
        </w:rPr>
        <w:t>ing</w:t>
      </w:r>
    </w:p>
    <w:p w:rsidR="002A4DC3" w:rsidRDefault="002A4DC3" w:rsidP="00C31167">
      <w:pPr>
        <w:rPr>
          <w:rFonts w:cs="Arial"/>
          <w:bCs/>
        </w:rPr>
      </w:pPr>
      <w:r>
        <w:t>Hiervoor verwijzen wij naar het schoolplan en het daarvan afgeleide schoolontwikkelplan, die op school te verkrijgen zijn.</w:t>
      </w:r>
      <w:r>
        <w:rPr>
          <w:rFonts w:cs="Arial"/>
          <w:bCs/>
        </w:rPr>
        <w:t xml:space="preserve"> </w:t>
      </w:r>
    </w:p>
    <w:p w:rsidR="002A4DC3" w:rsidRDefault="002A4DC3" w:rsidP="00C31167">
      <w:pPr>
        <w:rPr>
          <w:rFonts w:cs="Arial"/>
          <w:bCs/>
        </w:rPr>
      </w:pPr>
    </w:p>
    <w:p w:rsidR="002A4DC3" w:rsidRDefault="002A4DC3" w:rsidP="00C31167">
      <w:pPr>
        <w:rPr>
          <w:rFonts w:cs="Arial"/>
          <w:bCs/>
        </w:rPr>
      </w:pPr>
      <w:r>
        <w:rPr>
          <w:rFonts w:cs="Arial"/>
          <w:bCs/>
        </w:rPr>
        <w:t>Namens het team van De Zevensprong,</w:t>
      </w:r>
    </w:p>
    <w:p w:rsidR="002A4DC3" w:rsidRDefault="002A4DC3" w:rsidP="006E64BB">
      <w:pPr>
        <w:pStyle w:val="NoSpacing"/>
      </w:pPr>
      <w:r>
        <w:t>Wim Schölzel,</w:t>
      </w:r>
    </w:p>
    <w:p w:rsidR="002A4DC3" w:rsidRPr="00B257A8" w:rsidRDefault="002A4DC3" w:rsidP="006E64BB">
      <w:pPr>
        <w:pStyle w:val="NoSpacing"/>
      </w:pPr>
      <w:r>
        <w:t xml:space="preserve">Directeur. </w:t>
      </w:r>
    </w:p>
    <w:p w:rsidR="002A4DC3" w:rsidRDefault="002A4DC3" w:rsidP="006E64BB"/>
    <w:p w:rsidR="002A4DC3" w:rsidRDefault="002A4DC3" w:rsidP="006E64BB"/>
    <w:p w:rsidR="002A4DC3" w:rsidRDefault="002A4DC3" w:rsidP="000D0412">
      <w:pPr>
        <w:jc w:val="center"/>
      </w:pPr>
      <w:r w:rsidRPr="00F22A10">
        <w:rPr>
          <w:noProof/>
          <w:lang w:eastAsia="nl-NL"/>
        </w:rPr>
        <w:pict>
          <v:shape id="Afbeelding 19" o:spid="_x0000_i1030" type="#_x0000_t75" style="width:167.25pt;height:125.25pt;visibility:visible">
            <v:imagedata r:id="rId27" o:title=""/>
          </v:shape>
        </w:pict>
      </w:r>
    </w:p>
    <w:p w:rsidR="002A4DC3" w:rsidRDefault="002A4DC3" w:rsidP="001A6A2F">
      <w:pPr>
        <w:tabs>
          <w:tab w:val="left" w:pos="5820"/>
        </w:tabs>
      </w:pPr>
      <w:r>
        <w:tab/>
      </w:r>
    </w:p>
    <w:p w:rsidR="002A4DC3" w:rsidRDefault="002A4DC3" w:rsidP="00976EBE">
      <w:pPr>
        <w:outlineLvl w:val="0"/>
        <w:rPr>
          <w:b/>
          <w:u w:val="single"/>
        </w:rPr>
      </w:pPr>
      <w:r w:rsidRPr="00A77745">
        <w:rPr>
          <w:b/>
          <w:u w:val="single"/>
        </w:rPr>
        <w:t xml:space="preserve">Hoofdstuk 4 AFDELING </w:t>
      </w:r>
      <w:r>
        <w:rPr>
          <w:b/>
          <w:u w:val="single"/>
        </w:rPr>
        <w:t>KINDEROPVANG</w:t>
      </w:r>
    </w:p>
    <w:p w:rsidR="002A4DC3" w:rsidRDefault="002A4DC3" w:rsidP="0089208A">
      <w:pPr>
        <w:pStyle w:val="NoSpacing"/>
      </w:pPr>
    </w:p>
    <w:p w:rsidR="002A4DC3" w:rsidRDefault="002A4DC3" w:rsidP="00976EBE">
      <w:pPr>
        <w:pStyle w:val="NoSpacing"/>
        <w:jc w:val="center"/>
        <w:outlineLvl w:val="0"/>
      </w:pPr>
      <w:r>
        <w:t>Inhoudsopgave</w:t>
      </w:r>
    </w:p>
    <w:p w:rsidR="002A4DC3" w:rsidRPr="00C05FB5" w:rsidRDefault="002A4DC3" w:rsidP="00C05FB5"/>
    <w:p w:rsidR="002A4DC3" w:rsidRPr="00C05FB5" w:rsidRDefault="002A4DC3" w:rsidP="00C05FB5">
      <w:r w:rsidRPr="00C05FB5">
        <w:t>5.1 Kinderopvang binnen het Kindcentrum.</w:t>
      </w:r>
      <w:r w:rsidRPr="00C05FB5">
        <w:tab/>
      </w:r>
      <w:r w:rsidRPr="00C05FB5">
        <w:tab/>
      </w:r>
      <w:r w:rsidRPr="00C05FB5">
        <w:tab/>
      </w:r>
      <w:r w:rsidRPr="00C05FB5">
        <w:tab/>
      </w:r>
      <w:r w:rsidRPr="00C05FB5">
        <w:tab/>
      </w:r>
      <w:r w:rsidRPr="00C05FB5">
        <w:tab/>
      </w:r>
      <w:r>
        <w:t>46</w:t>
      </w:r>
    </w:p>
    <w:p w:rsidR="002A4DC3" w:rsidRDefault="002A4DC3" w:rsidP="00C05FB5">
      <w:pPr>
        <w:pStyle w:val="NoSpacing"/>
        <w:ind w:left="708" w:firstLine="708"/>
      </w:pPr>
      <w:r w:rsidRPr="000F71C9">
        <w:t>Soorten opvang</w:t>
      </w:r>
      <w:r>
        <w:tab/>
      </w:r>
      <w:r>
        <w:tab/>
      </w:r>
      <w:r>
        <w:tab/>
      </w:r>
      <w:r>
        <w:tab/>
      </w:r>
      <w:r>
        <w:tab/>
      </w:r>
      <w:r>
        <w:tab/>
      </w:r>
      <w:r>
        <w:tab/>
      </w:r>
      <w:r>
        <w:tab/>
      </w:r>
      <w:r>
        <w:tab/>
        <w:t>Openingstjden</w:t>
      </w:r>
    </w:p>
    <w:p w:rsidR="002A4DC3" w:rsidRDefault="002A4DC3" w:rsidP="0089208A">
      <w:pPr>
        <w:pStyle w:val="NoSpacing"/>
        <w:ind w:left="708" w:firstLine="708"/>
      </w:pPr>
      <w:r>
        <w:t>Kwaliteiten</w:t>
      </w:r>
    </w:p>
    <w:p w:rsidR="002A4DC3" w:rsidRDefault="002A4DC3" w:rsidP="0089208A">
      <w:pPr>
        <w:pStyle w:val="NoSpacing"/>
        <w:ind w:left="708" w:firstLine="708"/>
      </w:pPr>
      <w:r>
        <w:t>Algemene informatie</w:t>
      </w:r>
    </w:p>
    <w:p w:rsidR="002A4DC3" w:rsidRDefault="002A4DC3" w:rsidP="0089208A">
      <w:pPr>
        <w:pStyle w:val="NoSpacing"/>
        <w:ind w:left="708" w:firstLine="708"/>
      </w:pPr>
      <w:r>
        <w:t>Ziekte</w:t>
      </w:r>
    </w:p>
    <w:p w:rsidR="002A4DC3" w:rsidRDefault="002A4DC3" w:rsidP="0089208A">
      <w:pPr>
        <w:pStyle w:val="NoSpacing"/>
        <w:ind w:left="708" w:firstLine="708"/>
      </w:pPr>
      <w:r>
        <w:t>Oudercontact</w:t>
      </w:r>
    </w:p>
    <w:p w:rsidR="002A4DC3" w:rsidRDefault="002A4DC3" w:rsidP="0089208A">
      <w:pPr>
        <w:pStyle w:val="NoSpacing"/>
        <w:ind w:left="708" w:firstLine="708"/>
      </w:pPr>
      <w:r>
        <w:t>Garderobe</w:t>
      </w:r>
    </w:p>
    <w:p w:rsidR="002A4DC3" w:rsidRDefault="002A4DC3" w:rsidP="0089208A">
      <w:pPr>
        <w:pStyle w:val="NoSpacing"/>
        <w:ind w:left="708" w:firstLine="708"/>
      </w:pPr>
    </w:p>
    <w:p w:rsidR="002A4DC3" w:rsidRDefault="002A4DC3" w:rsidP="0089208A">
      <w:pPr>
        <w:pStyle w:val="NoSpacing"/>
      </w:pPr>
      <w:r>
        <w:t>5.2 Oudercommissie</w:t>
      </w:r>
      <w:r>
        <w:tab/>
      </w:r>
      <w:r>
        <w:tab/>
      </w:r>
      <w:r>
        <w:tab/>
      </w:r>
      <w:r>
        <w:tab/>
      </w:r>
      <w:r>
        <w:tab/>
      </w:r>
      <w:r>
        <w:tab/>
      </w:r>
      <w:r>
        <w:tab/>
      </w:r>
      <w:r>
        <w:tab/>
      </w:r>
      <w:r>
        <w:tab/>
        <w:t>49</w:t>
      </w:r>
    </w:p>
    <w:p w:rsidR="002A4DC3" w:rsidRDefault="002A4DC3" w:rsidP="0089208A">
      <w:pPr>
        <w:pStyle w:val="NoSpacing"/>
        <w:ind w:left="708" w:firstLine="708"/>
      </w:pPr>
      <w:r>
        <w:t xml:space="preserve">Doelstelling </w:t>
      </w:r>
    </w:p>
    <w:p w:rsidR="002A4DC3" w:rsidRDefault="002A4DC3" w:rsidP="0089208A">
      <w:pPr>
        <w:pStyle w:val="NoSpacing"/>
        <w:ind w:left="708" w:firstLine="708"/>
      </w:pPr>
      <w:r>
        <w:t>Werkwijze</w:t>
      </w:r>
    </w:p>
    <w:p w:rsidR="002A4DC3" w:rsidRDefault="002A4DC3" w:rsidP="0089208A">
      <w:pPr>
        <w:pStyle w:val="NoSpacing"/>
        <w:ind w:left="708" w:firstLine="708"/>
      </w:pPr>
    </w:p>
    <w:p w:rsidR="002A4DC3" w:rsidRDefault="002A4DC3" w:rsidP="0089208A">
      <w:pPr>
        <w:pStyle w:val="NoSpacing"/>
      </w:pPr>
      <w:r>
        <w:t>5.3 Kinderdagverblijfgroepen</w:t>
      </w:r>
      <w:r>
        <w:tab/>
      </w:r>
      <w:r>
        <w:tab/>
      </w:r>
      <w:r>
        <w:tab/>
      </w:r>
      <w:r>
        <w:tab/>
      </w:r>
      <w:r>
        <w:tab/>
      </w:r>
      <w:r>
        <w:tab/>
      </w:r>
      <w:r>
        <w:tab/>
      </w:r>
      <w:r>
        <w:tab/>
        <w:t>50</w:t>
      </w:r>
    </w:p>
    <w:p w:rsidR="002A4DC3" w:rsidRDefault="002A4DC3" w:rsidP="0089208A">
      <w:pPr>
        <w:pStyle w:val="NoSpacing"/>
      </w:pPr>
    </w:p>
    <w:p w:rsidR="002A4DC3" w:rsidRDefault="002A4DC3" w:rsidP="0089208A">
      <w:pPr>
        <w:pStyle w:val="NoSpacing"/>
      </w:pPr>
      <w:r>
        <w:t>5.4 Peuterspeelgroep</w:t>
      </w:r>
      <w:r>
        <w:tab/>
      </w:r>
      <w:r>
        <w:tab/>
      </w:r>
      <w:r>
        <w:tab/>
      </w:r>
      <w:r>
        <w:tab/>
      </w:r>
      <w:r>
        <w:tab/>
      </w:r>
      <w:r>
        <w:tab/>
      </w:r>
      <w:r>
        <w:tab/>
      </w:r>
      <w:r>
        <w:tab/>
      </w:r>
      <w:r>
        <w:tab/>
        <w:t>53</w:t>
      </w:r>
    </w:p>
    <w:p w:rsidR="002A4DC3" w:rsidRDefault="002A4DC3" w:rsidP="0089208A">
      <w:pPr>
        <w:pStyle w:val="NoSpacing"/>
      </w:pPr>
      <w:r>
        <w:tab/>
      </w:r>
      <w:r>
        <w:tab/>
      </w:r>
      <w:r>
        <w:tab/>
      </w:r>
      <w:r>
        <w:tab/>
      </w:r>
      <w:r>
        <w:tab/>
      </w:r>
      <w:r>
        <w:tab/>
      </w:r>
      <w:r>
        <w:tab/>
      </w:r>
      <w:r>
        <w:tab/>
      </w:r>
    </w:p>
    <w:p w:rsidR="002A4DC3" w:rsidRDefault="002A4DC3" w:rsidP="0089208A">
      <w:pPr>
        <w:pStyle w:val="NoSpacing"/>
      </w:pPr>
      <w:r>
        <w:t xml:space="preserve">5.5 Voor- en naschoolse opvang </w:t>
      </w:r>
      <w:r>
        <w:tab/>
      </w:r>
      <w:r>
        <w:tab/>
      </w:r>
      <w:r>
        <w:tab/>
      </w:r>
      <w:r>
        <w:tab/>
      </w:r>
      <w:r>
        <w:tab/>
      </w:r>
      <w:r>
        <w:tab/>
      </w:r>
      <w:r>
        <w:tab/>
        <w:t>55</w:t>
      </w:r>
    </w:p>
    <w:p w:rsidR="002A4DC3" w:rsidRDefault="002A4DC3" w:rsidP="000F71C9"/>
    <w:p w:rsidR="002A4DC3" w:rsidRPr="000F71C9" w:rsidRDefault="002A4DC3" w:rsidP="000F71C9"/>
    <w:p w:rsidR="002A4DC3" w:rsidRDefault="002A4DC3" w:rsidP="001A6A2F">
      <w:pPr>
        <w:jc w:val="center"/>
      </w:pPr>
    </w:p>
    <w:p w:rsidR="002A4DC3" w:rsidRDefault="002A4DC3" w:rsidP="001A6A2F">
      <w:pPr>
        <w:jc w:val="center"/>
        <w:rPr>
          <w:b/>
        </w:rPr>
      </w:pPr>
    </w:p>
    <w:p w:rsidR="002A4DC3" w:rsidRDefault="002A4DC3" w:rsidP="001A6A2F">
      <w:pPr>
        <w:jc w:val="center"/>
        <w:rPr>
          <w:b/>
        </w:rPr>
      </w:pPr>
    </w:p>
    <w:p w:rsidR="002A4DC3" w:rsidRDefault="002A4DC3" w:rsidP="001A6A2F">
      <w:pPr>
        <w:jc w:val="center"/>
        <w:rPr>
          <w:b/>
        </w:rPr>
      </w:pPr>
    </w:p>
    <w:p w:rsidR="002A4DC3" w:rsidRDefault="002A4DC3" w:rsidP="00C05FB5">
      <w:pPr>
        <w:jc w:val="center"/>
        <w:rPr>
          <w:b/>
        </w:rPr>
      </w:pPr>
      <w:r w:rsidRPr="00BF3815">
        <w:rPr>
          <w:b/>
          <w:noProof/>
          <w:lang w:eastAsia="nl-NL"/>
        </w:rPr>
        <w:pict>
          <v:shape id="Afbeelding 8" o:spid="_x0000_i1031" type="#_x0000_t75" style="width:450pt;height:239.25pt;visibility:visible">
            <v:imagedata r:id="rId28" o:title=""/>
          </v:shape>
        </w:pict>
      </w:r>
    </w:p>
    <w:p w:rsidR="002A4DC3" w:rsidRPr="001A6A2F" w:rsidRDefault="002A4DC3" w:rsidP="00C05FB5">
      <w:pPr>
        <w:jc w:val="center"/>
        <w:rPr>
          <w:b/>
        </w:rPr>
      </w:pPr>
      <w:r>
        <w:rPr>
          <w:b/>
        </w:rPr>
        <w:t xml:space="preserve">5.1 </w:t>
      </w:r>
      <w:r w:rsidRPr="001A6A2F">
        <w:rPr>
          <w:b/>
        </w:rPr>
        <w:t>Kinderopvang binnen het Kindcentrum.</w:t>
      </w:r>
    </w:p>
    <w:p w:rsidR="002A4DC3" w:rsidRPr="001A6A2F" w:rsidRDefault="002A4DC3" w:rsidP="001A6A2F">
      <w:pPr>
        <w:rPr>
          <w:rFonts w:cs="Trebuchet MS"/>
          <w:color w:val="333333"/>
          <w:lang w:val="en-US"/>
        </w:rPr>
      </w:pPr>
    </w:p>
    <w:p w:rsidR="002A4DC3" w:rsidRPr="001A6A2F" w:rsidRDefault="002A4DC3" w:rsidP="001A6A2F">
      <w:r w:rsidRPr="001A6A2F">
        <w:t xml:space="preserve">Babbels biedt flexibele en kleinschalige kinderopvang. Op de Zevensprong kenmerkt zich dit in twee verticale kinderdagverblijfgroepen (de Banjers en de Boefjes), één peuterspeelgroep (op dinsdag- en vrijdagochtend) en op de drukste dagen twee groepen voor- en naschoolse opvang (de Babbelaars en de Kwebbelaars).  </w:t>
      </w:r>
    </w:p>
    <w:p w:rsidR="002A4DC3" w:rsidRPr="001A6A2F" w:rsidRDefault="002A4DC3" w:rsidP="001A6A2F"/>
    <w:p w:rsidR="002A4DC3" w:rsidRPr="001A6A2F" w:rsidRDefault="002A4DC3" w:rsidP="001A6A2F">
      <w:r w:rsidRPr="001A6A2F">
        <w:t>Met een professioneel en enthousiast team creëren wij voor uw kind een veilig verblijf in een gezellige sfeer, waarbij we veel aandacht besteden aan de individuele ontwikkeling van ieder kind. Flexibiliteit betekent bij ons dat we de opvang zo goed mogelijk laten aansluiten op de werktijden van de ouders.</w:t>
      </w:r>
    </w:p>
    <w:p w:rsidR="002A4DC3" w:rsidRPr="001A6A2F" w:rsidRDefault="002A4DC3" w:rsidP="001A6A2F">
      <w:r w:rsidRPr="001A6A2F">
        <w:t xml:space="preserve"> </w:t>
      </w:r>
    </w:p>
    <w:p w:rsidR="002A4DC3" w:rsidRPr="001A6A2F" w:rsidRDefault="002A4DC3" w:rsidP="00976EBE">
      <w:pPr>
        <w:outlineLvl w:val="0"/>
        <w:rPr>
          <w:b/>
        </w:rPr>
      </w:pPr>
      <w:r w:rsidRPr="001A6A2F">
        <w:rPr>
          <w:b/>
        </w:rPr>
        <w:t>Soorten opvang</w:t>
      </w:r>
    </w:p>
    <w:p w:rsidR="002A4DC3" w:rsidRPr="001A6A2F" w:rsidRDefault="002A4DC3" w:rsidP="001A6A2F">
      <w:pPr>
        <w:pStyle w:val="NoSpacing"/>
        <w:numPr>
          <w:ilvl w:val="0"/>
          <w:numId w:val="17"/>
        </w:numPr>
        <w:rPr>
          <w:rFonts w:cs="Calibri"/>
        </w:rPr>
      </w:pPr>
      <w:r w:rsidRPr="001A6A2F">
        <w:rPr>
          <w:rFonts w:cs="Calibri"/>
        </w:rPr>
        <w:t>Vaste opvang; Opvang op vaste tijden en dagen.</w:t>
      </w:r>
    </w:p>
    <w:p w:rsidR="002A4DC3" w:rsidRPr="001A6A2F" w:rsidRDefault="002A4DC3" w:rsidP="001A6A2F">
      <w:pPr>
        <w:pStyle w:val="NoSpacing"/>
        <w:numPr>
          <w:ilvl w:val="0"/>
          <w:numId w:val="17"/>
        </w:numPr>
        <w:rPr>
          <w:rFonts w:cs="Calibri"/>
        </w:rPr>
      </w:pPr>
      <w:r w:rsidRPr="001A6A2F">
        <w:rPr>
          <w:rFonts w:cs="Calibri"/>
        </w:rPr>
        <w:t xml:space="preserve">Flexibele opvang; Opvang op wisselende, vooraf besproken, dagen van de week. </w:t>
      </w:r>
    </w:p>
    <w:p w:rsidR="002A4DC3" w:rsidRPr="001A6A2F" w:rsidRDefault="002A4DC3" w:rsidP="001A6A2F">
      <w:pPr>
        <w:pStyle w:val="ListParagraph"/>
        <w:numPr>
          <w:ilvl w:val="0"/>
          <w:numId w:val="17"/>
        </w:numPr>
        <w:spacing w:after="200" w:line="276" w:lineRule="auto"/>
        <w:rPr>
          <w:rFonts w:eastAsia="Times New Roman" w:cs="Calibri"/>
        </w:rPr>
      </w:pPr>
      <w:r w:rsidRPr="001A6A2F">
        <w:rPr>
          <w:rFonts w:eastAsia="Times New Roman" w:cs="Calibri"/>
        </w:rPr>
        <w:t>Incidentele opvang; Opvang op incidentele basis (zonder contractuele urenafname). Deze vorm van opvang is alleen mogelijk bij voldoende plaats op de groep, we kunnen dit niet garanderen.</w:t>
      </w:r>
    </w:p>
    <w:p w:rsidR="002A4DC3" w:rsidRPr="001A6A2F" w:rsidRDefault="002A4DC3" w:rsidP="00976EBE">
      <w:pPr>
        <w:outlineLvl w:val="0"/>
        <w:rPr>
          <w:rFonts w:eastAsia="Times New Roman" w:cs="Arial"/>
          <w:b/>
          <w:bCs/>
          <w:lang w:eastAsia="nl-NL"/>
        </w:rPr>
      </w:pPr>
      <w:r w:rsidRPr="001A6A2F">
        <w:rPr>
          <w:rFonts w:eastAsia="Times New Roman" w:cs="Arial"/>
          <w:b/>
          <w:bCs/>
          <w:lang w:eastAsia="nl-NL"/>
        </w:rPr>
        <w:t>Openingstijden</w:t>
      </w:r>
    </w:p>
    <w:p w:rsidR="002A4DC3" w:rsidRPr="001A6A2F" w:rsidRDefault="002A4DC3" w:rsidP="001A6A2F">
      <w:pPr>
        <w:numPr>
          <w:ilvl w:val="0"/>
          <w:numId w:val="18"/>
        </w:numPr>
        <w:spacing w:after="0" w:line="240" w:lineRule="auto"/>
        <w:rPr>
          <w:rFonts w:eastAsia="Times New Roman" w:cs="Calibri"/>
          <w:color w:val="000000"/>
          <w:lang w:eastAsia="nl-NL"/>
        </w:rPr>
      </w:pPr>
      <w:r w:rsidRPr="001A6A2F">
        <w:rPr>
          <w:rFonts w:eastAsia="Times New Roman" w:cs="Calibri"/>
          <w:lang w:eastAsia="nl-NL"/>
        </w:rPr>
        <w:t>Op de Zevensprong zijn wij dagelijks geopend van maandag tot en met vrijdag van 6.30-19.00 uur.</w:t>
      </w:r>
    </w:p>
    <w:p w:rsidR="002A4DC3" w:rsidRPr="001A6A2F" w:rsidRDefault="002A4DC3" w:rsidP="001A6A2F">
      <w:pPr>
        <w:numPr>
          <w:ilvl w:val="0"/>
          <w:numId w:val="18"/>
        </w:numPr>
        <w:spacing w:after="0" w:line="240" w:lineRule="auto"/>
        <w:rPr>
          <w:rFonts w:eastAsia="Times New Roman" w:cs="Calibri"/>
          <w:i/>
          <w:lang w:eastAsia="nl-NL"/>
        </w:rPr>
      </w:pPr>
      <w:r w:rsidRPr="001A6A2F">
        <w:rPr>
          <w:rFonts w:eastAsia="Times New Roman" w:cs="Calibri"/>
          <w:lang w:eastAsia="nl-NL"/>
        </w:rPr>
        <w:t>Op nationale feestdagen zijn wij gesloten. (Wanneer een feestdag op de vaste opvang dag valt, mogen deze uren op een ander moment in hetzelfde kalenderjaar worden gebruikt).</w:t>
      </w:r>
    </w:p>
    <w:p w:rsidR="002A4DC3" w:rsidRPr="001A6A2F" w:rsidRDefault="002A4DC3" w:rsidP="001A6A2F">
      <w:pPr>
        <w:numPr>
          <w:ilvl w:val="0"/>
          <w:numId w:val="18"/>
        </w:numPr>
        <w:spacing w:after="0" w:line="240" w:lineRule="auto"/>
        <w:rPr>
          <w:rFonts w:eastAsia="Times New Roman" w:cs="Arial"/>
          <w:color w:val="000000"/>
          <w:lang w:eastAsia="nl-NL"/>
        </w:rPr>
      </w:pPr>
      <w:r w:rsidRPr="001A6A2F">
        <w:rPr>
          <w:rFonts w:eastAsia="Times New Roman" w:cs="Calibri"/>
          <w:lang w:eastAsia="nl-NL"/>
        </w:rPr>
        <w:t xml:space="preserve">Wij zijn gesloten op de dagen die tussen Kerst en Oud &amp; Nieuw vallen (d.w.z.: 27, 28, 29, 30 en 31 december). </w:t>
      </w:r>
    </w:p>
    <w:p w:rsidR="002A4DC3" w:rsidRPr="001A6A2F" w:rsidRDefault="002A4DC3" w:rsidP="001A6A2F">
      <w:pPr>
        <w:rPr>
          <w:b/>
        </w:rPr>
      </w:pPr>
    </w:p>
    <w:p w:rsidR="002A4DC3" w:rsidRPr="001A6A2F" w:rsidRDefault="002A4DC3" w:rsidP="00976EBE">
      <w:pPr>
        <w:pStyle w:val="Pa0"/>
        <w:outlineLvl w:val="0"/>
        <w:rPr>
          <w:rFonts w:ascii="Calibri" w:hAnsi="Calibri" w:cs="GillSans"/>
          <w:sz w:val="22"/>
          <w:szCs w:val="22"/>
        </w:rPr>
      </w:pPr>
      <w:r w:rsidRPr="001A6A2F">
        <w:rPr>
          <w:rStyle w:val="A4"/>
          <w:rFonts w:ascii="Calibri" w:hAnsi="Calibri" w:cs="GillSans"/>
          <w:bCs/>
          <w:sz w:val="22"/>
          <w:szCs w:val="22"/>
        </w:rPr>
        <w:t>Kwaliteiten</w:t>
      </w:r>
    </w:p>
    <w:p w:rsidR="002A4DC3" w:rsidRPr="001A6A2F" w:rsidRDefault="002A4DC3" w:rsidP="001A6A2F">
      <w:pPr>
        <w:pStyle w:val="NoSpacing"/>
        <w:numPr>
          <w:ilvl w:val="0"/>
          <w:numId w:val="13"/>
        </w:numPr>
        <w:rPr>
          <w:rStyle w:val="A0"/>
          <w:rFonts w:ascii="Calibri" w:hAnsi="Calibri" w:cs="GillSans Light"/>
        </w:rPr>
      </w:pPr>
      <w:r w:rsidRPr="001A6A2F">
        <w:rPr>
          <w:rStyle w:val="A0"/>
          <w:rFonts w:ascii="Calibri" w:hAnsi="Calibri" w:cs="Calibri"/>
        </w:rPr>
        <w:t xml:space="preserve">Op het KDV en PSG werken wij met een kind volgsysteem. </w:t>
      </w:r>
    </w:p>
    <w:p w:rsidR="002A4DC3" w:rsidRPr="001A6A2F" w:rsidRDefault="002A4DC3" w:rsidP="001A6A2F">
      <w:pPr>
        <w:pStyle w:val="NoSpacing"/>
        <w:numPr>
          <w:ilvl w:val="0"/>
          <w:numId w:val="13"/>
        </w:numPr>
        <w:rPr>
          <w:rStyle w:val="A0"/>
          <w:rFonts w:ascii="Calibri" w:hAnsi="Calibri" w:cs="GillSans Light"/>
        </w:rPr>
      </w:pPr>
      <w:r w:rsidRPr="001A6A2F">
        <w:rPr>
          <w:rStyle w:val="A0"/>
          <w:rFonts w:ascii="Calibri" w:hAnsi="Calibri" w:cs="Calibri"/>
        </w:rPr>
        <w:t>Wij hebben een eigen kwaliteitsmedewerker</w:t>
      </w:r>
    </w:p>
    <w:p w:rsidR="002A4DC3" w:rsidRPr="001A6A2F" w:rsidRDefault="002A4DC3" w:rsidP="001A6A2F">
      <w:pPr>
        <w:pStyle w:val="NoSpacing"/>
        <w:numPr>
          <w:ilvl w:val="0"/>
          <w:numId w:val="13"/>
        </w:numPr>
        <w:rPr>
          <w:rStyle w:val="A0"/>
          <w:rFonts w:ascii="Calibri" w:hAnsi="Calibri" w:cs="GillSans Light"/>
        </w:rPr>
      </w:pPr>
      <w:r w:rsidRPr="001A6A2F">
        <w:rPr>
          <w:rStyle w:val="A0"/>
          <w:rFonts w:ascii="Calibri" w:hAnsi="Calibri" w:cs="Calibri"/>
        </w:rPr>
        <w:t>Er staan vaste pedagogisch medewerkers op alle groepen</w:t>
      </w:r>
    </w:p>
    <w:p w:rsidR="002A4DC3" w:rsidRPr="001A6A2F" w:rsidRDefault="002A4DC3" w:rsidP="001A6A2F">
      <w:pPr>
        <w:pStyle w:val="NoSpacing"/>
        <w:numPr>
          <w:ilvl w:val="0"/>
          <w:numId w:val="13"/>
        </w:numPr>
        <w:rPr>
          <w:rStyle w:val="A0"/>
          <w:rFonts w:ascii="Calibri" w:hAnsi="Calibri" w:cs="GillSans Light"/>
        </w:rPr>
      </w:pPr>
      <w:r w:rsidRPr="001A6A2F">
        <w:rPr>
          <w:rStyle w:val="A0"/>
          <w:rFonts w:ascii="Calibri" w:hAnsi="Calibri" w:cs="Calibri"/>
        </w:rPr>
        <w:t>Er is intensief contact tussen deze medewerkers en de ouders</w:t>
      </w:r>
    </w:p>
    <w:p w:rsidR="002A4DC3" w:rsidRPr="001A6A2F" w:rsidRDefault="002A4DC3" w:rsidP="001A6A2F">
      <w:pPr>
        <w:pStyle w:val="NoSpacing"/>
        <w:numPr>
          <w:ilvl w:val="0"/>
          <w:numId w:val="13"/>
        </w:numPr>
        <w:rPr>
          <w:rStyle w:val="A0"/>
          <w:rFonts w:ascii="Calibri" w:hAnsi="Calibri" w:cs="GillSans Light"/>
        </w:rPr>
      </w:pPr>
      <w:r w:rsidRPr="001A6A2F">
        <w:rPr>
          <w:rStyle w:val="A0"/>
          <w:rFonts w:ascii="Calibri" w:hAnsi="Calibri" w:cs="Calibri"/>
        </w:rPr>
        <w:t>Wij hebben op alle KDV groepen toegang door middel van een beveiligingssysteem</w:t>
      </w:r>
    </w:p>
    <w:p w:rsidR="002A4DC3" w:rsidRPr="001A6A2F" w:rsidRDefault="002A4DC3" w:rsidP="001A6A2F">
      <w:pPr>
        <w:pStyle w:val="NoSpacing"/>
        <w:numPr>
          <w:ilvl w:val="0"/>
          <w:numId w:val="13"/>
        </w:numPr>
        <w:rPr>
          <w:rStyle w:val="A0"/>
          <w:rFonts w:ascii="Calibri" w:hAnsi="Calibri" w:cs="GillSans Light"/>
        </w:rPr>
      </w:pPr>
      <w:r w:rsidRPr="001A6A2F">
        <w:rPr>
          <w:rStyle w:val="A0"/>
          <w:rFonts w:ascii="Calibri" w:hAnsi="Calibri" w:cs="Calibri"/>
        </w:rPr>
        <w:t>Wij werken op alle KDV groepen met Aerosleep, veilig en hygiënisch slapen voor uw baby</w:t>
      </w:r>
    </w:p>
    <w:p w:rsidR="002A4DC3" w:rsidRPr="001A6A2F" w:rsidRDefault="002A4DC3" w:rsidP="001A6A2F">
      <w:pPr>
        <w:pStyle w:val="NoSpacing"/>
        <w:numPr>
          <w:ilvl w:val="0"/>
          <w:numId w:val="13"/>
        </w:numPr>
        <w:rPr>
          <w:rStyle w:val="A0"/>
          <w:rFonts w:ascii="Calibri" w:hAnsi="Calibri" w:cs="GillSans Light"/>
        </w:rPr>
      </w:pPr>
      <w:r w:rsidRPr="001A6A2F">
        <w:rPr>
          <w:rStyle w:val="A0"/>
          <w:rFonts w:ascii="Calibri" w:hAnsi="Calibri" w:cs="Calibri"/>
        </w:rPr>
        <w:t xml:space="preserve">Wij worden in opdracht van de gemeente jaarlijks geïnspecteerd door de GGD. De inspectierapporten zijn openbaar en zowel in te zien op de website van de GGD als op onze eigen website. </w:t>
      </w:r>
    </w:p>
    <w:p w:rsidR="002A4DC3" w:rsidRPr="001A6A2F" w:rsidRDefault="002A4DC3" w:rsidP="001A6A2F">
      <w:pPr>
        <w:pStyle w:val="NoSpacing"/>
        <w:numPr>
          <w:ilvl w:val="0"/>
          <w:numId w:val="13"/>
        </w:numPr>
        <w:rPr>
          <w:rStyle w:val="A0"/>
          <w:rFonts w:ascii="Calibri" w:hAnsi="Calibri" w:cs="GillSans Light"/>
        </w:rPr>
      </w:pPr>
      <w:r w:rsidRPr="001A6A2F">
        <w:rPr>
          <w:rStyle w:val="A0"/>
          <w:rFonts w:ascii="Calibri" w:hAnsi="Calibri" w:cs="Calibri"/>
        </w:rPr>
        <w:t xml:space="preserve">Per locatie hebben wij een eigen oudercommissie, zie hiervoor het onderdeel ‘oudercommissie’. </w:t>
      </w:r>
    </w:p>
    <w:p w:rsidR="002A4DC3" w:rsidRPr="001A6A2F" w:rsidRDefault="002A4DC3" w:rsidP="001A6A2F">
      <w:pPr>
        <w:pStyle w:val="NoSpacing"/>
        <w:numPr>
          <w:ilvl w:val="0"/>
          <w:numId w:val="13"/>
        </w:numPr>
        <w:rPr>
          <w:rStyle w:val="A0"/>
          <w:rFonts w:ascii="Calibri" w:hAnsi="Calibri" w:cs="GillSans Light"/>
        </w:rPr>
      </w:pPr>
      <w:r w:rsidRPr="001A6A2F">
        <w:rPr>
          <w:rStyle w:val="A0"/>
          <w:rFonts w:ascii="Calibri" w:hAnsi="Calibri" w:cs="Calibri"/>
        </w:rPr>
        <w:t>Wij zijn aangesloten bij de landelijke geschillencommissie</w:t>
      </w:r>
    </w:p>
    <w:p w:rsidR="002A4DC3" w:rsidRPr="001A6A2F" w:rsidRDefault="002A4DC3" w:rsidP="001A6A2F">
      <w:pPr>
        <w:pStyle w:val="NoSpacing"/>
        <w:ind w:left="720"/>
        <w:rPr>
          <w:rStyle w:val="A4"/>
          <w:rFonts w:ascii="Calibri" w:hAnsi="Calibri" w:cs="GillSans"/>
          <w:bCs/>
          <w:sz w:val="22"/>
        </w:rPr>
      </w:pPr>
    </w:p>
    <w:p w:rsidR="002A4DC3" w:rsidRDefault="002A4DC3" w:rsidP="001A6A2F">
      <w:pPr>
        <w:pStyle w:val="Pa1"/>
        <w:rPr>
          <w:rFonts w:ascii="Calibri" w:hAnsi="Calibri"/>
          <w:b/>
          <w:bCs/>
          <w:sz w:val="22"/>
          <w:szCs w:val="22"/>
        </w:rPr>
      </w:pPr>
    </w:p>
    <w:p w:rsidR="002A4DC3" w:rsidRPr="001A6A2F" w:rsidRDefault="002A4DC3" w:rsidP="00976EBE">
      <w:pPr>
        <w:pStyle w:val="Pa1"/>
        <w:outlineLvl w:val="0"/>
        <w:rPr>
          <w:rFonts w:ascii="Calibri" w:hAnsi="Calibri"/>
          <w:b/>
          <w:sz w:val="22"/>
          <w:szCs w:val="22"/>
        </w:rPr>
      </w:pPr>
      <w:r w:rsidRPr="001A6A2F">
        <w:rPr>
          <w:rFonts w:ascii="Calibri" w:hAnsi="Calibri"/>
          <w:b/>
          <w:bCs/>
          <w:sz w:val="22"/>
          <w:szCs w:val="22"/>
        </w:rPr>
        <w:t>Naast flexibiliteit en kwaliteit bieden wij betaalbare opvang</w:t>
      </w:r>
    </w:p>
    <w:p w:rsidR="002A4DC3" w:rsidRPr="001A6A2F" w:rsidRDefault="002A4DC3" w:rsidP="001A6A2F">
      <w:pPr>
        <w:pStyle w:val="NoSpacing"/>
        <w:numPr>
          <w:ilvl w:val="0"/>
          <w:numId w:val="14"/>
        </w:numPr>
        <w:rPr>
          <w:rStyle w:val="A0"/>
          <w:rFonts w:ascii="Calibri" w:hAnsi="Calibri" w:cs="GillSans Light"/>
        </w:rPr>
      </w:pPr>
      <w:r w:rsidRPr="001A6A2F">
        <w:rPr>
          <w:rStyle w:val="A0"/>
          <w:rFonts w:ascii="Calibri" w:hAnsi="Calibri" w:cs="Calibri"/>
        </w:rPr>
        <w:t>Bij ons betaalt u gewoon per uur</w:t>
      </w:r>
    </w:p>
    <w:p w:rsidR="002A4DC3" w:rsidRPr="001A6A2F" w:rsidRDefault="002A4DC3" w:rsidP="001A6A2F">
      <w:pPr>
        <w:pStyle w:val="NoSpacing"/>
        <w:numPr>
          <w:ilvl w:val="0"/>
          <w:numId w:val="14"/>
        </w:numPr>
        <w:rPr>
          <w:rStyle w:val="A0"/>
          <w:rFonts w:ascii="Calibri" w:hAnsi="Calibri" w:cs="GillSans Light"/>
        </w:rPr>
      </w:pPr>
      <w:r w:rsidRPr="001A6A2F">
        <w:rPr>
          <w:rStyle w:val="A0"/>
          <w:rFonts w:ascii="Calibri" w:hAnsi="Calibri" w:cs="Calibri"/>
        </w:rPr>
        <w:t>U hoeft geen hele dagen of dagdelen af te nemen</w:t>
      </w:r>
    </w:p>
    <w:p w:rsidR="002A4DC3" w:rsidRPr="001A6A2F" w:rsidRDefault="002A4DC3" w:rsidP="001A6A2F">
      <w:pPr>
        <w:pStyle w:val="NoSpacing"/>
        <w:numPr>
          <w:ilvl w:val="0"/>
          <w:numId w:val="14"/>
        </w:numPr>
        <w:rPr>
          <w:rStyle w:val="A0"/>
          <w:rFonts w:ascii="Calibri" w:hAnsi="Calibri" w:cs="GillSans Light"/>
        </w:rPr>
      </w:pPr>
      <w:r w:rsidRPr="001A6A2F">
        <w:rPr>
          <w:rStyle w:val="A0"/>
          <w:rFonts w:ascii="Calibri" w:hAnsi="Calibri" w:cs="Calibri"/>
        </w:rPr>
        <w:t>Wij berekenen geen aanmeld- en inschrijfkosten</w:t>
      </w:r>
    </w:p>
    <w:p w:rsidR="002A4DC3" w:rsidRPr="001A6A2F" w:rsidRDefault="002A4DC3" w:rsidP="001A6A2F">
      <w:pPr>
        <w:pStyle w:val="NoSpacing"/>
        <w:numPr>
          <w:ilvl w:val="0"/>
          <w:numId w:val="14"/>
        </w:numPr>
        <w:rPr>
          <w:rStyle w:val="A0"/>
          <w:rFonts w:ascii="Calibri" w:hAnsi="Calibri" w:cs="GillSans Light"/>
        </w:rPr>
      </w:pPr>
      <w:r w:rsidRPr="001A6A2F">
        <w:rPr>
          <w:rStyle w:val="A0"/>
          <w:rFonts w:ascii="Calibri" w:hAnsi="Calibri" w:cs="Calibri"/>
        </w:rPr>
        <w:t>Wij berekenen geen kosten voor de wendagen</w:t>
      </w:r>
    </w:p>
    <w:p w:rsidR="002A4DC3" w:rsidRPr="001A6A2F" w:rsidRDefault="002A4DC3" w:rsidP="001A6A2F">
      <w:pPr>
        <w:pStyle w:val="NoSpacing"/>
        <w:numPr>
          <w:ilvl w:val="0"/>
          <w:numId w:val="14"/>
        </w:numPr>
        <w:rPr>
          <w:rStyle w:val="A0"/>
          <w:rFonts w:ascii="Calibri" w:hAnsi="Calibri" w:cs="GillSans Light"/>
        </w:rPr>
      </w:pPr>
      <w:r w:rsidRPr="001A6A2F">
        <w:rPr>
          <w:rStyle w:val="A0"/>
          <w:rFonts w:ascii="Calibri" w:hAnsi="Calibri" w:cs="Calibri"/>
        </w:rPr>
        <w:t>Op de BSO is er ook alleen vakantieopvang mogelijk</w:t>
      </w:r>
    </w:p>
    <w:p w:rsidR="002A4DC3" w:rsidRPr="001A6A2F" w:rsidRDefault="002A4DC3" w:rsidP="001A6A2F">
      <w:pPr>
        <w:pStyle w:val="NoSpacing"/>
        <w:numPr>
          <w:ilvl w:val="0"/>
          <w:numId w:val="14"/>
        </w:numPr>
        <w:rPr>
          <w:rStyle w:val="A0"/>
          <w:rFonts w:ascii="Calibri" w:hAnsi="Calibri" w:cs="GillSans Light"/>
        </w:rPr>
      </w:pPr>
      <w:r w:rsidRPr="001A6A2F">
        <w:rPr>
          <w:rStyle w:val="A0"/>
          <w:rFonts w:ascii="Calibri" w:hAnsi="Calibri" w:cs="Calibri"/>
        </w:rPr>
        <w:t>Luiers, voeding en uitjes zijn bij Babbels inbegrepen</w:t>
      </w:r>
    </w:p>
    <w:p w:rsidR="002A4DC3" w:rsidRPr="001A6A2F" w:rsidRDefault="002A4DC3" w:rsidP="001A6A2F">
      <w:pPr>
        <w:pStyle w:val="NoSpacing"/>
      </w:pPr>
    </w:p>
    <w:p w:rsidR="002A4DC3" w:rsidRPr="001A6A2F" w:rsidRDefault="002A4DC3" w:rsidP="00976EBE">
      <w:pPr>
        <w:pStyle w:val="NoSpacing"/>
        <w:outlineLvl w:val="0"/>
        <w:rPr>
          <w:b/>
        </w:rPr>
      </w:pPr>
      <w:r w:rsidRPr="001A6A2F">
        <w:rPr>
          <w:b/>
        </w:rPr>
        <w:t>Algemene informatie:</w:t>
      </w:r>
    </w:p>
    <w:p w:rsidR="002A4DC3" w:rsidRPr="001A6A2F" w:rsidRDefault="002A4DC3" w:rsidP="001A6A2F">
      <w:pPr>
        <w:pStyle w:val="paragraaf"/>
        <w:spacing w:before="0" w:beforeAutospacing="0" w:after="0" w:afterAutospacing="0"/>
        <w:rPr>
          <w:rFonts w:ascii="Calibri" w:hAnsi="Calibri"/>
          <w:color w:val="000000"/>
        </w:rPr>
      </w:pPr>
    </w:p>
    <w:p w:rsidR="002A4DC3" w:rsidRPr="001A6A2F" w:rsidRDefault="002A4DC3" w:rsidP="00976EBE">
      <w:pPr>
        <w:pStyle w:val="paragraaf"/>
        <w:spacing w:before="0" w:beforeAutospacing="0" w:after="0" w:afterAutospacing="0"/>
        <w:outlineLvl w:val="0"/>
        <w:rPr>
          <w:rFonts w:ascii="Calibri" w:hAnsi="Calibri"/>
          <w:color w:val="000000"/>
        </w:rPr>
      </w:pPr>
      <w:r w:rsidRPr="001A6A2F">
        <w:rPr>
          <w:rFonts w:ascii="Calibri" w:hAnsi="Calibri"/>
          <w:color w:val="000000"/>
        </w:rPr>
        <w:t>Halen en brengen</w:t>
      </w:r>
    </w:p>
    <w:p w:rsidR="002A4DC3" w:rsidRPr="001A6A2F" w:rsidRDefault="002A4DC3" w:rsidP="001A6A2F">
      <w:pPr>
        <w:pStyle w:val="kop3"/>
        <w:numPr>
          <w:ilvl w:val="0"/>
          <w:numId w:val="21"/>
        </w:numPr>
        <w:spacing w:before="0" w:beforeAutospacing="0" w:after="0" w:afterAutospacing="0"/>
        <w:rPr>
          <w:rFonts w:ascii="Calibri" w:hAnsi="Calibri" w:cs="Calibri"/>
          <w:sz w:val="22"/>
          <w:szCs w:val="22"/>
        </w:rPr>
      </w:pPr>
      <w:r w:rsidRPr="001A6A2F">
        <w:rPr>
          <w:rFonts w:ascii="Calibri" w:hAnsi="Calibri" w:cs="Calibri"/>
          <w:color w:val="000000"/>
          <w:sz w:val="22"/>
          <w:szCs w:val="22"/>
        </w:rPr>
        <w:t>De breng- en haaltijden zijn afhankelijk van de uren die u inkoopt. Wij verzoeken u vriendelijk uw kind te brengen en te halen op de afgesproken tijden. Mocht u onverhoopt toch later komen, dan is het fijn als u even belt.</w:t>
      </w:r>
    </w:p>
    <w:p w:rsidR="002A4DC3" w:rsidRPr="001A6A2F" w:rsidRDefault="002A4DC3" w:rsidP="001A6A2F">
      <w:pPr>
        <w:pStyle w:val="kop3"/>
        <w:numPr>
          <w:ilvl w:val="0"/>
          <w:numId w:val="21"/>
        </w:numPr>
        <w:spacing w:before="0" w:beforeAutospacing="0" w:after="0" w:afterAutospacing="0"/>
        <w:rPr>
          <w:rFonts w:ascii="Calibri" w:hAnsi="Calibri" w:cs="Calibri"/>
          <w:sz w:val="22"/>
          <w:szCs w:val="22"/>
        </w:rPr>
      </w:pPr>
      <w:r w:rsidRPr="001A6A2F">
        <w:rPr>
          <w:rFonts w:ascii="Calibri" w:hAnsi="Calibri" w:cs="Calibri"/>
          <w:color w:val="000000"/>
          <w:sz w:val="22"/>
          <w:szCs w:val="22"/>
        </w:rPr>
        <w:t xml:space="preserve">Als uw kind niet komt </w:t>
      </w:r>
      <w:r w:rsidRPr="001A6A2F">
        <w:rPr>
          <w:rFonts w:ascii="Calibri" w:hAnsi="Calibri" w:cs="Calibri"/>
          <w:sz w:val="22"/>
          <w:szCs w:val="22"/>
        </w:rPr>
        <w:t xml:space="preserve">dient u dit </w:t>
      </w:r>
      <w:r w:rsidRPr="001A6A2F">
        <w:rPr>
          <w:rFonts w:ascii="Calibri" w:hAnsi="Calibri" w:cs="Calibri"/>
          <w:color w:val="000000"/>
          <w:sz w:val="22"/>
          <w:szCs w:val="22"/>
        </w:rPr>
        <w:t>bij ons te melden. Afmeldingen verlopen via kantoor, zodat de medewerkers op de groepen zich echt op de kinderen kunnen richten.</w:t>
      </w:r>
    </w:p>
    <w:p w:rsidR="002A4DC3" w:rsidRPr="001A6A2F" w:rsidRDefault="002A4DC3" w:rsidP="001A6A2F">
      <w:pPr>
        <w:pStyle w:val="kop3"/>
        <w:numPr>
          <w:ilvl w:val="0"/>
          <w:numId w:val="21"/>
        </w:numPr>
        <w:spacing w:before="0" w:beforeAutospacing="0" w:after="0" w:afterAutospacing="0"/>
        <w:rPr>
          <w:rFonts w:ascii="Calibri" w:hAnsi="Calibri" w:cs="Calibri"/>
          <w:b/>
          <w:sz w:val="22"/>
          <w:szCs w:val="22"/>
        </w:rPr>
      </w:pPr>
      <w:r w:rsidRPr="001A6A2F">
        <w:rPr>
          <w:rFonts w:ascii="Calibri" w:hAnsi="Calibri" w:cs="Calibri"/>
          <w:color w:val="000000"/>
          <w:sz w:val="22"/>
          <w:szCs w:val="22"/>
        </w:rPr>
        <w:t xml:space="preserve">Wij vragen u, indien uw kind door iemand anders dan uzelf wordt opgehaald, dit van te voren door te geven aan de </w:t>
      </w:r>
      <w:r w:rsidRPr="001A6A2F">
        <w:rPr>
          <w:rFonts w:ascii="Calibri" w:hAnsi="Calibri" w:cs="Calibri"/>
          <w:sz w:val="22"/>
          <w:szCs w:val="22"/>
        </w:rPr>
        <w:t>groepsleiding of bij de collega’s van kantoor</w:t>
      </w:r>
      <w:r w:rsidRPr="001A6A2F">
        <w:rPr>
          <w:rFonts w:ascii="Calibri" w:hAnsi="Calibri" w:cs="Calibri"/>
          <w:color w:val="000000"/>
          <w:sz w:val="22"/>
          <w:szCs w:val="22"/>
        </w:rPr>
        <w:t xml:space="preserve">. Wij geven de kinderen alleen aan iemand anders dan de ouder(s) mee indien hier vooraf een afspraak over is gemaakt en de personen zich kunnen </w:t>
      </w:r>
      <w:r w:rsidRPr="001A6A2F">
        <w:rPr>
          <w:rFonts w:ascii="Calibri" w:hAnsi="Calibri" w:cs="Calibri"/>
          <w:b/>
          <w:color w:val="000000"/>
          <w:sz w:val="22"/>
          <w:szCs w:val="22"/>
        </w:rPr>
        <w:t>legitimeren.</w:t>
      </w:r>
    </w:p>
    <w:p w:rsidR="002A4DC3" w:rsidRPr="001A6A2F" w:rsidRDefault="002A4DC3" w:rsidP="001A6A2F">
      <w:pPr>
        <w:pStyle w:val="kop3"/>
        <w:numPr>
          <w:ilvl w:val="0"/>
          <w:numId w:val="21"/>
        </w:numPr>
        <w:spacing w:before="0" w:beforeAutospacing="0" w:after="0" w:afterAutospacing="0"/>
        <w:rPr>
          <w:rFonts w:ascii="Calibri" w:hAnsi="Calibri" w:cs="Calibri"/>
          <w:b/>
          <w:sz w:val="22"/>
          <w:szCs w:val="22"/>
        </w:rPr>
      </w:pPr>
      <w:r w:rsidRPr="001A6A2F">
        <w:rPr>
          <w:rFonts w:ascii="Calibri" w:hAnsi="Calibri" w:cs="Calibri"/>
          <w:sz w:val="22"/>
          <w:szCs w:val="22"/>
        </w:rPr>
        <w:t>Wij werken met een beveiligingssysteem op verschillende locaties, waarvoor het verplicht is om een tag aan te schaffen. U kunt deze bij de medewerkers bestellen. De kosten van een tag zijn: € 7,50 eigen bijdrage en € 20,00 borg (dit krijgt u terug als de opvang stopt en de tag wordt ingeleverd).</w:t>
      </w:r>
      <w:r w:rsidRPr="001A6A2F">
        <w:rPr>
          <w:rFonts w:ascii="Calibri" w:hAnsi="Calibri" w:cs="Calibri"/>
          <w:b/>
          <w:sz w:val="22"/>
          <w:szCs w:val="22"/>
        </w:rPr>
        <w:t xml:space="preserve"> </w:t>
      </w:r>
    </w:p>
    <w:p w:rsidR="002A4DC3" w:rsidRPr="001A6A2F" w:rsidRDefault="002A4DC3" w:rsidP="001A6A2F">
      <w:pPr>
        <w:pStyle w:val="kop3"/>
        <w:numPr>
          <w:ilvl w:val="0"/>
          <w:numId w:val="21"/>
        </w:numPr>
        <w:spacing w:before="0" w:beforeAutospacing="0" w:after="0" w:afterAutospacing="0"/>
        <w:rPr>
          <w:rFonts w:ascii="Calibri" w:hAnsi="Calibri" w:cs="Calibri"/>
          <w:b/>
          <w:sz w:val="22"/>
          <w:szCs w:val="22"/>
        </w:rPr>
      </w:pPr>
      <w:r w:rsidRPr="001A6A2F">
        <w:rPr>
          <w:rFonts w:ascii="Calibri" w:hAnsi="Calibri" w:cs="Calibri"/>
          <w:sz w:val="22"/>
          <w:szCs w:val="22"/>
        </w:rPr>
        <w:t xml:space="preserve">In verband met de hygiëne vragen wij u om bij binnenkomst op de kinderdagverblijfgroepen de blauwe hoesjes om uw schoenen doen. </w:t>
      </w:r>
    </w:p>
    <w:p w:rsidR="002A4DC3" w:rsidRPr="001A6A2F" w:rsidRDefault="002A4DC3" w:rsidP="001A6A2F">
      <w:pPr>
        <w:widowControl w:val="0"/>
        <w:tabs>
          <w:tab w:val="left" w:pos="220"/>
          <w:tab w:val="left" w:pos="720"/>
        </w:tabs>
        <w:autoSpaceDE w:val="0"/>
        <w:autoSpaceDN w:val="0"/>
        <w:adjustRightInd w:val="0"/>
        <w:rPr>
          <w:rFonts w:cs="Trebuchet MS"/>
          <w:color w:val="333333"/>
          <w:lang w:val="en-US"/>
        </w:rPr>
      </w:pPr>
    </w:p>
    <w:p w:rsidR="002A4DC3" w:rsidRPr="001A6A2F" w:rsidRDefault="002A4DC3" w:rsidP="00976EBE">
      <w:pPr>
        <w:pStyle w:val="paragraaf"/>
        <w:spacing w:before="0" w:beforeAutospacing="0" w:after="0" w:afterAutospacing="0"/>
        <w:outlineLvl w:val="0"/>
        <w:rPr>
          <w:rFonts w:ascii="Calibri" w:hAnsi="Calibri"/>
        </w:rPr>
      </w:pPr>
      <w:r w:rsidRPr="001A6A2F">
        <w:rPr>
          <w:rFonts w:ascii="Calibri" w:hAnsi="Calibri"/>
        </w:rPr>
        <w:t>Ziekte</w:t>
      </w:r>
    </w:p>
    <w:p w:rsidR="002A4DC3" w:rsidRPr="001A6A2F" w:rsidRDefault="002A4DC3" w:rsidP="001A6A2F">
      <w:pPr>
        <w:pStyle w:val="paragraaf"/>
        <w:numPr>
          <w:ilvl w:val="0"/>
          <w:numId w:val="22"/>
        </w:numPr>
        <w:spacing w:before="0" w:beforeAutospacing="0" w:after="0" w:afterAutospacing="0"/>
        <w:rPr>
          <w:rFonts w:ascii="Calibri" w:hAnsi="Calibri" w:cs="Calibri"/>
          <w:b w:val="0"/>
        </w:rPr>
      </w:pPr>
      <w:r w:rsidRPr="001A6A2F">
        <w:rPr>
          <w:rFonts w:ascii="Calibri" w:hAnsi="Calibri" w:cs="Calibri"/>
          <w:b w:val="0"/>
        </w:rPr>
        <w:t xml:space="preserve">Bij ziekte en/of koorts wordt u verzocht uw kind thuis te houden. Onder ziekte wordt in ieder geval verstaan: een kind dat zich duidelijk vervelend voelt (passief is, extreem veel huilt, </w:t>
      </w:r>
      <w:r>
        <w:rPr>
          <w:rFonts w:ascii="Calibri" w:hAnsi="Calibri" w:cs="Calibri"/>
          <w:b w:val="0"/>
        </w:rPr>
        <w:t xml:space="preserve"> </w:t>
      </w:r>
      <w:r w:rsidRPr="001A6A2F">
        <w:rPr>
          <w:rFonts w:ascii="Calibri" w:hAnsi="Calibri" w:cs="Calibri"/>
          <w:b w:val="0"/>
        </w:rPr>
        <w:t>over</w:t>
      </w:r>
      <w:r>
        <w:rPr>
          <w:rFonts w:ascii="Calibri" w:hAnsi="Calibri" w:cs="Calibri"/>
          <w:b w:val="0"/>
        </w:rPr>
        <w:t xml:space="preserve"> </w:t>
      </w:r>
      <w:r w:rsidRPr="001A6A2F">
        <w:rPr>
          <w:rFonts w:ascii="Calibri" w:hAnsi="Calibri" w:cs="Calibri"/>
          <w:b w:val="0"/>
        </w:rPr>
        <w:t>pijn klaagt) of een temperatuur heeft  boven 38,5 graden. Indien u twijfelt of uw kind naar Babbels kan komen, neemt u dan gerust even contact met ons op.</w:t>
      </w:r>
    </w:p>
    <w:p w:rsidR="002A4DC3" w:rsidRPr="001A6A2F" w:rsidRDefault="002A4DC3" w:rsidP="001A6A2F">
      <w:pPr>
        <w:pStyle w:val="paragraaf"/>
        <w:numPr>
          <w:ilvl w:val="0"/>
          <w:numId w:val="22"/>
        </w:numPr>
        <w:rPr>
          <w:rFonts w:ascii="Calibri" w:hAnsi="Calibri" w:cs="Calibri"/>
          <w:b w:val="0"/>
        </w:rPr>
      </w:pPr>
      <w:r w:rsidRPr="001A6A2F">
        <w:rPr>
          <w:rFonts w:ascii="Calibri" w:hAnsi="Calibri" w:cs="Calibri"/>
          <w:b w:val="0"/>
        </w:rPr>
        <w:t>Wanneer uw kind ziek wordt tijdens het verblijf bij Babbels, wordt altijd contact met de ouders opgenomen. In overleg bepalen we dan welke actie er genomen wordt. De groepsverantwoordelijke  beoordeeld of het zieke kind moet worden opgehaald.</w:t>
      </w:r>
    </w:p>
    <w:p w:rsidR="002A4DC3" w:rsidRPr="001A6A2F" w:rsidRDefault="002A4DC3" w:rsidP="001A6A2F">
      <w:pPr>
        <w:pStyle w:val="paragraaf"/>
        <w:numPr>
          <w:ilvl w:val="0"/>
          <w:numId w:val="22"/>
        </w:numPr>
        <w:rPr>
          <w:rFonts w:ascii="Calibri" w:hAnsi="Calibri" w:cs="Calibri"/>
          <w:b w:val="0"/>
        </w:rPr>
      </w:pPr>
      <w:r w:rsidRPr="001A6A2F">
        <w:rPr>
          <w:rFonts w:ascii="Calibri" w:hAnsi="Calibri" w:cs="Calibri"/>
          <w:b w:val="0"/>
        </w:rPr>
        <w:t>We vragen u om uw kind geen paracetamol te geven voordat het bij ons op de opvang komen. Op de groepen maken we geen gebruik van paracetamol.</w:t>
      </w:r>
    </w:p>
    <w:p w:rsidR="002A4DC3" w:rsidRPr="001A6A2F" w:rsidRDefault="002A4DC3" w:rsidP="001A6A2F">
      <w:pPr>
        <w:pStyle w:val="paragraaf"/>
        <w:numPr>
          <w:ilvl w:val="0"/>
          <w:numId w:val="22"/>
        </w:numPr>
        <w:rPr>
          <w:rFonts w:ascii="Calibri" w:hAnsi="Calibri" w:cs="Calibri"/>
          <w:b w:val="0"/>
        </w:rPr>
      </w:pPr>
      <w:r w:rsidRPr="001A6A2F">
        <w:rPr>
          <w:rFonts w:ascii="Calibri" w:hAnsi="Calibri" w:cs="Calibri"/>
          <w:b w:val="0"/>
        </w:rPr>
        <w:t>Indien uw kind tijdens de opvangperiode medicijnen in moet nemen, stemmen wij met u af of dit past binnen het protocol medicijntoediening. In geval van toediening verzoeken wij u een verklaring te ondertekenen.</w:t>
      </w:r>
    </w:p>
    <w:p w:rsidR="002A4DC3" w:rsidRPr="001A6A2F" w:rsidRDefault="002A4DC3" w:rsidP="001A6A2F">
      <w:pPr>
        <w:pStyle w:val="paragraaf"/>
        <w:numPr>
          <w:ilvl w:val="0"/>
          <w:numId w:val="22"/>
        </w:numPr>
        <w:rPr>
          <w:rFonts w:ascii="Calibri" w:hAnsi="Calibri" w:cs="Calibri"/>
          <w:b w:val="0"/>
        </w:rPr>
      </w:pPr>
      <w:r w:rsidRPr="001A6A2F">
        <w:rPr>
          <w:rFonts w:ascii="Calibri" w:hAnsi="Calibri" w:cs="Calibri"/>
          <w:b w:val="0"/>
        </w:rPr>
        <w:t>Bij ongevallen worden ouders gebeld en in overleg de huisarts. Wanneer het niet lukt om contact te krijgen met ouders wordt direct de huisarts gebeld. Bij ernstige, acute ongevallen wordt onmiddellijk het alarmnummer gebeld en daarna pas de ouders.</w:t>
      </w:r>
    </w:p>
    <w:p w:rsidR="002A4DC3" w:rsidRPr="001A6A2F" w:rsidRDefault="002A4DC3" w:rsidP="001A6A2F">
      <w:pPr>
        <w:pStyle w:val="paragraaf"/>
        <w:numPr>
          <w:ilvl w:val="0"/>
          <w:numId w:val="22"/>
        </w:numPr>
        <w:spacing w:before="0" w:beforeAutospacing="0" w:after="0" w:afterAutospacing="0"/>
        <w:rPr>
          <w:rFonts w:ascii="Calibri" w:hAnsi="Calibri" w:cs="Calibri"/>
          <w:b w:val="0"/>
        </w:rPr>
      </w:pPr>
      <w:r w:rsidRPr="001A6A2F">
        <w:rPr>
          <w:rFonts w:ascii="Calibri" w:hAnsi="Calibri" w:cs="Calibri"/>
          <w:b w:val="0"/>
          <w:color w:val="000000"/>
        </w:rPr>
        <w:t>Indien uw kind lijdt aan een besmettelijke ziekte, zoals roodvonk, rode hond, meningitis, kinkhoest, mazelen, tbc, rs - virus, diarree en impetigo bent u verplicht dit te melden</w:t>
      </w:r>
      <w:r w:rsidRPr="001A6A2F">
        <w:rPr>
          <w:rFonts w:ascii="Calibri" w:hAnsi="Calibri" w:cs="Calibri"/>
          <w:color w:val="000000"/>
        </w:rPr>
        <w:t xml:space="preserve">. </w:t>
      </w:r>
      <w:r w:rsidRPr="001A6A2F">
        <w:rPr>
          <w:rFonts w:ascii="Calibri" w:hAnsi="Calibri" w:cs="Calibri"/>
          <w:b w:val="0"/>
        </w:rPr>
        <w:t xml:space="preserve">We willen graag weten wat er met uw kind aan de hand is zodat we, indien nodig, andere ouders kunnen informeren over mogelijk besmettingsgevaar. </w:t>
      </w:r>
    </w:p>
    <w:p w:rsidR="002A4DC3" w:rsidRPr="001A6A2F" w:rsidRDefault="002A4DC3" w:rsidP="001A6A2F">
      <w:pPr>
        <w:pStyle w:val="paragraaf"/>
        <w:numPr>
          <w:ilvl w:val="0"/>
          <w:numId w:val="22"/>
        </w:numPr>
        <w:spacing w:before="0" w:beforeAutospacing="0" w:after="0" w:afterAutospacing="0"/>
        <w:rPr>
          <w:rFonts w:ascii="Calibri" w:hAnsi="Calibri" w:cs="Calibri"/>
          <w:b w:val="0"/>
        </w:rPr>
      </w:pPr>
      <w:r w:rsidRPr="001A6A2F">
        <w:rPr>
          <w:rFonts w:ascii="Calibri" w:hAnsi="Calibri" w:cs="Calibri"/>
          <w:b w:val="0"/>
        </w:rPr>
        <w:t>Wanneer er bij 1 of meer kinderen op de groep een besmettelijke ziekte is geconstateerd, brengen wij alle ouders van de betreffende groep daarvan op de hoogte via een email.</w:t>
      </w:r>
    </w:p>
    <w:p w:rsidR="002A4DC3" w:rsidRPr="001A6A2F" w:rsidRDefault="002A4DC3" w:rsidP="001A6A2F">
      <w:pPr>
        <w:rPr>
          <w:b/>
        </w:rPr>
      </w:pPr>
    </w:p>
    <w:p w:rsidR="002A4DC3" w:rsidRPr="001A6A2F" w:rsidRDefault="002A4DC3" w:rsidP="00976EBE">
      <w:pPr>
        <w:outlineLvl w:val="0"/>
        <w:rPr>
          <w:rFonts w:cs="Calibri"/>
          <w:b/>
        </w:rPr>
      </w:pPr>
      <w:r w:rsidRPr="001A6A2F">
        <w:rPr>
          <w:b/>
        </w:rPr>
        <w:t xml:space="preserve">Oudercontact </w:t>
      </w:r>
    </w:p>
    <w:p w:rsidR="002A4DC3" w:rsidRPr="001A6A2F" w:rsidRDefault="002A4DC3" w:rsidP="001A6A2F">
      <w:pPr>
        <w:numPr>
          <w:ilvl w:val="0"/>
          <w:numId w:val="24"/>
        </w:numPr>
        <w:spacing w:after="0" w:line="240" w:lineRule="auto"/>
        <w:rPr>
          <w:rFonts w:cs="Calibri"/>
          <w:b/>
        </w:rPr>
      </w:pPr>
      <w:r w:rsidRPr="001A6A2F">
        <w:rPr>
          <w:rFonts w:cs="Calibri"/>
        </w:rPr>
        <w:t xml:space="preserve">Wij hechten veel waarde aan het contact met ouders. We willen dan ook graag bij het halen en brengen even met u praten. </w:t>
      </w:r>
    </w:p>
    <w:p w:rsidR="002A4DC3" w:rsidRPr="001A6A2F" w:rsidRDefault="002A4DC3" w:rsidP="001A6A2F">
      <w:pPr>
        <w:numPr>
          <w:ilvl w:val="0"/>
          <w:numId w:val="24"/>
        </w:numPr>
        <w:spacing w:after="0" w:line="240" w:lineRule="auto"/>
        <w:rPr>
          <w:rFonts w:cs="Calibri"/>
          <w:b/>
        </w:rPr>
      </w:pPr>
      <w:r w:rsidRPr="001A6A2F">
        <w:rPr>
          <w:rFonts w:cs="Calibri"/>
        </w:rPr>
        <w:t>Babbels heeft een app voor ouders, waarin u kunt lezen wat we hebben gedaan die dag met de kinderen, of uw kind goed gegeten/gedronken/geslapen heeft en hoe de dag verder is verlopen. De pedagogisch medewerkers van de groep schrijven altijd voor alle kinderen een algemeen stukje over de dag. Daarnaast schrijven zij voor kinderen tot 2 jaar dagelijks ook nog een persoonlijk stukje. Voor kinderen ouder dan twee zal dit niet meer dagelijks zijn maar wel als er bijzonderheden te vermelden zijn.</w:t>
      </w:r>
    </w:p>
    <w:p w:rsidR="002A4DC3" w:rsidRPr="001A6A2F" w:rsidRDefault="002A4DC3" w:rsidP="001A6A2F">
      <w:pPr>
        <w:numPr>
          <w:ilvl w:val="0"/>
          <w:numId w:val="25"/>
        </w:numPr>
        <w:spacing w:after="0" w:line="240" w:lineRule="auto"/>
        <w:rPr>
          <w:rFonts w:cs="Calibri"/>
          <w:b/>
        </w:rPr>
      </w:pPr>
      <w:r w:rsidRPr="001A6A2F">
        <w:rPr>
          <w:rFonts w:cs="Calibri"/>
        </w:rPr>
        <w:t>Eén keer per jaar organiseren wij oudergesprekken, hiervoor kunt u zich te zijner tijd inschrijven op de groep. Voor het kinderdagverblijf en de peuterspeelgroep is dit verplicht en voor de BSO is dit vrijblijvend. Wanneer u tussentijds behoefte heeft aan een gesprek kunt dit altijd aan de leidster(s) laten weten.</w:t>
      </w:r>
    </w:p>
    <w:p w:rsidR="002A4DC3" w:rsidRPr="001A6A2F" w:rsidRDefault="002A4DC3" w:rsidP="001A6A2F">
      <w:pPr>
        <w:numPr>
          <w:ilvl w:val="0"/>
          <w:numId w:val="25"/>
        </w:numPr>
        <w:spacing w:after="0" w:line="240" w:lineRule="auto"/>
        <w:rPr>
          <w:rFonts w:cs="Calibri"/>
          <w:b/>
        </w:rPr>
      </w:pPr>
      <w:r w:rsidRPr="001A6A2F">
        <w:rPr>
          <w:rFonts w:cs="Calibri"/>
        </w:rPr>
        <w:t>Ook organiseren wij gedurende het jaar informatieavonden en/of cursussen voor ouders. U kunt hierbij denken aan bijv. EHBO, babygebaren, filosoferen met kinderen enz. U wordt hiervan via de mail op de hoogte gebracht.</w:t>
      </w:r>
    </w:p>
    <w:p w:rsidR="002A4DC3" w:rsidRPr="001A6A2F" w:rsidRDefault="002A4DC3" w:rsidP="001A6A2F">
      <w:pPr>
        <w:numPr>
          <w:ilvl w:val="0"/>
          <w:numId w:val="25"/>
        </w:numPr>
        <w:spacing w:after="0" w:line="240" w:lineRule="auto"/>
        <w:rPr>
          <w:rFonts w:cs="Calibri"/>
          <w:b/>
        </w:rPr>
      </w:pPr>
      <w:r w:rsidRPr="001A6A2F">
        <w:rPr>
          <w:rFonts w:cs="Calibri"/>
        </w:rPr>
        <w:t>Vier maal per jaar ontvangt u per mail het Babbelsnieuws. Deze nieuwsbrief bevat leuke weetjes en informatie over de groepen.</w:t>
      </w:r>
      <w:r w:rsidRPr="001A6A2F">
        <w:rPr>
          <w:rFonts w:cs="Calibri"/>
        </w:rPr>
        <w:br/>
      </w:r>
    </w:p>
    <w:p w:rsidR="002A4DC3" w:rsidRPr="001A6A2F" w:rsidRDefault="002A4DC3" w:rsidP="00976EBE">
      <w:pPr>
        <w:pStyle w:val="NormalWeb"/>
        <w:spacing w:before="0" w:beforeAutospacing="0" w:after="0" w:afterAutospacing="0"/>
        <w:outlineLvl w:val="0"/>
        <w:rPr>
          <w:rFonts w:ascii="Calibri" w:hAnsi="Calibri"/>
          <w:b/>
          <w:sz w:val="22"/>
          <w:szCs w:val="22"/>
        </w:rPr>
      </w:pPr>
      <w:r w:rsidRPr="001A6A2F">
        <w:rPr>
          <w:rFonts w:ascii="Calibri" w:hAnsi="Calibri"/>
          <w:b/>
          <w:sz w:val="22"/>
          <w:szCs w:val="22"/>
        </w:rPr>
        <w:t>Garderobe</w:t>
      </w:r>
    </w:p>
    <w:p w:rsidR="002A4DC3" w:rsidRPr="001A6A2F" w:rsidRDefault="002A4DC3" w:rsidP="001A6A2F">
      <w:pPr>
        <w:rPr>
          <w:rFonts w:cs="Calibri"/>
          <w:b/>
        </w:rPr>
      </w:pPr>
      <w:r w:rsidRPr="001A6A2F">
        <w:rPr>
          <w:rFonts w:cs="Calibri"/>
        </w:rPr>
        <w:t xml:space="preserve">We vinden het belangrijk dat een kind vooral kind kan zijn en lekker binnen en buiten kan spelen op zijn of haar manier. We vragen daarom om niet de mooiste of nieuwste kleding aan te trekken bij uw kinderen en deze kleding van de kleinste kinderen te voorzien van een naam. </w:t>
      </w:r>
    </w:p>
    <w:p w:rsidR="002A4DC3" w:rsidRDefault="002A4DC3" w:rsidP="00F8109E">
      <w:pPr>
        <w:pStyle w:val="NormalWeb"/>
        <w:spacing w:before="0" w:beforeAutospacing="0" w:after="0" w:afterAutospacing="0"/>
        <w:jc w:val="center"/>
        <w:rPr>
          <w:rFonts w:ascii="Calibri" w:hAnsi="Calibri"/>
          <w:b/>
        </w:rPr>
      </w:pPr>
      <w:r w:rsidRPr="00BF3815">
        <w:rPr>
          <w:rFonts w:ascii="Calibri" w:hAnsi="Calibri"/>
          <w:b/>
          <w:noProof/>
        </w:rPr>
        <w:pict>
          <v:shape id="Afbeelding 9" o:spid="_x0000_i1070" type="#_x0000_t75" style="width:69pt;height:54pt;visibility:visible">
            <v:imagedata r:id="rId29" o:title=""/>
          </v:shape>
        </w:pict>
      </w:r>
    </w:p>
    <w:p w:rsidR="002A4DC3" w:rsidRPr="00F8109E" w:rsidRDefault="002A4DC3" w:rsidP="00F8109E">
      <w:pPr>
        <w:pStyle w:val="NormalWeb"/>
        <w:spacing w:before="0" w:beforeAutospacing="0" w:after="0" w:afterAutospacing="0"/>
        <w:jc w:val="center"/>
        <w:rPr>
          <w:rFonts w:ascii="Calibri" w:hAnsi="Calibri" w:cs="Calibri"/>
          <w:sz w:val="22"/>
          <w:szCs w:val="22"/>
        </w:rPr>
      </w:pPr>
      <w:r>
        <w:rPr>
          <w:rFonts w:ascii="Calibri" w:hAnsi="Calibri"/>
          <w:b/>
        </w:rPr>
        <w:t xml:space="preserve">5.2 </w:t>
      </w:r>
      <w:r w:rsidRPr="001A6A2F">
        <w:rPr>
          <w:rFonts w:ascii="Calibri" w:hAnsi="Calibri"/>
          <w:b/>
        </w:rPr>
        <w:t>Oudercommissie</w:t>
      </w:r>
    </w:p>
    <w:p w:rsidR="002A4DC3" w:rsidRPr="001A6A2F" w:rsidRDefault="002A4DC3" w:rsidP="001A6A2F">
      <w:pPr>
        <w:pStyle w:val="NormalWeb"/>
        <w:spacing w:before="0" w:beforeAutospacing="0" w:after="0" w:afterAutospacing="0"/>
        <w:rPr>
          <w:rFonts w:ascii="Calibri" w:hAnsi="Calibri" w:cs="Calibri"/>
          <w:sz w:val="22"/>
          <w:szCs w:val="22"/>
        </w:rPr>
      </w:pPr>
    </w:p>
    <w:p w:rsidR="002A4DC3" w:rsidRDefault="002A4DC3" w:rsidP="001A6A2F">
      <w:pPr>
        <w:rPr>
          <w:rFonts w:cs="Calibri"/>
          <w:bCs/>
          <w:u w:val="single"/>
        </w:rPr>
      </w:pPr>
    </w:p>
    <w:p w:rsidR="002A4DC3" w:rsidRPr="001A6A2F" w:rsidRDefault="002A4DC3" w:rsidP="00976EBE">
      <w:pPr>
        <w:outlineLvl w:val="0"/>
        <w:rPr>
          <w:rFonts w:cs="Calibri"/>
          <w:bCs/>
          <w:u w:val="single"/>
        </w:rPr>
      </w:pPr>
      <w:r w:rsidRPr="001A6A2F">
        <w:rPr>
          <w:rFonts w:cs="Calibri"/>
          <w:bCs/>
          <w:u w:val="single"/>
        </w:rPr>
        <w:t>Doelstelling</w:t>
      </w:r>
    </w:p>
    <w:p w:rsidR="002A4DC3" w:rsidRPr="001A6A2F" w:rsidRDefault="002A4DC3" w:rsidP="001A6A2F">
      <w:pPr>
        <w:rPr>
          <w:rFonts w:cs="Calibri"/>
        </w:rPr>
      </w:pPr>
      <w:r w:rsidRPr="001A6A2F">
        <w:rPr>
          <w:rFonts w:cs="Calibri"/>
        </w:rPr>
        <w:t xml:space="preserve">De oudercommissie stelt zich ten doel de belangen van de kinderen en de ouders van Babbels, zo goed mogelijk te behartigen en de ouders te vertegenwoordigen. Daarnaast adviseren zij, het management gevraagd en ongevraagd over elk voorgenomen besluit dat de organisatie betreft, op de volgende terreinen: </w:t>
      </w:r>
      <w:r w:rsidRPr="001A6A2F">
        <w:rPr>
          <w:rFonts w:cs="Calibri"/>
        </w:rPr>
        <w:br/>
      </w:r>
      <w:r w:rsidRPr="001A6A2F">
        <w:rPr>
          <w:rFonts w:cs="Calibri"/>
        </w:rPr>
        <w:br/>
        <w:t>- kwaliteitsbeleid (groepsgrootte, aantal kinderen)</w:t>
      </w:r>
    </w:p>
    <w:p w:rsidR="002A4DC3" w:rsidRPr="001A6A2F" w:rsidRDefault="002A4DC3" w:rsidP="001A6A2F">
      <w:pPr>
        <w:pStyle w:val="NoSpacing"/>
      </w:pPr>
      <w:r w:rsidRPr="001A6A2F">
        <w:t>- opleidingseisen, inzetbaarheid pedagogisch medewerkers</w:t>
      </w:r>
      <w:r w:rsidRPr="001A6A2F">
        <w:br/>
        <w:t xml:space="preserve">- pedagogisch beleid </w:t>
      </w:r>
      <w:r w:rsidRPr="001A6A2F">
        <w:br/>
        <w:t>- voedingsaangelegenheden</w:t>
      </w:r>
      <w:r w:rsidRPr="001A6A2F">
        <w:br/>
        <w:t xml:space="preserve">- risico inventarisatie, veiligheid en gezondheid </w:t>
      </w:r>
      <w:r w:rsidRPr="001A6A2F">
        <w:br/>
        <w:t xml:space="preserve">- openingstijden </w:t>
      </w:r>
      <w:r w:rsidRPr="001A6A2F">
        <w:br/>
        <w:t xml:space="preserve">- klachtenregeling </w:t>
      </w:r>
      <w:r w:rsidRPr="001A6A2F">
        <w:br/>
        <w:t xml:space="preserve">- prijswijzigingen kinderopvang </w:t>
      </w:r>
    </w:p>
    <w:p w:rsidR="002A4DC3" w:rsidRPr="001A6A2F" w:rsidRDefault="002A4DC3" w:rsidP="001A6A2F">
      <w:pPr>
        <w:pStyle w:val="NoSpacing"/>
      </w:pPr>
      <w:r w:rsidRPr="001A6A2F">
        <w:t xml:space="preserve">- spel- en ontwikkelingsactiviteiten </w:t>
      </w:r>
    </w:p>
    <w:p w:rsidR="002A4DC3" w:rsidRPr="001A6A2F" w:rsidRDefault="002A4DC3" w:rsidP="001A6A2F">
      <w:pPr>
        <w:pStyle w:val="NoSpacing"/>
      </w:pPr>
      <w:r w:rsidRPr="001A6A2F">
        <w:t>- informatieverstrekking naar ouders</w:t>
      </w:r>
    </w:p>
    <w:p w:rsidR="002A4DC3" w:rsidRPr="001A6A2F" w:rsidRDefault="002A4DC3" w:rsidP="001A6A2F">
      <w:pPr>
        <w:jc w:val="both"/>
      </w:pPr>
    </w:p>
    <w:p w:rsidR="002A4DC3" w:rsidRPr="001A6A2F" w:rsidRDefault="002A4DC3" w:rsidP="001A6A2F">
      <w:pPr>
        <w:rPr>
          <w:rFonts w:cs="Calibri"/>
        </w:rPr>
      </w:pPr>
      <w:r w:rsidRPr="001A6A2F">
        <w:rPr>
          <w:rFonts w:cs="Calibri"/>
          <w:bCs/>
          <w:u w:val="single"/>
        </w:rPr>
        <w:t>Werkwijze</w:t>
      </w:r>
      <w:r w:rsidRPr="001A6A2F">
        <w:rPr>
          <w:rFonts w:cs="Calibri"/>
          <w:u w:val="single"/>
        </w:rPr>
        <w:t xml:space="preserve"> </w:t>
      </w:r>
      <w:r w:rsidRPr="001A6A2F">
        <w:rPr>
          <w:rFonts w:cs="Calibri"/>
        </w:rPr>
        <w:br/>
        <w:t xml:space="preserve">De leden van de oudercommissie vergaderen minimaal vier maal per jaar. Tijdens deze vergaderingen worden een aantal vaste agendapunten behandeld. Eén van deze agendapunten is de ingekomen post. Hier worden uw brieven/mails behandeld en kunt u actief participeren in het beleid van de oudercommissie. </w:t>
      </w:r>
    </w:p>
    <w:p w:rsidR="002A4DC3" w:rsidRPr="001A6A2F" w:rsidRDefault="002A4DC3" w:rsidP="001A6A2F">
      <w:pPr>
        <w:jc w:val="both"/>
        <w:rPr>
          <w:rFonts w:cs="Calibri"/>
        </w:rPr>
      </w:pPr>
      <w:r w:rsidRPr="001A6A2F">
        <w:rPr>
          <w:rFonts w:cs="Calibri"/>
        </w:rPr>
        <w:t xml:space="preserve">Minimaal twee keer per jaar bespreekt zij haar bevindingen met de directie. Middels de notulen kunt u deze bijeenkomst nalezen. De notulen kunt u terugvinden op het prikbord tegenover de Boefjes. </w:t>
      </w:r>
    </w:p>
    <w:p w:rsidR="002A4DC3" w:rsidRPr="001A6A2F" w:rsidRDefault="002A4DC3" w:rsidP="001A6A2F">
      <w:r w:rsidRPr="001A6A2F">
        <w:t>Een reactie kunt u per mail aan hen zenden via oczevensprong@kinderopvangbabbels.nl, via de groepsleiding of direct aan de leden. De leden van de oudercommissie zijn: Bettine Sloots (voorzitter), Yvette Verkerk, Mandy Snoek en Chantal Jansen.</w:t>
      </w:r>
    </w:p>
    <w:p w:rsidR="002A4DC3" w:rsidRDefault="002A4DC3" w:rsidP="001A6A2F">
      <w:pPr>
        <w:pStyle w:val="NoSpacing"/>
        <w:rPr>
          <w:b/>
        </w:rPr>
      </w:pPr>
    </w:p>
    <w:p w:rsidR="002A4DC3" w:rsidRDefault="002A4DC3" w:rsidP="001A6A2F">
      <w:pPr>
        <w:pStyle w:val="NoSpacing"/>
        <w:rPr>
          <w:b/>
        </w:rPr>
      </w:pPr>
    </w:p>
    <w:p w:rsidR="002A4DC3" w:rsidRDefault="002A4DC3" w:rsidP="001A6A2F">
      <w:pPr>
        <w:pStyle w:val="NoSpacing"/>
        <w:rPr>
          <w:b/>
        </w:rPr>
      </w:pPr>
    </w:p>
    <w:p w:rsidR="002A4DC3" w:rsidRDefault="002A4DC3" w:rsidP="001A6A2F">
      <w:pPr>
        <w:pStyle w:val="NoSpacing"/>
        <w:rPr>
          <w:b/>
        </w:rPr>
      </w:pPr>
    </w:p>
    <w:p w:rsidR="002A4DC3" w:rsidRDefault="002A4DC3" w:rsidP="001A6A2F">
      <w:pPr>
        <w:pStyle w:val="NoSpacing"/>
        <w:rPr>
          <w:b/>
        </w:rPr>
      </w:pPr>
    </w:p>
    <w:p w:rsidR="002A4DC3" w:rsidRDefault="002A4DC3" w:rsidP="00F9436C">
      <w:pPr>
        <w:pStyle w:val="NoSpacing"/>
        <w:jc w:val="center"/>
        <w:rPr>
          <w:b/>
        </w:rPr>
      </w:pPr>
      <w:r w:rsidRPr="00BF3815">
        <w:rPr>
          <w:b/>
          <w:noProof/>
          <w:lang w:eastAsia="nl-NL"/>
        </w:rPr>
        <w:pict>
          <v:shape id="Afbeelding 10" o:spid="_x0000_i1071" type="#_x0000_t75" style="width:157.5pt;height:126.75pt;visibility:visible">
            <v:imagedata r:id="rId30" o:title=""/>
          </v:shape>
        </w:pict>
      </w:r>
    </w:p>
    <w:p w:rsidR="002A4DC3" w:rsidRDefault="002A4DC3" w:rsidP="001A6A2F">
      <w:pPr>
        <w:pStyle w:val="NoSpacing"/>
        <w:rPr>
          <w:b/>
        </w:rPr>
      </w:pPr>
    </w:p>
    <w:p w:rsidR="002A4DC3" w:rsidRDefault="002A4DC3" w:rsidP="001A6A2F">
      <w:pPr>
        <w:pStyle w:val="NoSpacing"/>
        <w:rPr>
          <w:b/>
        </w:rPr>
      </w:pPr>
    </w:p>
    <w:p w:rsidR="002A4DC3" w:rsidRDefault="002A4DC3" w:rsidP="00F9436C">
      <w:pPr>
        <w:pStyle w:val="NoSpacing"/>
        <w:rPr>
          <w:b/>
        </w:rPr>
      </w:pPr>
    </w:p>
    <w:p w:rsidR="002A4DC3" w:rsidRPr="001A6A2F" w:rsidRDefault="002A4DC3" w:rsidP="00F9436C">
      <w:pPr>
        <w:pStyle w:val="NoSpacing"/>
        <w:jc w:val="center"/>
        <w:rPr>
          <w:b/>
        </w:rPr>
      </w:pPr>
      <w:r>
        <w:rPr>
          <w:b/>
        </w:rPr>
        <w:t xml:space="preserve">5.3 </w:t>
      </w:r>
      <w:r w:rsidRPr="001A6A2F">
        <w:rPr>
          <w:b/>
        </w:rPr>
        <w:t>Kinderdagverblijfgroepen:</w:t>
      </w:r>
    </w:p>
    <w:p w:rsidR="002A4DC3" w:rsidRPr="001A6A2F" w:rsidRDefault="002A4DC3" w:rsidP="001A6A2F">
      <w:pPr>
        <w:pStyle w:val="NoSpacing"/>
        <w:jc w:val="center"/>
      </w:pPr>
      <w:r>
        <w:t xml:space="preserve">   </w:t>
      </w:r>
      <w:r w:rsidRPr="001A6A2F">
        <w:t>de Banjers en de Boefjes 0-4 jaar</w:t>
      </w:r>
    </w:p>
    <w:p w:rsidR="002A4DC3" w:rsidRPr="001A6A2F" w:rsidRDefault="002A4DC3" w:rsidP="001A6A2F">
      <w:pPr>
        <w:pStyle w:val="NoSpacing"/>
      </w:pPr>
    </w:p>
    <w:p w:rsidR="002A4DC3" w:rsidRPr="001A6A2F" w:rsidRDefault="002A4DC3" w:rsidP="001A6A2F">
      <w:pPr>
        <w:pStyle w:val="NoSpacing"/>
      </w:pPr>
    </w:p>
    <w:p w:rsidR="002A4DC3" w:rsidRPr="001A6A2F" w:rsidRDefault="002A4DC3" w:rsidP="00976EBE">
      <w:pPr>
        <w:pStyle w:val="NoSpacing"/>
        <w:outlineLvl w:val="0"/>
        <w:rPr>
          <w:b/>
        </w:rPr>
      </w:pPr>
      <w:r w:rsidRPr="001A6A2F">
        <w:rPr>
          <w:b/>
        </w:rPr>
        <w:t>Hoe wij werken bij het kinderdagverblijf</w:t>
      </w:r>
    </w:p>
    <w:p w:rsidR="002A4DC3" w:rsidRPr="001A6A2F" w:rsidRDefault="002A4DC3" w:rsidP="001A6A2F">
      <w:pPr>
        <w:pStyle w:val="NoSpacing"/>
        <w:numPr>
          <w:ilvl w:val="0"/>
          <w:numId w:val="16"/>
        </w:numPr>
        <w:rPr>
          <w:rFonts w:cs="Calibri"/>
          <w:b/>
        </w:rPr>
      </w:pPr>
      <w:r w:rsidRPr="001A6A2F">
        <w:rPr>
          <w:rFonts w:cs="Calibri"/>
        </w:rPr>
        <w:t>Het kind staat centraal. Er is individuele aandacht voor de kinderen en er wordt ontwikkelingsgericht gewerkt</w:t>
      </w:r>
    </w:p>
    <w:p w:rsidR="002A4DC3" w:rsidRPr="001A6A2F" w:rsidRDefault="002A4DC3" w:rsidP="001A6A2F">
      <w:pPr>
        <w:pStyle w:val="NoSpacing"/>
        <w:numPr>
          <w:ilvl w:val="0"/>
          <w:numId w:val="16"/>
        </w:numPr>
        <w:rPr>
          <w:rFonts w:cs="Calibri"/>
          <w:b/>
        </w:rPr>
      </w:pPr>
      <w:r w:rsidRPr="001A6A2F">
        <w:rPr>
          <w:rFonts w:cs="Calibri"/>
        </w:rPr>
        <w:t>We maken gebruik van de observatiemethode ‘zo doe ik’, ‘zo praat ik’ en ‘zo beweeg ik’</w:t>
      </w:r>
    </w:p>
    <w:p w:rsidR="002A4DC3" w:rsidRPr="001A6A2F" w:rsidRDefault="002A4DC3" w:rsidP="001A6A2F">
      <w:pPr>
        <w:pStyle w:val="NoSpacing"/>
        <w:numPr>
          <w:ilvl w:val="0"/>
          <w:numId w:val="16"/>
        </w:numPr>
        <w:rPr>
          <w:rFonts w:cs="Calibri"/>
        </w:rPr>
      </w:pPr>
      <w:r w:rsidRPr="001A6A2F">
        <w:rPr>
          <w:rFonts w:cs="Calibri"/>
        </w:rPr>
        <w:t>Alle kinderen hebben een eigen mentor</w:t>
      </w:r>
    </w:p>
    <w:p w:rsidR="002A4DC3" w:rsidRPr="001A6A2F" w:rsidRDefault="002A4DC3" w:rsidP="001A6A2F">
      <w:pPr>
        <w:pStyle w:val="NoSpacing"/>
        <w:numPr>
          <w:ilvl w:val="0"/>
          <w:numId w:val="16"/>
        </w:numPr>
        <w:rPr>
          <w:rFonts w:cs="Calibri"/>
        </w:rPr>
      </w:pPr>
      <w:r w:rsidRPr="001A6A2F">
        <w:rPr>
          <w:rFonts w:cs="Calibri"/>
        </w:rPr>
        <w:t>We hebben een afwisselend activiteiten aanbod, veelal in thema’s, afgestemd op de interesses en ontwikkelingsfases van de aanwezige kinderen</w:t>
      </w:r>
    </w:p>
    <w:p w:rsidR="002A4DC3" w:rsidRPr="001A6A2F" w:rsidRDefault="002A4DC3" w:rsidP="001A6A2F">
      <w:pPr>
        <w:pStyle w:val="NoSpacing"/>
        <w:numPr>
          <w:ilvl w:val="0"/>
          <w:numId w:val="16"/>
        </w:numPr>
        <w:rPr>
          <w:rFonts w:cs="Calibri"/>
        </w:rPr>
      </w:pPr>
      <w:r w:rsidRPr="001A6A2F">
        <w:rPr>
          <w:rFonts w:cs="Calibri"/>
        </w:rPr>
        <w:t>Intensieve samenwerking met de school. We werken op verschillende gebieden intensief samen, bijvoorbeeld als een kind bijna 4 jaar wordt hebben wij binnen het IKC Zevensprong een ‘warme’ overdracht met de nieuwe leerkracht van het kind. Hierin wordt in overleg met de ouders de ontwikkeling van het kind besproken, zodat hij/zij goed van start kan gaan in groep ½.</w:t>
      </w:r>
    </w:p>
    <w:p w:rsidR="002A4DC3" w:rsidRPr="001A6A2F" w:rsidRDefault="002A4DC3" w:rsidP="001A6A2F">
      <w:pPr>
        <w:pStyle w:val="NoSpacing"/>
        <w:numPr>
          <w:ilvl w:val="0"/>
          <w:numId w:val="16"/>
        </w:numPr>
        <w:rPr>
          <w:rFonts w:cs="Calibri"/>
        </w:rPr>
      </w:pPr>
      <w:r w:rsidRPr="001A6A2F">
        <w:rPr>
          <w:rFonts w:cs="Calibri"/>
        </w:rPr>
        <w:t>We vinden het belangrijk dat de baby’s in hun eigen ritme de dag doormaken. Voor de oudere kinderen houden we een dagindeling* aan, zie verder.</w:t>
      </w:r>
    </w:p>
    <w:p w:rsidR="002A4DC3" w:rsidRPr="001A6A2F" w:rsidRDefault="002A4DC3" w:rsidP="001A6A2F">
      <w:pPr>
        <w:pStyle w:val="NoSpacing"/>
        <w:rPr>
          <w:rFonts w:cs="Calibri"/>
          <w:b/>
        </w:rPr>
      </w:pPr>
    </w:p>
    <w:p w:rsidR="002A4DC3" w:rsidRPr="001A6A2F" w:rsidRDefault="002A4DC3" w:rsidP="001A6A2F">
      <w:pPr>
        <w:pStyle w:val="NoSpacing"/>
      </w:pPr>
      <w:r w:rsidRPr="001A6A2F">
        <w:rPr>
          <w:rFonts w:cs="Calibri"/>
          <w:b/>
        </w:rPr>
        <w:t xml:space="preserve">*Dagindeling </w:t>
      </w:r>
      <w:r w:rsidRPr="001A6A2F">
        <w:rPr>
          <w:b/>
        </w:rPr>
        <w:br/>
      </w:r>
    </w:p>
    <w:p w:rsidR="002A4DC3" w:rsidRPr="001A6A2F" w:rsidRDefault="002A4DC3" w:rsidP="001A6A2F">
      <w:pPr>
        <w:ind w:left="2124" w:hanging="2124"/>
        <w:rPr>
          <w:rFonts w:cs="Calibri"/>
        </w:rPr>
      </w:pPr>
      <w:r w:rsidRPr="001A6A2F">
        <w:rPr>
          <w:rFonts w:cs="Calibri"/>
        </w:rPr>
        <w:t>06.30 – 09.00</w:t>
      </w:r>
      <w:r w:rsidRPr="001A6A2F">
        <w:rPr>
          <w:rFonts w:cs="Calibri"/>
        </w:rPr>
        <w:tab/>
        <w:t xml:space="preserve">Het begin van de dag, alle kinderen die vroeg komen kunnen lekker spelen. De bijzonderheden worden besproken met de ouder die het kind komt brengen. </w:t>
      </w:r>
    </w:p>
    <w:p w:rsidR="002A4DC3" w:rsidRPr="001A6A2F" w:rsidRDefault="002A4DC3" w:rsidP="001A6A2F">
      <w:pPr>
        <w:ind w:left="2124" w:hanging="2124"/>
        <w:rPr>
          <w:rFonts w:cs="Calibri"/>
        </w:rPr>
      </w:pPr>
      <w:r w:rsidRPr="001A6A2F">
        <w:rPr>
          <w:rFonts w:cs="Calibri"/>
        </w:rPr>
        <w:t>09.00 – 09.30</w:t>
      </w:r>
      <w:r w:rsidRPr="001A6A2F">
        <w:rPr>
          <w:rFonts w:cs="Calibri"/>
        </w:rPr>
        <w:tab/>
        <w:t>De meeste kinderen zijn binnen, we gaan samen het speelgoed opruimen, handen wassen en beginnen met zingen.</w:t>
      </w:r>
    </w:p>
    <w:p w:rsidR="002A4DC3" w:rsidRPr="001A6A2F" w:rsidRDefault="002A4DC3" w:rsidP="001A6A2F">
      <w:pPr>
        <w:ind w:left="2124" w:hanging="2124"/>
        <w:rPr>
          <w:rFonts w:cs="Calibri"/>
        </w:rPr>
      </w:pPr>
      <w:r w:rsidRPr="001A6A2F">
        <w:rPr>
          <w:rFonts w:cs="Calibri"/>
        </w:rPr>
        <w:t>09.30 – 10.00</w:t>
      </w:r>
      <w:r w:rsidRPr="001A6A2F">
        <w:rPr>
          <w:rFonts w:cs="Calibri"/>
        </w:rPr>
        <w:tab/>
        <w:t>We gaan met z’n allen fruit eten en roosvicee drinken. Voor en na het eten en drinken zingen we altijd gezellig liedjes samen.</w:t>
      </w:r>
    </w:p>
    <w:p w:rsidR="002A4DC3" w:rsidRPr="001A6A2F" w:rsidRDefault="002A4DC3" w:rsidP="001A6A2F">
      <w:pPr>
        <w:ind w:left="2124" w:hanging="2124"/>
        <w:rPr>
          <w:rFonts w:cs="Calibri"/>
        </w:rPr>
      </w:pPr>
      <w:r w:rsidRPr="001A6A2F">
        <w:rPr>
          <w:rFonts w:cs="Calibri"/>
        </w:rPr>
        <w:t>10.00 – 10.15</w:t>
      </w:r>
      <w:r w:rsidRPr="001A6A2F">
        <w:rPr>
          <w:rFonts w:cs="Calibri"/>
        </w:rPr>
        <w:tab/>
        <w:t>Alle kinderen gaan even plassen of worden verschoond.</w:t>
      </w:r>
    </w:p>
    <w:p w:rsidR="002A4DC3" w:rsidRPr="001A6A2F" w:rsidRDefault="002A4DC3" w:rsidP="001A6A2F">
      <w:pPr>
        <w:ind w:left="2124" w:hanging="2124"/>
        <w:rPr>
          <w:rFonts w:cs="Calibri"/>
        </w:rPr>
      </w:pPr>
      <w:r w:rsidRPr="001A6A2F">
        <w:rPr>
          <w:rFonts w:cs="Calibri"/>
        </w:rPr>
        <w:t>10.00 – 10.15</w:t>
      </w:r>
      <w:r w:rsidRPr="001A6A2F">
        <w:rPr>
          <w:rFonts w:cs="Calibri"/>
        </w:rPr>
        <w:tab/>
        <w:t>Kinderen die 2 keer op een dag slapen gaan rond deze tijd lekker slapen.</w:t>
      </w:r>
    </w:p>
    <w:p w:rsidR="002A4DC3" w:rsidRPr="001A6A2F" w:rsidRDefault="002A4DC3" w:rsidP="001A6A2F">
      <w:pPr>
        <w:ind w:left="2124" w:hanging="2124"/>
        <w:rPr>
          <w:rFonts w:cs="Calibri"/>
        </w:rPr>
      </w:pPr>
      <w:r w:rsidRPr="001A6A2F">
        <w:rPr>
          <w:rFonts w:cs="Calibri"/>
        </w:rPr>
        <w:t>10.15 – 11.00</w:t>
      </w:r>
      <w:r w:rsidRPr="001A6A2F">
        <w:rPr>
          <w:rFonts w:cs="Calibri"/>
        </w:rPr>
        <w:tab/>
        <w:t>Samen een activiteit doen. Dat kan van alles zijn, bijvoorbeeld knutselen, schilderen of een schootspel. Als het mooi weer is gaan we lekker naar buiten!</w:t>
      </w:r>
    </w:p>
    <w:p w:rsidR="002A4DC3" w:rsidRPr="001A6A2F" w:rsidRDefault="002A4DC3" w:rsidP="001A6A2F">
      <w:pPr>
        <w:ind w:left="2124" w:hanging="2124"/>
        <w:rPr>
          <w:rFonts w:cs="Calibri"/>
        </w:rPr>
      </w:pPr>
      <w:r w:rsidRPr="001A6A2F">
        <w:rPr>
          <w:rFonts w:cs="Calibri"/>
        </w:rPr>
        <w:t>11.00 – 11.30</w:t>
      </w:r>
      <w:r w:rsidRPr="001A6A2F">
        <w:rPr>
          <w:rFonts w:cs="Calibri"/>
        </w:rPr>
        <w:tab/>
        <w:t>Nog even vrij spelen en dan opruimen en handen wassen.</w:t>
      </w:r>
    </w:p>
    <w:p w:rsidR="002A4DC3" w:rsidRPr="001A6A2F" w:rsidRDefault="002A4DC3" w:rsidP="001A6A2F">
      <w:pPr>
        <w:ind w:left="2124" w:hanging="2124"/>
        <w:rPr>
          <w:rFonts w:cs="Calibri"/>
        </w:rPr>
      </w:pPr>
      <w:r w:rsidRPr="001A6A2F">
        <w:rPr>
          <w:rFonts w:cs="Calibri"/>
        </w:rPr>
        <w:t>11.30 – 12.15</w:t>
      </w:r>
      <w:r w:rsidRPr="001A6A2F">
        <w:rPr>
          <w:rFonts w:cs="Calibri"/>
        </w:rPr>
        <w:tab/>
        <w:t>De middagmaaltijd. We eten bruin brood met diverse soorten beleg. Na het eten krijgen alle kinderen een glas melk. Ook voor en na de middagmaaltijd wordt er gezellig gezongen.</w:t>
      </w:r>
    </w:p>
    <w:p w:rsidR="002A4DC3" w:rsidRPr="001A6A2F" w:rsidRDefault="002A4DC3" w:rsidP="001A6A2F">
      <w:pPr>
        <w:ind w:left="2124" w:hanging="2124"/>
        <w:rPr>
          <w:rFonts w:cs="Calibri"/>
        </w:rPr>
      </w:pPr>
      <w:r w:rsidRPr="001A6A2F">
        <w:rPr>
          <w:rFonts w:cs="Calibri"/>
        </w:rPr>
        <w:t>12.15 – 13.00</w:t>
      </w:r>
      <w:r w:rsidRPr="001A6A2F">
        <w:rPr>
          <w:rFonts w:cs="Calibri"/>
        </w:rPr>
        <w:tab/>
        <w:t>Alle kinderen gaan even plassen of worden verschoond. De kinderen die gaan slapen worden klaargemaakt om naar bed te gaan.</w:t>
      </w:r>
    </w:p>
    <w:p w:rsidR="002A4DC3" w:rsidRPr="001A6A2F" w:rsidRDefault="002A4DC3" w:rsidP="001A6A2F">
      <w:pPr>
        <w:ind w:left="2124" w:hanging="2124"/>
        <w:rPr>
          <w:rFonts w:cs="Calibri"/>
        </w:rPr>
      </w:pPr>
      <w:r w:rsidRPr="001A6A2F">
        <w:rPr>
          <w:rFonts w:cs="Calibri"/>
        </w:rPr>
        <w:t>13.00 – 14.00</w:t>
      </w:r>
      <w:r w:rsidRPr="001A6A2F">
        <w:rPr>
          <w:rFonts w:cs="Calibri"/>
        </w:rPr>
        <w:tab/>
        <w:t>Activiteiten met de baby’s en oudere kinderen die wakker blijven. Tevens hebben we op dit tijdstip een opendeuren beleid. De kinderen kunnen in beide groepen lekker spelen en er worden activiteiten aangeboden op leeftijdsniveau.</w:t>
      </w:r>
    </w:p>
    <w:p w:rsidR="002A4DC3" w:rsidRPr="001A6A2F" w:rsidRDefault="002A4DC3" w:rsidP="001A6A2F">
      <w:pPr>
        <w:ind w:left="2124" w:hanging="2124"/>
        <w:rPr>
          <w:rFonts w:cs="Calibri"/>
        </w:rPr>
      </w:pPr>
      <w:r w:rsidRPr="001A6A2F">
        <w:rPr>
          <w:rFonts w:cs="Calibri"/>
        </w:rPr>
        <w:t>14.00 – 14.30</w:t>
      </w:r>
      <w:r w:rsidRPr="001A6A2F">
        <w:rPr>
          <w:rFonts w:cs="Calibri"/>
        </w:rPr>
        <w:tab/>
        <w:t>Kinderen die wakker zijn worden uit bed gehaald. Alle kinderen gaan weer even plassen of worden verschoond. Daarna gezellig aan tafel voor een liga of een biscuittje en om water te drinken. Ook nu wordt er weer gezellig gezongen met de kinderen.</w:t>
      </w:r>
    </w:p>
    <w:p w:rsidR="002A4DC3" w:rsidRPr="001A6A2F" w:rsidRDefault="002A4DC3" w:rsidP="001A6A2F">
      <w:pPr>
        <w:ind w:left="2124" w:hanging="2124"/>
        <w:rPr>
          <w:rFonts w:cs="Calibri"/>
        </w:rPr>
      </w:pPr>
      <w:r w:rsidRPr="001A6A2F">
        <w:rPr>
          <w:rFonts w:cs="Calibri"/>
        </w:rPr>
        <w:t>15.00 – 15.30</w:t>
      </w:r>
      <w:r w:rsidRPr="001A6A2F">
        <w:rPr>
          <w:rFonts w:cs="Calibri"/>
        </w:rPr>
        <w:tab/>
        <w:t>De kinderen kunnen voor zichzelf spelen of er wordt een activiteit aangeboden. Dit hangt van de groepssamenstelling af.</w:t>
      </w:r>
    </w:p>
    <w:p w:rsidR="002A4DC3" w:rsidRPr="001A6A2F" w:rsidRDefault="002A4DC3" w:rsidP="001A6A2F">
      <w:pPr>
        <w:ind w:left="2124" w:hanging="2124"/>
        <w:rPr>
          <w:rFonts w:cs="Calibri"/>
        </w:rPr>
      </w:pPr>
      <w:r w:rsidRPr="001A6A2F">
        <w:rPr>
          <w:rFonts w:cs="Calibri"/>
        </w:rPr>
        <w:t>15.30 – 16.00</w:t>
      </w:r>
      <w:r w:rsidRPr="001A6A2F">
        <w:rPr>
          <w:rFonts w:cs="Calibri"/>
        </w:rPr>
        <w:tab/>
        <w:t xml:space="preserve">Opruimen en de kinderen gaan weer even plassen of worden verschoond. </w:t>
      </w:r>
    </w:p>
    <w:p w:rsidR="002A4DC3" w:rsidRPr="001A6A2F" w:rsidRDefault="002A4DC3" w:rsidP="001A6A2F">
      <w:pPr>
        <w:ind w:left="2124" w:hanging="2124"/>
        <w:rPr>
          <w:rFonts w:cs="Calibri"/>
        </w:rPr>
      </w:pPr>
      <w:r w:rsidRPr="001A6A2F">
        <w:rPr>
          <w:rFonts w:cs="Calibri"/>
        </w:rPr>
        <w:t>16.00 – 16.30</w:t>
      </w:r>
      <w:r w:rsidRPr="001A6A2F">
        <w:rPr>
          <w:rFonts w:cs="Calibri"/>
        </w:rPr>
        <w:tab/>
        <w:t>De kinderen mogen lekker knabbelen en proeven van stukjes groente/rauwkost en krijgen roosvicee te drinken.</w:t>
      </w:r>
    </w:p>
    <w:p w:rsidR="002A4DC3" w:rsidRPr="001A6A2F" w:rsidRDefault="002A4DC3" w:rsidP="001A6A2F">
      <w:pPr>
        <w:ind w:left="2124" w:hanging="2124"/>
        <w:rPr>
          <w:rFonts w:cs="Calibri"/>
        </w:rPr>
      </w:pPr>
      <w:r w:rsidRPr="001A6A2F">
        <w:rPr>
          <w:rFonts w:cs="Calibri"/>
        </w:rPr>
        <w:t>16.30 – 17.00</w:t>
      </w:r>
      <w:r w:rsidRPr="001A6A2F">
        <w:rPr>
          <w:rFonts w:cs="Calibri"/>
        </w:rPr>
        <w:tab/>
        <w:t>Gezamenlijke activiteiten aan tafel.</w:t>
      </w:r>
    </w:p>
    <w:p w:rsidR="002A4DC3" w:rsidRPr="001A6A2F" w:rsidRDefault="002A4DC3" w:rsidP="001A6A2F">
      <w:pPr>
        <w:ind w:left="2124" w:hanging="2124"/>
        <w:rPr>
          <w:rFonts w:cs="Calibri"/>
        </w:rPr>
      </w:pPr>
      <w:r w:rsidRPr="001A6A2F">
        <w:rPr>
          <w:rFonts w:cs="Calibri"/>
        </w:rPr>
        <w:t>17.00 – 17.30</w:t>
      </w:r>
      <w:r w:rsidRPr="001A6A2F">
        <w:rPr>
          <w:rFonts w:cs="Calibri"/>
        </w:rPr>
        <w:tab/>
        <w:t>De kinderen die bij ons eten (dit is niet standaard) krijgen de avondmaaltijd. Deze kunnen wij tegen een kleine vergoeding verzorgen, maar u kunt zelf ook het eten meegeven.</w:t>
      </w:r>
    </w:p>
    <w:p w:rsidR="002A4DC3" w:rsidRPr="001A6A2F" w:rsidRDefault="002A4DC3" w:rsidP="001A6A2F">
      <w:pPr>
        <w:ind w:left="2124" w:hanging="2124"/>
        <w:rPr>
          <w:rFonts w:cs="Calibri"/>
        </w:rPr>
      </w:pPr>
      <w:r w:rsidRPr="001A6A2F">
        <w:rPr>
          <w:rFonts w:cs="Calibri"/>
        </w:rPr>
        <w:t>17.30 – 19.00</w:t>
      </w:r>
      <w:r w:rsidRPr="001A6A2F">
        <w:rPr>
          <w:rFonts w:cs="Calibri"/>
        </w:rPr>
        <w:tab/>
        <w:t>Vrij spelen tot de kinderen worden opgehaald.</w:t>
      </w:r>
    </w:p>
    <w:p w:rsidR="002A4DC3" w:rsidRPr="001A6A2F" w:rsidRDefault="002A4DC3" w:rsidP="001A6A2F">
      <w:pPr>
        <w:rPr>
          <w:rFonts w:cs="Calibri"/>
          <w:u w:val="single"/>
        </w:rPr>
      </w:pPr>
    </w:p>
    <w:p w:rsidR="002A4DC3" w:rsidRPr="001A6A2F" w:rsidRDefault="002A4DC3" w:rsidP="00976EBE">
      <w:pPr>
        <w:outlineLvl w:val="0"/>
        <w:rPr>
          <w:rFonts w:cs="Calibri"/>
          <w:u w:val="single"/>
        </w:rPr>
      </w:pPr>
      <w:r w:rsidRPr="001A6A2F">
        <w:rPr>
          <w:rFonts w:cs="Calibri"/>
          <w:u w:val="single"/>
        </w:rPr>
        <w:t>Opmerkingen:</w:t>
      </w:r>
    </w:p>
    <w:p w:rsidR="002A4DC3" w:rsidRPr="001A6A2F" w:rsidRDefault="002A4DC3" w:rsidP="001A6A2F">
      <w:pPr>
        <w:numPr>
          <w:ilvl w:val="0"/>
          <w:numId w:val="15"/>
        </w:numPr>
        <w:spacing w:after="0" w:line="240" w:lineRule="auto"/>
        <w:rPr>
          <w:rFonts w:cs="Calibri"/>
        </w:rPr>
      </w:pPr>
      <w:r w:rsidRPr="001A6A2F">
        <w:rPr>
          <w:rFonts w:cs="Calibri"/>
        </w:rPr>
        <w:t>Gedurende de dag krijgen de kinderen die iets willen drinken, buiten de gezamenlijke drinktijden om, bij ons water.</w:t>
      </w:r>
    </w:p>
    <w:p w:rsidR="002A4DC3" w:rsidRPr="001A6A2F" w:rsidRDefault="002A4DC3" w:rsidP="001A6A2F">
      <w:pPr>
        <w:widowControl w:val="0"/>
        <w:tabs>
          <w:tab w:val="left" w:pos="220"/>
          <w:tab w:val="left" w:pos="720"/>
        </w:tabs>
        <w:autoSpaceDE w:val="0"/>
        <w:autoSpaceDN w:val="0"/>
        <w:adjustRightInd w:val="0"/>
        <w:rPr>
          <w:rFonts w:cs="Trebuchet MS"/>
          <w:color w:val="333333"/>
          <w:lang w:val="en-US"/>
        </w:rPr>
      </w:pPr>
    </w:p>
    <w:p w:rsidR="002A4DC3" w:rsidRPr="001A6A2F" w:rsidRDefault="002A4DC3" w:rsidP="00976EBE">
      <w:pPr>
        <w:outlineLvl w:val="0"/>
        <w:rPr>
          <w:b/>
        </w:rPr>
      </w:pPr>
      <w:r w:rsidRPr="001A6A2F">
        <w:rPr>
          <w:b/>
        </w:rPr>
        <w:t>Voeding</w:t>
      </w:r>
    </w:p>
    <w:p w:rsidR="002A4DC3" w:rsidRPr="001A6A2F" w:rsidRDefault="002A4DC3" w:rsidP="001A6A2F">
      <w:pPr>
        <w:numPr>
          <w:ilvl w:val="0"/>
          <w:numId w:val="20"/>
        </w:numPr>
        <w:spacing w:after="0" w:line="240" w:lineRule="auto"/>
        <w:rPr>
          <w:rFonts w:cs="Calibri"/>
          <w:b/>
        </w:rPr>
      </w:pPr>
      <w:r w:rsidRPr="001A6A2F">
        <w:rPr>
          <w:rFonts w:cs="Calibri"/>
        </w:rPr>
        <w:t>Bij de dagelijkse tafelmomenten drinken de kinderen afwisselend thee, water, melk of roosvicee.</w:t>
      </w:r>
    </w:p>
    <w:p w:rsidR="002A4DC3" w:rsidRPr="001A6A2F" w:rsidRDefault="002A4DC3" w:rsidP="001A6A2F">
      <w:pPr>
        <w:numPr>
          <w:ilvl w:val="0"/>
          <w:numId w:val="20"/>
        </w:numPr>
        <w:spacing w:after="0" w:line="240" w:lineRule="auto"/>
        <w:rPr>
          <w:rFonts w:cs="Calibri"/>
          <w:b/>
        </w:rPr>
      </w:pPr>
      <w:r w:rsidRPr="001A6A2F">
        <w:rPr>
          <w:rFonts w:cs="Calibri"/>
        </w:rPr>
        <w:t xml:space="preserve">Verspreid over de dag bieden we verschillende tussendoortjes aan. ’s Morgens fruit, ’s middags een koekje (lange vinger, biscuitje, liga of soepstengel) en later groentes. </w:t>
      </w:r>
    </w:p>
    <w:p w:rsidR="002A4DC3" w:rsidRPr="001A6A2F" w:rsidRDefault="002A4DC3" w:rsidP="001A6A2F">
      <w:pPr>
        <w:numPr>
          <w:ilvl w:val="0"/>
          <w:numId w:val="20"/>
        </w:numPr>
        <w:spacing w:after="0" w:line="240" w:lineRule="auto"/>
        <w:rPr>
          <w:rFonts w:cs="Calibri"/>
          <w:b/>
        </w:rPr>
      </w:pPr>
      <w:r w:rsidRPr="001A6A2F">
        <w:rPr>
          <w:rFonts w:cs="Calibri"/>
        </w:rPr>
        <w:t xml:space="preserve">Tijdens ontbijt en lunch serveren wij licht volkoren brood met diverse soorten vleeswaren, kaas en zoet beleg. </w:t>
      </w:r>
    </w:p>
    <w:p w:rsidR="002A4DC3" w:rsidRPr="001A6A2F" w:rsidRDefault="002A4DC3" w:rsidP="001A6A2F">
      <w:pPr>
        <w:numPr>
          <w:ilvl w:val="0"/>
          <w:numId w:val="20"/>
        </w:numPr>
        <w:spacing w:after="0" w:line="240" w:lineRule="auto"/>
        <w:rPr>
          <w:rFonts w:cs="Calibri"/>
          <w:b/>
        </w:rPr>
      </w:pPr>
      <w:r w:rsidRPr="001A6A2F">
        <w:rPr>
          <w:rFonts w:cs="Calibri"/>
        </w:rPr>
        <w:t>Borstvoeding en eventuele andere voeding van thuis dient gekoeld te worden vervoerd naar Babbels. Dit om de productie van ziektekiemen tot een minimum te beperken.</w:t>
      </w:r>
    </w:p>
    <w:p w:rsidR="002A4DC3" w:rsidRPr="001A6A2F" w:rsidRDefault="002A4DC3" w:rsidP="001A6A2F">
      <w:pPr>
        <w:numPr>
          <w:ilvl w:val="0"/>
          <w:numId w:val="20"/>
        </w:numPr>
        <w:spacing w:after="0" w:line="240" w:lineRule="auto"/>
        <w:rPr>
          <w:rFonts w:cs="Calibri"/>
          <w:b/>
        </w:rPr>
      </w:pPr>
      <w:r w:rsidRPr="001A6A2F">
        <w:rPr>
          <w:rFonts w:cs="Calibri"/>
        </w:rPr>
        <w:t>Tussen 16.45 en 17.00 gaan we met de kinderen die bij ons avondeten aan tafel. U kunt avondeten meegeven, wat wij dan opwarmen of u kunt uw kind opgeven voor een verse maaltijd welke wij via de lokale groeteman binnen krijgen .</w:t>
      </w:r>
    </w:p>
    <w:p w:rsidR="002A4DC3" w:rsidRPr="001A6A2F" w:rsidRDefault="002A4DC3" w:rsidP="001A6A2F">
      <w:pPr>
        <w:numPr>
          <w:ilvl w:val="0"/>
          <w:numId w:val="20"/>
        </w:numPr>
        <w:spacing w:after="0" w:line="240" w:lineRule="auto"/>
        <w:rPr>
          <w:rFonts w:cs="Calibri"/>
        </w:rPr>
      </w:pPr>
      <w:r w:rsidRPr="001A6A2F">
        <w:rPr>
          <w:rFonts w:cs="Calibri"/>
        </w:rPr>
        <w:t>Bij Babbels vinden we gezonde voeding erg belangrijk en daarom heeft het onze voorkeur dat u kiest voor een gezonde traktatie. Wanneer de traktatie wel (gedeeltelijk) bestaat uit iets van snoep, wordt deze niet op de groep uitgedeeld maar meegegeven naar huis.</w:t>
      </w:r>
    </w:p>
    <w:p w:rsidR="002A4DC3" w:rsidRPr="001A6A2F" w:rsidRDefault="002A4DC3" w:rsidP="001A6A2F">
      <w:pPr>
        <w:pStyle w:val="paragraaf"/>
        <w:spacing w:before="0" w:beforeAutospacing="0" w:after="0" w:afterAutospacing="0"/>
        <w:rPr>
          <w:rFonts w:ascii="Calibri" w:hAnsi="Calibri"/>
        </w:rPr>
      </w:pPr>
    </w:p>
    <w:p w:rsidR="002A4DC3" w:rsidRPr="001A6A2F" w:rsidRDefault="002A4DC3" w:rsidP="00976EBE">
      <w:pPr>
        <w:pStyle w:val="paragraaf"/>
        <w:spacing w:before="0" w:beforeAutospacing="0" w:after="0" w:afterAutospacing="0"/>
        <w:outlineLvl w:val="0"/>
        <w:rPr>
          <w:rFonts w:ascii="Calibri" w:hAnsi="Calibri"/>
        </w:rPr>
      </w:pPr>
      <w:r w:rsidRPr="001A6A2F">
        <w:rPr>
          <w:rFonts w:ascii="Calibri" w:hAnsi="Calibri"/>
        </w:rPr>
        <w:t>Slapen</w:t>
      </w:r>
    </w:p>
    <w:p w:rsidR="002A4DC3" w:rsidRPr="001A6A2F" w:rsidRDefault="002A4DC3" w:rsidP="001A6A2F">
      <w:pPr>
        <w:numPr>
          <w:ilvl w:val="0"/>
          <w:numId w:val="23"/>
        </w:numPr>
        <w:spacing w:after="0" w:line="240" w:lineRule="auto"/>
        <w:rPr>
          <w:rFonts w:cs="Calibri"/>
          <w:b/>
        </w:rPr>
      </w:pPr>
      <w:r w:rsidRPr="001A6A2F">
        <w:rPr>
          <w:rFonts w:cs="Calibri"/>
        </w:rPr>
        <w:t xml:space="preserve">Kinderen slapen gedurende de dag in hetzelfde bedje. Aan het einde van de dag worden de bedjes verschoond. </w:t>
      </w:r>
    </w:p>
    <w:p w:rsidR="002A4DC3" w:rsidRPr="001A6A2F" w:rsidRDefault="002A4DC3" w:rsidP="001A6A2F">
      <w:pPr>
        <w:numPr>
          <w:ilvl w:val="0"/>
          <w:numId w:val="23"/>
        </w:numPr>
        <w:spacing w:after="0" w:line="240" w:lineRule="auto"/>
        <w:rPr>
          <w:rFonts w:cs="Calibri"/>
          <w:b/>
        </w:rPr>
      </w:pPr>
      <w:r w:rsidRPr="001A6A2F">
        <w:rPr>
          <w:rFonts w:cs="Calibri"/>
        </w:rPr>
        <w:t>Babbels heeft slaapzakken voor de kinderen. Gedurende de dag heeft ieder kind een eigen slaapzak, welke aan het eind van de dag in de was gaat.</w:t>
      </w:r>
    </w:p>
    <w:p w:rsidR="002A4DC3" w:rsidRPr="001A6A2F" w:rsidRDefault="002A4DC3" w:rsidP="001A6A2F">
      <w:pPr>
        <w:numPr>
          <w:ilvl w:val="0"/>
          <w:numId w:val="23"/>
        </w:numPr>
        <w:spacing w:after="0" w:line="240" w:lineRule="auto"/>
        <w:rPr>
          <w:rFonts w:cs="Calibri"/>
          <w:b/>
        </w:rPr>
      </w:pPr>
      <w:r w:rsidRPr="001A6A2F">
        <w:rPr>
          <w:rFonts w:cs="Calibri"/>
        </w:rPr>
        <w:t xml:space="preserve">Indien uw kind bijzondere slaapgewoonten heeft wilt u dit dan aan de groepsleiding melden? </w:t>
      </w:r>
    </w:p>
    <w:p w:rsidR="002A4DC3" w:rsidRPr="001A6A2F" w:rsidRDefault="002A4DC3" w:rsidP="001A6A2F">
      <w:pPr>
        <w:numPr>
          <w:ilvl w:val="0"/>
          <w:numId w:val="23"/>
        </w:numPr>
        <w:spacing w:after="0" w:line="240" w:lineRule="auto"/>
        <w:rPr>
          <w:rFonts w:cs="Calibri"/>
          <w:b/>
        </w:rPr>
      </w:pPr>
      <w:r w:rsidRPr="001A6A2F">
        <w:rPr>
          <w:rFonts w:cs="Calibri"/>
        </w:rPr>
        <w:t>Kinderen mogen alleen op hun buik slapen als de ouder(s) hiervoor schriftelijk toestemming hebben gegeven.</w:t>
      </w:r>
    </w:p>
    <w:p w:rsidR="002A4DC3" w:rsidRPr="001A6A2F" w:rsidRDefault="002A4DC3" w:rsidP="001A6A2F">
      <w:pPr>
        <w:numPr>
          <w:ilvl w:val="0"/>
          <w:numId w:val="23"/>
        </w:numPr>
        <w:spacing w:after="0" w:line="240" w:lineRule="auto"/>
        <w:rPr>
          <w:color w:val="000000"/>
        </w:rPr>
      </w:pPr>
      <w:r w:rsidRPr="001A6A2F">
        <w:rPr>
          <w:rFonts w:cs="Calibri"/>
        </w:rPr>
        <w:t>Op alle KDV groepen zijn een aantal Aerosleep matrassen aanwezig.</w:t>
      </w:r>
    </w:p>
    <w:p w:rsidR="002A4DC3" w:rsidRPr="001A6A2F" w:rsidRDefault="002A4DC3" w:rsidP="001A6A2F">
      <w:pPr>
        <w:pStyle w:val="NoSpacing"/>
        <w:rPr>
          <w:rFonts w:cs="Calibri"/>
          <w:b/>
        </w:rPr>
      </w:pPr>
    </w:p>
    <w:p w:rsidR="002A4DC3" w:rsidRPr="001A6A2F" w:rsidRDefault="002A4DC3" w:rsidP="00976EBE">
      <w:pPr>
        <w:pStyle w:val="paragraaf"/>
        <w:spacing w:before="0" w:beforeAutospacing="0" w:after="0" w:afterAutospacing="0"/>
        <w:outlineLvl w:val="0"/>
        <w:rPr>
          <w:rFonts w:ascii="Calibri" w:hAnsi="Calibri"/>
        </w:rPr>
      </w:pPr>
      <w:r w:rsidRPr="001A6A2F">
        <w:rPr>
          <w:rFonts w:ascii="Calibri" w:hAnsi="Calibri"/>
        </w:rPr>
        <w:t xml:space="preserve">Kennismaking en wennen </w:t>
      </w:r>
    </w:p>
    <w:p w:rsidR="002A4DC3" w:rsidRPr="001A6A2F" w:rsidRDefault="002A4DC3" w:rsidP="001A6A2F">
      <w:pPr>
        <w:pStyle w:val="paragraaf"/>
        <w:numPr>
          <w:ilvl w:val="0"/>
          <w:numId w:val="22"/>
        </w:numPr>
        <w:spacing w:before="0" w:beforeAutospacing="0" w:after="0" w:afterAutospacing="0"/>
        <w:rPr>
          <w:rFonts w:ascii="Calibri" w:hAnsi="Calibri" w:cs="Calibri"/>
          <w:b w:val="0"/>
        </w:rPr>
      </w:pPr>
      <w:r w:rsidRPr="001A6A2F">
        <w:rPr>
          <w:rFonts w:ascii="Calibri" w:hAnsi="Calibri" w:cs="Calibri"/>
          <w:b w:val="0"/>
        </w:rPr>
        <w:t xml:space="preserve">Bij het kinderdagverblijf worden twee wenafspraken gemaakt. De eerste is van 9.30-11.30 uur. Tijdens de eerste keer wennen vindt er ook een wengesprek plaats met de mentor van uw kindje. De tweede wenafspraak is van 11.00-15.00 uur, zodat hier ook een slaap- of eetmoment in zit. </w:t>
      </w:r>
    </w:p>
    <w:p w:rsidR="002A4DC3" w:rsidRPr="001A6A2F" w:rsidRDefault="002A4DC3" w:rsidP="001A6A2F">
      <w:pPr>
        <w:pStyle w:val="paragraaf"/>
        <w:spacing w:before="0" w:beforeAutospacing="0" w:after="0" w:afterAutospacing="0"/>
        <w:rPr>
          <w:rFonts w:ascii="Calibri" w:hAnsi="Calibri" w:cs="Calibri"/>
          <w:b w:val="0"/>
        </w:rPr>
      </w:pPr>
    </w:p>
    <w:p w:rsidR="002A4DC3" w:rsidRPr="001A6A2F" w:rsidRDefault="002A4DC3" w:rsidP="001A6A2F">
      <w:pPr>
        <w:rPr>
          <w:b/>
        </w:rPr>
      </w:pPr>
    </w:p>
    <w:p w:rsidR="002A4DC3" w:rsidRDefault="002A4DC3" w:rsidP="001A6A2F">
      <w:pPr>
        <w:rPr>
          <w:b/>
        </w:rPr>
      </w:pPr>
    </w:p>
    <w:p w:rsidR="002A4DC3" w:rsidRDefault="002A4DC3" w:rsidP="00F9436C">
      <w:pPr>
        <w:jc w:val="center"/>
        <w:rPr>
          <w:b/>
        </w:rPr>
      </w:pPr>
    </w:p>
    <w:p w:rsidR="002A4DC3" w:rsidRDefault="002A4DC3" w:rsidP="001A6A2F">
      <w:pPr>
        <w:rPr>
          <w:b/>
        </w:rPr>
      </w:pPr>
    </w:p>
    <w:p w:rsidR="002A4DC3" w:rsidRDefault="002A4DC3" w:rsidP="001A6A2F">
      <w:pPr>
        <w:rPr>
          <w:b/>
        </w:rPr>
      </w:pPr>
    </w:p>
    <w:p w:rsidR="002A4DC3" w:rsidRDefault="002A4DC3" w:rsidP="00F9436C">
      <w:pPr>
        <w:jc w:val="center"/>
        <w:rPr>
          <w:b/>
        </w:rPr>
      </w:pPr>
      <w:r w:rsidRPr="00BF3815">
        <w:rPr>
          <w:b/>
          <w:noProof/>
          <w:lang w:eastAsia="nl-NL"/>
        </w:rPr>
        <w:pict>
          <v:shape id="Afbeelding 12" o:spid="_x0000_i1091" type="#_x0000_t75" style="width:317.25pt;height:317.25pt;visibility:visible">
            <v:imagedata r:id="rId31" o:title=""/>
          </v:shape>
        </w:pict>
      </w:r>
    </w:p>
    <w:p w:rsidR="002A4DC3" w:rsidRDefault="002A4DC3" w:rsidP="001A6A2F">
      <w:pPr>
        <w:rPr>
          <w:b/>
        </w:rPr>
      </w:pPr>
    </w:p>
    <w:p w:rsidR="002A4DC3" w:rsidRDefault="002A4DC3" w:rsidP="001A6A2F">
      <w:pPr>
        <w:rPr>
          <w:b/>
        </w:rPr>
      </w:pPr>
    </w:p>
    <w:p w:rsidR="002A4DC3" w:rsidRDefault="002A4DC3" w:rsidP="001A6A2F">
      <w:pPr>
        <w:rPr>
          <w:b/>
        </w:rPr>
      </w:pPr>
    </w:p>
    <w:p w:rsidR="002A4DC3" w:rsidRPr="001A6A2F" w:rsidRDefault="002A4DC3" w:rsidP="00F8109E">
      <w:pPr>
        <w:pStyle w:val="NoSpacing"/>
        <w:ind w:left="2832"/>
        <w:rPr>
          <w:b/>
        </w:rPr>
      </w:pPr>
      <w:r>
        <w:rPr>
          <w:b/>
        </w:rPr>
        <w:t xml:space="preserve">         5.4 </w:t>
      </w:r>
      <w:r w:rsidRPr="001A6A2F">
        <w:rPr>
          <w:b/>
        </w:rPr>
        <w:t>Peuterspeelgroep:</w:t>
      </w:r>
    </w:p>
    <w:p w:rsidR="002A4DC3" w:rsidRPr="001A6A2F" w:rsidRDefault="002A4DC3" w:rsidP="00976EBE">
      <w:pPr>
        <w:pStyle w:val="NoSpacing"/>
        <w:jc w:val="center"/>
        <w:outlineLvl w:val="0"/>
      </w:pPr>
      <w:r w:rsidRPr="001A6A2F">
        <w:t>Dinsdag- en vrijdagochtend.</w:t>
      </w:r>
    </w:p>
    <w:p w:rsidR="002A4DC3" w:rsidRPr="001A6A2F" w:rsidRDefault="002A4DC3" w:rsidP="001A6A2F">
      <w:pPr>
        <w:pStyle w:val="NoSpacing"/>
        <w:rPr>
          <w:b/>
        </w:rPr>
      </w:pPr>
    </w:p>
    <w:p w:rsidR="002A4DC3" w:rsidRDefault="002A4DC3" w:rsidP="001A6A2F">
      <w:pPr>
        <w:pStyle w:val="NoSpacing"/>
        <w:rPr>
          <w:b/>
        </w:rPr>
      </w:pPr>
    </w:p>
    <w:p w:rsidR="002A4DC3" w:rsidRPr="001A6A2F" w:rsidRDefault="002A4DC3" w:rsidP="00976EBE">
      <w:pPr>
        <w:pStyle w:val="NoSpacing"/>
        <w:outlineLvl w:val="0"/>
        <w:rPr>
          <w:b/>
        </w:rPr>
      </w:pPr>
      <w:r w:rsidRPr="001A6A2F">
        <w:rPr>
          <w:b/>
        </w:rPr>
        <w:t>Hoe we werken op de peuterspeelgroep</w:t>
      </w:r>
    </w:p>
    <w:p w:rsidR="002A4DC3" w:rsidRPr="001A6A2F" w:rsidRDefault="002A4DC3" w:rsidP="001A6A2F">
      <w:pPr>
        <w:pStyle w:val="NoSpacing"/>
        <w:numPr>
          <w:ilvl w:val="0"/>
          <w:numId w:val="16"/>
        </w:numPr>
        <w:rPr>
          <w:rFonts w:cs="Calibri"/>
          <w:b/>
        </w:rPr>
      </w:pPr>
      <w:r w:rsidRPr="001A6A2F">
        <w:rPr>
          <w:rFonts w:cs="Calibri"/>
        </w:rPr>
        <w:t>Het kind staat centraal binnen Babbels. Er is individuele aandacht voor kinderen en er wordt ontwikkelingsgericht gewerkt.</w:t>
      </w:r>
    </w:p>
    <w:p w:rsidR="002A4DC3" w:rsidRPr="001A6A2F" w:rsidRDefault="002A4DC3" w:rsidP="001A6A2F">
      <w:pPr>
        <w:pStyle w:val="NoSpacing"/>
        <w:numPr>
          <w:ilvl w:val="0"/>
          <w:numId w:val="16"/>
        </w:numPr>
        <w:rPr>
          <w:rFonts w:cs="Calibri"/>
          <w:b/>
        </w:rPr>
      </w:pPr>
      <w:r w:rsidRPr="001A6A2F">
        <w:rPr>
          <w:rFonts w:cs="Calibri"/>
        </w:rPr>
        <w:t>We maken gebruik van de observatiemethode ‘zo doe ik’, ‘zo praat ik’ en ‘zo beweeg ik’.</w:t>
      </w:r>
    </w:p>
    <w:p w:rsidR="002A4DC3" w:rsidRPr="001A6A2F" w:rsidRDefault="002A4DC3" w:rsidP="001A6A2F">
      <w:pPr>
        <w:pStyle w:val="NoSpacing"/>
        <w:numPr>
          <w:ilvl w:val="0"/>
          <w:numId w:val="16"/>
        </w:numPr>
        <w:rPr>
          <w:rFonts w:cs="Calibri"/>
        </w:rPr>
      </w:pPr>
      <w:r w:rsidRPr="001A6A2F">
        <w:rPr>
          <w:rFonts w:cs="Calibri"/>
        </w:rPr>
        <w:t>We hebben een afwisselend activiteiten aanbod, veelal in thema, afgestemd op de interesses en ontwikkelingsfases van de aanwezige kinderen.</w:t>
      </w:r>
    </w:p>
    <w:p w:rsidR="002A4DC3" w:rsidRPr="001A6A2F" w:rsidRDefault="002A4DC3" w:rsidP="001A6A2F">
      <w:pPr>
        <w:pStyle w:val="NoSpacing"/>
        <w:numPr>
          <w:ilvl w:val="0"/>
          <w:numId w:val="16"/>
        </w:numPr>
        <w:rPr>
          <w:rFonts w:cs="Calibri"/>
          <w:b/>
        </w:rPr>
      </w:pPr>
      <w:r w:rsidRPr="001A6A2F">
        <w:rPr>
          <w:rFonts w:cs="Calibri"/>
        </w:rPr>
        <w:t xml:space="preserve">Samenwerking met de school. </w:t>
      </w:r>
    </w:p>
    <w:p w:rsidR="002A4DC3" w:rsidRPr="001A6A2F" w:rsidRDefault="002A4DC3" w:rsidP="001A6A2F">
      <w:pPr>
        <w:pStyle w:val="NoSpacing"/>
        <w:ind w:left="644"/>
        <w:rPr>
          <w:rFonts w:cs="Calibri"/>
          <w:b/>
        </w:rPr>
      </w:pPr>
      <w:r w:rsidRPr="001A6A2F">
        <w:rPr>
          <w:rFonts w:cs="Calibri"/>
        </w:rPr>
        <w:t xml:space="preserve">De samenwerking met school is heel belangrijk voor de peuterspeelgroep omdat wij de peuters zo goed mogelijk willen voorbereiden op de overstap naar de basisschool. Bij deze samenwerking kunt u onder andere denken aan: gezamenlijke programma onderdelen met de kleuters (zoals het buitenspelen), extra wennen/kennismaken in de kleuterklas als een kind bijna 4 jaar wordt, een ‘warme’ overdracht met de leerkracht wanneer een kind naar school gaat, gezamenlijke thema’s en veel overleg tussen de kleuterleerkrachten en de pedagogisch medewerkers van Babbels. </w:t>
      </w:r>
    </w:p>
    <w:p w:rsidR="002A4DC3" w:rsidRDefault="002A4DC3" w:rsidP="001A6A2F">
      <w:pPr>
        <w:rPr>
          <w:rFonts w:eastAsia="Times New Roman" w:cs="Arial"/>
          <w:color w:val="000000"/>
          <w:lang w:eastAsia="nl-NL"/>
        </w:rPr>
      </w:pPr>
    </w:p>
    <w:p w:rsidR="002A4DC3" w:rsidRPr="001A6A2F" w:rsidRDefault="002A4DC3" w:rsidP="001A6A2F">
      <w:pPr>
        <w:rPr>
          <w:rFonts w:eastAsia="Times New Roman" w:cs="Arial"/>
          <w:color w:val="000000"/>
          <w:lang w:eastAsia="nl-NL"/>
        </w:rPr>
      </w:pPr>
    </w:p>
    <w:p w:rsidR="002A4DC3" w:rsidRPr="001A6A2F" w:rsidRDefault="002A4DC3" w:rsidP="00976EBE">
      <w:pPr>
        <w:outlineLvl w:val="0"/>
        <w:rPr>
          <w:rFonts w:eastAsia="Times New Roman" w:cs="Arial"/>
          <w:b/>
          <w:bCs/>
          <w:lang w:eastAsia="nl-NL"/>
        </w:rPr>
      </w:pPr>
      <w:r w:rsidRPr="001A6A2F">
        <w:rPr>
          <w:rFonts w:eastAsia="Times New Roman" w:cs="Arial"/>
          <w:b/>
          <w:bCs/>
          <w:lang w:eastAsia="nl-NL"/>
        </w:rPr>
        <w:t>Openingstijden</w:t>
      </w:r>
    </w:p>
    <w:p w:rsidR="002A4DC3" w:rsidRPr="001A6A2F" w:rsidRDefault="002A4DC3" w:rsidP="001A6A2F">
      <w:pPr>
        <w:numPr>
          <w:ilvl w:val="0"/>
          <w:numId w:val="18"/>
        </w:numPr>
        <w:spacing w:after="0" w:line="240" w:lineRule="auto"/>
        <w:rPr>
          <w:rFonts w:eastAsia="Times New Roman" w:cs="Calibri"/>
          <w:color w:val="000000"/>
          <w:lang w:eastAsia="nl-NL"/>
        </w:rPr>
      </w:pPr>
      <w:r w:rsidRPr="001A6A2F">
        <w:rPr>
          <w:rFonts w:eastAsia="Times New Roman" w:cs="Calibri"/>
          <w:color w:val="000000"/>
          <w:lang w:eastAsia="nl-NL"/>
        </w:rPr>
        <w:t>De peuterspeelgroep bestaat uit twee ochtenden namelijk dinsdag- en vrijdagochtend.</w:t>
      </w:r>
    </w:p>
    <w:p w:rsidR="002A4DC3" w:rsidRPr="001A6A2F" w:rsidRDefault="002A4DC3" w:rsidP="001A6A2F">
      <w:pPr>
        <w:numPr>
          <w:ilvl w:val="0"/>
          <w:numId w:val="18"/>
        </w:numPr>
        <w:spacing w:after="0" w:line="240" w:lineRule="auto"/>
        <w:rPr>
          <w:rFonts w:eastAsia="Times New Roman" w:cs="Calibri"/>
          <w:color w:val="000000"/>
          <w:lang w:eastAsia="nl-NL"/>
        </w:rPr>
      </w:pPr>
      <w:r w:rsidRPr="001A6A2F">
        <w:rPr>
          <w:rFonts w:eastAsia="Times New Roman" w:cs="Calibri"/>
          <w:color w:val="000000"/>
          <w:lang w:eastAsia="nl-NL"/>
        </w:rPr>
        <w:t>De starttijd van de inloop is om 8.30u en eindigt de ochtend om 11.30u.</w:t>
      </w:r>
    </w:p>
    <w:p w:rsidR="002A4DC3" w:rsidRPr="001A6A2F" w:rsidRDefault="002A4DC3" w:rsidP="001A6A2F">
      <w:pPr>
        <w:numPr>
          <w:ilvl w:val="0"/>
          <w:numId w:val="18"/>
        </w:numPr>
        <w:spacing w:after="0" w:line="240" w:lineRule="auto"/>
        <w:rPr>
          <w:rFonts w:eastAsia="Times New Roman" w:cs="Calibri"/>
          <w:color w:val="000000"/>
          <w:lang w:eastAsia="nl-NL"/>
        </w:rPr>
      </w:pPr>
      <w:r w:rsidRPr="001A6A2F">
        <w:rPr>
          <w:rFonts w:eastAsia="Times New Roman" w:cs="Calibri"/>
          <w:lang w:eastAsia="nl-NL"/>
        </w:rPr>
        <w:t>De peuterspeelgroep is niet geopend tijdens de schoolvakanties.</w:t>
      </w:r>
    </w:p>
    <w:p w:rsidR="002A4DC3" w:rsidRPr="001A6A2F" w:rsidRDefault="002A4DC3" w:rsidP="001A6A2F">
      <w:pPr>
        <w:numPr>
          <w:ilvl w:val="0"/>
          <w:numId w:val="18"/>
        </w:numPr>
        <w:spacing w:after="0" w:line="240" w:lineRule="auto"/>
        <w:rPr>
          <w:rFonts w:eastAsia="Times New Roman" w:cs="Calibri"/>
          <w:color w:val="000000"/>
          <w:lang w:eastAsia="nl-NL"/>
        </w:rPr>
      </w:pPr>
      <w:r w:rsidRPr="001A6A2F">
        <w:rPr>
          <w:rFonts w:eastAsia="Times New Roman" w:cs="Calibri"/>
          <w:lang w:eastAsia="nl-NL"/>
        </w:rPr>
        <w:t>Op studiedagen van school gaat de peuterspeelgroep wel gewoon door.</w:t>
      </w:r>
    </w:p>
    <w:p w:rsidR="002A4DC3" w:rsidRPr="001A6A2F" w:rsidRDefault="002A4DC3" w:rsidP="001A6A2F">
      <w:pPr>
        <w:rPr>
          <w:rFonts w:eastAsia="Times New Roman" w:cs="Arial"/>
          <w:color w:val="000000"/>
          <w:lang w:eastAsia="nl-NL"/>
        </w:rPr>
      </w:pPr>
    </w:p>
    <w:p w:rsidR="002A4DC3" w:rsidRPr="001A6A2F" w:rsidRDefault="002A4DC3" w:rsidP="00976EBE">
      <w:pPr>
        <w:outlineLvl w:val="0"/>
        <w:rPr>
          <w:rFonts w:cs="Calibri"/>
          <w:color w:val="00B0F0"/>
        </w:rPr>
      </w:pPr>
      <w:r w:rsidRPr="001A6A2F">
        <w:rPr>
          <w:rFonts w:cs="Calibri"/>
          <w:b/>
        </w:rPr>
        <w:t xml:space="preserve">Dagindeling </w:t>
      </w:r>
    </w:p>
    <w:p w:rsidR="002A4DC3" w:rsidRPr="001A6A2F" w:rsidRDefault="002A4DC3" w:rsidP="001A6A2F">
      <w:pPr>
        <w:pStyle w:val="ListParagraph"/>
        <w:numPr>
          <w:ilvl w:val="0"/>
          <w:numId w:val="17"/>
        </w:numPr>
        <w:spacing w:after="0" w:line="240" w:lineRule="auto"/>
        <w:rPr>
          <w:color w:val="000000"/>
        </w:rPr>
      </w:pPr>
      <w:r w:rsidRPr="001A6A2F">
        <w:rPr>
          <w:rFonts w:cs="Segoe UI"/>
        </w:rPr>
        <w:t xml:space="preserve">De peuterspeelgroep start altijd met een inloop van een kwartier. Er ligt dan een activiteit op de tafels klaar, waarmee de kinderen samen met hun ouders aan de slag kunnen. </w:t>
      </w:r>
    </w:p>
    <w:p w:rsidR="002A4DC3" w:rsidRPr="001A6A2F" w:rsidRDefault="002A4DC3" w:rsidP="001A6A2F">
      <w:pPr>
        <w:pStyle w:val="ListParagraph"/>
        <w:spacing w:after="0" w:line="240" w:lineRule="auto"/>
        <w:ind w:left="644"/>
        <w:rPr>
          <w:rFonts w:cs="Segoe UI"/>
        </w:rPr>
      </w:pPr>
      <w:r w:rsidRPr="001A6A2F">
        <w:rPr>
          <w:rFonts w:cs="Segoe UI"/>
        </w:rPr>
        <w:t xml:space="preserve">Na de inloop beginnen we de ochtend met zijn allen in de kring. Tijdens de ochtend zijn er verschillende speel- en leermomenten, waarbij een deel van de kinderen lekker gaat spelen en een deel van de kinderen aan tafel met een activiteit aan het werk gaat. We zingen veel liedjes met de kinderen en bij veel vaste activiteiten hoort een liedje die we met de kinderen zingen (denk aan een welkomstlied, een opruimlied, etc.). </w:t>
      </w:r>
    </w:p>
    <w:p w:rsidR="002A4DC3" w:rsidRPr="001A6A2F" w:rsidRDefault="002A4DC3" w:rsidP="001A6A2F">
      <w:pPr>
        <w:pStyle w:val="ListParagraph"/>
        <w:spacing w:after="0" w:line="240" w:lineRule="auto"/>
        <w:ind w:left="644"/>
        <w:rPr>
          <w:rFonts w:cs="Segoe UI"/>
        </w:rPr>
      </w:pPr>
      <w:r w:rsidRPr="001A6A2F">
        <w:rPr>
          <w:rFonts w:cs="Segoe UI"/>
        </w:rPr>
        <w:t xml:space="preserve">Halverwege de ochtend gaan we aan tafel om iets te drinken, ook eten we fruit en een klein koekje. Wanneer het niet regent gaan we met de peuters buitenspelen. Ook wordt er </w:t>
      </w:r>
      <w:r w:rsidRPr="001A6A2F">
        <w:t>een</w:t>
      </w:r>
      <w:r w:rsidRPr="001A6A2F">
        <w:rPr>
          <w:rFonts w:cs="Segoe UI"/>
        </w:rPr>
        <w:t xml:space="preserve">maal per week gegymd. </w:t>
      </w:r>
    </w:p>
    <w:p w:rsidR="002A4DC3" w:rsidRPr="001A6A2F" w:rsidRDefault="002A4DC3" w:rsidP="001A6A2F">
      <w:pPr>
        <w:pStyle w:val="ListParagraph"/>
        <w:spacing w:after="0" w:line="240" w:lineRule="auto"/>
        <w:ind w:left="644"/>
        <w:rPr>
          <w:rFonts w:cs="Segoe UI"/>
        </w:rPr>
      </w:pPr>
      <w:r w:rsidRPr="001A6A2F">
        <w:rPr>
          <w:rFonts w:cs="Segoe UI"/>
        </w:rPr>
        <w:t xml:space="preserve">De ochtend sluiten we met de peuters altijd weer af in de kring. </w:t>
      </w:r>
    </w:p>
    <w:p w:rsidR="002A4DC3" w:rsidRPr="001A6A2F" w:rsidRDefault="002A4DC3" w:rsidP="001A6A2F">
      <w:pPr>
        <w:pStyle w:val="ListParagraph"/>
        <w:spacing w:after="0" w:line="240" w:lineRule="auto"/>
        <w:ind w:left="644"/>
        <w:rPr>
          <w:color w:val="000000"/>
        </w:rPr>
      </w:pPr>
    </w:p>
    <w:p w:rsidR="002A4DC3" w:rsidRPr="001A6A2F" w:rsidRDefault="002A4DC3" w:rsidP="001A6A2F">
      <w:pPr>
        <w:rPr>
          <w:b/>
        </w:rPr>
      </w:pPr>
    </w:p>
    <w:p w:rsidR="002A4DC3" w:rsidRPr="001A6A2F" w:rsidRDefault="002A4DC3" w:rsidP="00976EBE">
      <w:pPr>
        <w:pStyle w:val="kop3"/>
        <w:spacing w:before="0" w:beforeAutospacing="0" w:after="0" w:afterAutospacing="0"/>
        <w:outlineLvl w:val="0"/>
        <w:rPr>
          <w:rFonts w:ascii="Calibri" w:hAnsi="Calibri"/>
          <w:b/>
          <w:sz w:val="22"/>
          <w:szCs w:val="22"/>
        </w:rPr>
      </w:pPr>
      <w:r w:rsidRPr="001A6A2F">
        <w:rPr>
          <w:rFonts w:ascii="Calibri" w:hAnsi="Calibri"/>
          <w:b/>
          <w:sz w:val="22"/>
          <w:szCs w:val="22"/>
        </w:rPr>
        <w:t>Voeding</w:t>
      </w:r>
    </w:p>
    <w:p w:rsidR="002A4DC3" w:rsidRPr="001A6A2F" w:rsidRDefault="002A4DC3" w:rsidP="001A6A2F">
      <w:pPr>
        <w:numPr>
          <w:ilvl w:val="0"/>
          <w:numId w:val="20"/>
        </w:numPr>
        <w:spacing w:after="0" w:line="240" w:lineRule="auto"/>
        <w:rPr>
          <w:rFonts w:cs="Calibri"/>
          <w:b/>
        </w:rPr>
      </w:pPr>
      <w:r w:rsidRPr="001A6A2F">
        <w:rPr>
          <w:rFonts w:cs="Calibri"/>
        </w:rPr>
        <w:t xml:space="preserve">Bij het dagelijkse tafelmoment drinken we limonade en bieden we een tussendoortje aan. Dit tussendoortje bestaat uit fruit en groentes </w:t>
      </w:r>
      <w:r w:rsidRPr="001A6A2F">
        <w:t>zoals stukjes appel, sinaasappel, peer, banaan, komkommer, tomaat etc. Ook krijgen de kinderen nog een klein koekje.</w:t>
      </w:r>
    </w:p>
    <w:p w:rsidR="002A4DC3" w:rsidRPr="001A6A2F" w:rsidRDefault="002A4DC3" w:rsidP="001A6A2F">
      <w:pPr>
        <w:numPr>
          <w:ilvl w:val="0"/>
          <w:numId w:val="20"/>
        </w:numPr>
        <w:spacing w:after="0" w:line="240" w:lineRule="auto"/>
        <w:rPr>
          <w:b/>
        </w:rPr>
      </w:pPr>
      <w:r w:rsidRPr="001A6A2F">
        <w:rPr>
          <w:rFonts w:cs="Calibri"/>
        </w:rPr>
        <w:t>Bij Babbels vinden we gezonde voeding erg belangrijk en het heeft onze voorkeur dat u kiest voor een gezonde traktatie.</w:t>
      </w:r>
      <w:r w:rsidRPr="001A6A2F">
        <w:t xml:space="preserve"> </w:t>
      </w:r>
    </w:p>
    <w:p w:rsidR="002A4DC3" w:rsidRPr="001A6A2F" w:rsidRDefault="002A4DC3" w:rsidP="001A6A2F">
      <w:pPr>
        <w:rPr>
          <w:b/>
        </w:rPr>
      </w:pPr>
    </w:p>
    <w:p w:rsidR="002A4DC3" w:rsidRPr="001A6A2F" w:rsidRDefault="002A4DC3" w:rsidP="00976EBE">
      <w:pPr>
        <w:pStyle w:val="paragraaf"/>
        <w:spacing w:before="0" w:beforeAutospacing="0" w:after="0" w:afterAutospacing="0"/>
        <w:outlineLvl w:val="0"/>
        <w:rPr>
          <w:rFonts w:ascii="Calibri" w:hAnsi="Calibri"/>
          <w:color w:val="FF0000"/>
        </w:rPr>
      </w:pPr>
      <w:r w:rsidRPr="001A6A2F">
        <w:rPr>
          <w:rFonts w:ascii="Calibri" w:hAnsi="Calibri"/>
        </w:rPr>
        <w:t xml:space="preserve">Kennismaking en wennen </w:t>
      </w:r>
    </w:p>
    <w:p w:rsidR="002A4DC3" w:rsidRPr="001A6A2F" w:rsidRDefault="002A4DC3" w:rsidP="001A6A2F">
      <w:pPr>
        <w:pStyle w:val="ListParagraph"/>
        <w:numPr>
          <w:ilvl w:val="0"/>
          <w:numId w:val="22"/>
        </w:numPr>
        <w:spacing w:after="200" w:line="276" w:lineRule="auto"/>
        <w:rPr>
          <w:rFonts w:cs="Calibri"/>
          <w:lang w:eastAsia="nl-NL"/>
        </w:rPr>
      </w:pPr>
      <w:r w:rsidRPr="001A6A2F">
        <w:rPr>
          <w:rFonts w:eastAsia="Times New Roman" w:cs="Calibri"/>
          <w:bCs/>
          <w:lang w:eastAsia="nl-NL"/>
        </w:rPr>
        <w:t xml:space="preserve">Bij de </w:t>
      </w:r>
      <w:r w:rsidRPr="001A6A2F">
        <w:rPr>
          <w:rFonts w:cs="Calibri"/>
        </w:rPr>
        <w:t>p</w:t>
      </w:r>
      <w:r w:rsidRPr="001A6A2F">
        <w:rPr>
          <w:rFonts w:cs="Calibri"/>
          <w:lang w:eastAsia="nl-NL"/>
        </w:rPr>
        <w:t xml:space="preserve">euterspeelgroep worden geen </w:t>
      </w:r>
      <w:r w:rsidRPr="001A6A2F">
        <w:rPr>
          <w:rFonts w:cs="Calibri"/>
        </w:rPr>
        <w:t xml:space="preserve">aparte </w:t>
      </w:r>
      <w:r w:rsidRPr="001A6A2F">
        <w:rPr>
          <w:rFonts w:cs="Calibri"/>
          <w:lang w:eastAsia="nl-NL"/>
        </w:rPr>
        <w:t>wenafspraken gemaakt</w:t>
      </w:r>
      <w:r w:rsidRPr="001A6A2F">
        <w:rPr>
          <w:rFonts w:cs="Calibri"/>
        </w:rPr>
        <w:t xml:space="preserve"> omdat de tijd dat de kinderen bij ons op de groep zijn relatief kort is</w:t>
      </w:r>
      <w:r w:rsidRPr="001A6A2F">
        <w:rPr>
          <w:rFonts w:cs="Calibri"/>
          <w:lang w:eastAsia="nl-NL"/>
        </w:rPr>
        <w:t xml:space="preserve">. Er wordt wel altijd een kennismakingsgesprek gepland. </w:t>
      </w:r>
      <w:r w:rsidRPr="001A6A2F">
        <w:rPr>
          <w:rFonts w:cs="Calibri"/>
        </w:rPr>
        <w:t>Tijdens het kennismakingsgesprek wordt in overleg met ouders besproken wat hun kind nodig heeft om zich thuis te voelen bij de peuterspeelgroep. H</w:t>
      </w:r>
      <w:r w:rsidRPr="001A6A2F">
        <w:rPr>
          <w:rFonts w:cs="Calibri"/>
          <w:lang w:eastAsia="nl-NL"/>
        </w:rPr>
        <w:t xml:space="preserve">et </w:t>
      </w:r>
      <w:r w:rsidRPr="001A6A2F">
        <w:rPr>
          <w:rFonts w:cs="Calibri"/>
        </w:rPr>
        <w:t xml:space="preserve">is </w:t>
      </w:r>
      <w:r w:rsidRPr="001A6A2F">
        <w:rPr>
          <w:rFonts w:cs="Calibri"/>
          <w:lang w:eastAsia="nl-NL"/>
        </w:rPr>
        <w:t xml:space="preserve">bijvoorbeeld mogelijk voor de ouder om er in het begin eventjes bij te blijven, of dat het kind </w:t>
      </w:r>
      <w:r w:rsidRPr="001A6A2F">
        <w:rPr>
          <w:rFonts w:cs="Calibri"/>
        </w:rPr>
        <w:t xml:space="preserve">in het begin </w:t>
      </w:r>
      <w:r w:rsidRPr="001A6A2F">
        <w:rPr>
          <w:rFonts w:cs="Calibri"/>
          <w:lang w:eastAsia="nl-NL"/>
        </w:rPr>
        <w:t xml:space="preserve">wat eerder wordt opgehaald. </w:t>
      </w:r>
    </w:p>
    <w:p w:rsidR="002A4DC3" w:rsidRPr="001A6A2F" w:rsidRDefault="002A4DC3" w:rsidP="001A6A2F">
      <w:pPr>
        <w:rPr>
          <w:b/>
        </w:rPr>
      </w:pPr>
    </w:p>
    <w:p w:rsidR="002A4DC3" w:rsidRDefault="002A4DC3" w:rsidP="001A6A2F">
      <w:pPr>
        <w:rPr>
          <w:b/>
        </w:rPr>
      </w:pPr>
    </w:p>
    <w:p w:rsidR="002A4DC3" w:rsidRDefault="002A4DC3" w:rsidP="001A6A2F">
      <w:pPr>
        <w:rPr>
          <w:b/>
        </w:rPr>
      </w:pPr>
    </w:p>
    <w:p w:rsidR="002A4DC3" w:rsidRDefault="002A4DC3" w:rsidP="001A6A2F">
      <w:pPr>
        <w:rPr>
          <w:b/>
        </w:rPr>
      </w:pPr>
    </w:p>
    <w:p w:rsidR="002A4DC3" w:rsidRDefault="002A4DC3" w:rsidP="00302CF3">
      <w:pPr>
        <w:jc w:val="center"/>
        <w:rPr>
          <w:b/>
        </w:rPr>
      </w:pPr>
      <w:r w:rsidRPr="00BF3815">
        <w:rPr>
          <w:b/>
          <w:noProof/>
          <w:lang w:eastAsia="nl-NL"/>
        </w:rPr>
        <w:pict>
          <v:shape id="Afbeelding 13" o:spid="_x0000_i1104" type="#_x0000_t75" style="width:492pt;height:300pt;visibility:visible">
            <v:imagedata r:id="rId32" o:title=""/>
          </v:shape>
        </w:pict>
      </w:r>
    </w:p>
    <w:p w:rsidR="002A4DC3" w:rsidRDefault="002A4DC3" w:rsidP="001A6A2F">
      <w:pPr>
        <w:rPr>
          <w:b/>
        </w:rPr>
      </w:pPr>
    </w:p>
    <w:p w:rsidR="002A4DC3" w:rsidRDefault="002A4DC3" w:rsidP="001A6A2F">
      <w:pPr>
        <w:rPr>
          <w:b/>
        </w:rPr>
      </w:pPr>
    </w:p>
    <w:p w:rsidR="002A4DC3" w:rsidRDefault="002A4DC3" w:rsidP="001A6A2F">
      <w:pPr>
        <w:rPr>
          <w:b/>
        </w:rPr>
      </w:pPr>
    </w:p>
    <w:p w:rsidR="002A4DC3" w:rsidRDefault="002A4DC3" w:rsidP="001A6A2F">
      <w:pPr>
        <w:rPr>
          <w:b/>
        </w:rPr>
      </w:pPr>
    </w:p>
    <w:p w:rsidR="002A4DC3" w:rsidRDefault="002A4DC3" w:rsidP="001A6A2F">
      <w:pPr>
        <w:rPr>
          <w:b/>
        </w:rPr>
      </w:pPr>
    </w:p>
    <w:p w:rsidR="002A4DC3" w:rsidRDefault="002A4DC3" w:rsidP="001A6A2F">
      <w:pPr>
        <w:rPr>
          <w:b/>
        </w:rPr>
      </w:pPr>
    </w:p>
    <w:p w:rsidR="002A4DC3" w:rsidRDefault="002A4DC3" w:rsidP="001A6A2F">
      <w:pPr>
        <w:rPr>
          <w:b/>
        </w:rPr>
      </w:pPr>
    </w:p>
    <w:p w:rsidR="002A4DC3" w:rsidRPr="001A6A2F" w:rsidRDefault="002A4DC3" w:rsidP="00302CF3">
      <w:pPr>
        <w:pStyle w:val="NoSpacing"/>
        <w:jc w:val="center"/>
        <w:rPr>
          <w:b/>
        </w:rPr>
      </w:pPr>
      <w:r>
        <w:rPr>
          <w:b/>
        </w:rPr>
        <w:t xml:space="preserve">5.5 </w:t>
      </w:r>
      <w:r w:rsidRPr="001A6A2F">
        <w:rPr>
          <w:b/>
        </w:rPr>
        <w:t>Voor- en naschoolse opvang:</w:t>
      </w:r>
    </w:p>
    <w:p w:rsidR="002A4DC3" w:rsidRPr="001A6A2F" w:rsidRDefault="002A4DC3" w:rsidP="001A6A2F">
      <w:pPr>
        <w:pStyle w:val="NoSpacing"/>
        <w:jc w:val="center"/>
      </w:pPr>
      <w:r w:rsidRPr="001A6A2F">
        <w:t>De Babbelaars en Kwebbelaars</w:t>
      </w:r>
    </w:p>
    <w:p w:rsidR="002A4DC3" w:rsidRPr="001A6A2F" w:rsidRDefault="002A4DC3" w:rsidP="001A6A2F">
      <w:pPr>
        <w:rPr>
          <w:b/>
        </w:rPr>
      </w:pPr>
    </w:p>
    <w:p w:rsidR="002A4DC3" w:rsidRPr="001A6A2F" w:rsidRDefault="002A4DC3" w:rsidP="001A6A2F">
      <w:pPr>
        <w:rPr>
          <w:b/>
        </w:rPr>
      </w:pPr>
    </w:p>
    <w:p w:rsidR="002A4DC3" w:rsidRPr="001A6A2F" w:rsidRDefault="002A4DC3" w:rsidP="00976EBE">
      <w:pPr>
        <w:pStyle w:val="NoSpacing"/>
        <w:outlineLvl w:val="0"/>
        <w:rPr>
          <w:b/>
        </w:rPr>
      </w:pPr>
      <w:r w:rsidRPr="001A6A2F">
        <w:rPr>
          <w:b/>
        </w:rPr>
        <w:t>Hoe wij werken bij de voor- en naschoolse opvang</w:t>
      </w:r>
    </w:p>
    <w:p w:rsidR="002A4DC3" w:rsidRPr="001A6A2F" w:rsidRDefault="002A4DC3" w:rsidP="001A6A2F">
      <w:pPr>
        <w:pStyle w:val="NoSpacing"/>
        <w:numPr>
          <w:ilvl w:val="0"/>
          <w:numId w:val="16"/>
        </w:numPr>
        <w:rPr>
          <w:rFonts w:cs="Calibri"/>
          <w:b/>
        </w:rPr>
      </w:pPr>
      <w:r w:rsidRPr="001A6A2F">
        <w:rPr>
          <w:rFonts w:cs="Calibri"/>
        </w:rPr>
        <w:t>Op de Zevensprong hebben wij een 7- en 7+ groep. Hierdoor kunnen we de activiteiten goed afstemmen op het leeftijds-  en ontwikkelingsniveaus van de kinderen.</w:t>
      </w:r>
    </w:p>
    <w:p w:rsidR="002A4DC3" w:rsidRPr="001A6A2F" w:rsidRDefault="002A4DC3" w:rsidP="001A6A2F">
      <w:pPr>
        <w:pStyle w:val="NoSpacing"/>
        <w:numPr>
          <w:ilvl w:val="0"/>
          <w:numId w:val="16"/>
        </w:numPr>
        <w:rPr>
          <w:rFonts w:cs="Calibri"/>
        </w:rPr>
      </w:pPr>
      <w:r w:rsidRPr="001A6A2F">
        <w:rPr>
          <w:rFonts w:cs="Calibri"/>
        </w:rPr>
        <w:t>Afwisselend activiteiten aanbod, waarbij veel gewerkt wordt met Doen kids.</w:t>
      </w:r>
    </w:p>
    <w:p w:rsidR="002A4DC3" w:rsidRPr="001A6A2F" w:rsidRDefault="002A4DC3" w:rsidP="001A6A2F">
      <w:pPr>
        <w:pStyle w:val="NoSpacing"/>
        <w:numPr>
          <w:ilvl w:val="0"/>
          <w:numId w:val="16"/>
        </w:numPr>
        <w:rPr>
          <w:rFonts w:cs="Calibri"/>
        </w:rPr>
      </w:pPr>
      <w:r w:rsidRPr="001A6A2F">
        <w:rPr>
          <w:rFonts w:cs="Calibri"/>
        </w:rPr>
        <w:t>We hebben geen computers en televisie op de groepen.</w:t>
      </w:r>
    </w:p>
    <w:p w:rsidR="002A4DC3" w:rsidRPr="001A6A2F" w:rsidRDefault="002A4DC3" w:rsidP="001A6A2F">
      <w:pPr>
        <w:rPr>
          <w:b/>
        </w:rPr>
      </w:pPr>
    </w:p>
    <w:p w:rsidR="002A4DC3" w:rsidRPr="001A6A2F" w:rsidRDefault="002A4DC3" w:rsidP="00976EBE">
      <w:pPr>
        <w:outlineLvl w:val="0"/>
        <w:rPr>
          <w:rFonts w:cs="Calibri"/>
          <w:color w:val="00B0F0"/>
        </w:rPr>
      </w:pPr>
      <w:r w:rsidRPr="001A6A2F">
        <w:rPr>
          <w:rFonts w:cs="Calibri"/>
          <w:b/>
        </w:rPr>
        <w:t xml:space="preserve">Dagindeling </w:t>
      </w:r>
    </w:p>
    <w:p w:rsidR="002A4DC3" w:rsidRPr="001A6A2F" w:rsidRDefault="002A4DC3" w:rsidP="001A6A2F">
      <w:pPr>
        <w:pStyle w:val="ListParagraph"/>
        <w:numPr>
          <w:ilvl w:val="0"/>
          <w:numId w:val="17"/>
        </w:numPr>
        <w:spacing w:after="0" w:line="240" w:lineRule="auto"/>
        <w:rPr>
          <w:rFonts w:cs="Segoe UI"/>
        </w:rPr>
      </w:pPr>
      <w:r w:rsidRPr="001A6A2F">
        <w:rPr>
          <w:rFonts w:cs="Segoe UI"/>
        </w:rPr>
        <w:t>Een ochtend bij de voorschoolse opvang starten we vaak aan tafel. Kinderen die voor 7.30u komen kunnen namelijk bij ons ontbijten. Kinderen die al ontbeten hebben of kinderen die later binnen komen gaan meteen lekker spelen. Tijdens de ochtenden is er geen georganiseerde activiteit maar wordt er ingespeeld op de behoeftes van de kinderen. Vlak voordat de schoolbel gaat brengen wij de kinderen naar de klas, zodat we voldoende overzicht hebben in de gangen en iedereen op tijd in de klas aanwezig is.</w:t>
      </w:r>
    </w:p>
    <w:p w:rsidR="002A4DC3" w:rsidRPr="001A6A2F" w:rsidRDefault="002A4DC3" w:rsidP="001A6A2F">
      <w:pPr>
        <w:pStyle w:val="ListParagraph"/>
        <w:numPr>
          <w:ilvl w:val="0"/>
          <w:numId w:val="17"/>
        </w:numPr>
        <w:spacing w:after="0" w:line="240" w:lineRule="auto"/>
        <w:rPr>
          <w:color w:val="000000"/>
        </w:rPr>
      </w:pPr>
      <w:r w:rsidRPr="001A6A2F">
        <w:rPr>
          <w:rFonts w:cs="Segoe UI"/>
        </w:rPr>
        <w:t>Een middag op de BSO begint met het uit de klas halen van de kleuters en groep 3. De oudere kinderen komen zelf naar ons toe. Bij binnenkomst op de groep gaan we eerst even vrij spelen. Daarna gaan we met zijn allen aan tafel. We nemen echt even de tijd voor dit tafelmoment. Het is een gezellig moment van de middag, waarin alle kinderen de ruimte krijgen om iets te vertellen. Aansluitend wordt er altijd een activiteit aangeboden (sport en spel, knutselen, dansen, koken etc.) waaraan de kinderen kunnen deelnemen. Na de activiteit sluiten we af met vrij spelen en we gaan aan tafel met kinderen die bij ons dineren.</w:t>
      </w:r>
    </w:p>
    <w:p w:rsidR="002A4DC3" w:rsidRPr="001A6A2F" w:rsidRDefault="002A4DC3" w:rsidP="001A6A2F">
      <w:pPr>
        <w:pStyle w:val="kop3"/>
        <w:spacing w:before="0" w:beforeAutospacing="0" w:after="0" w:afterAutospacing="0"/>
        <w:rPr>
          <w:rFonts w:ascii="Calibri" w:hAnsi="Calibri"/>
          <w:color w:val="000000"/>
          <w:sz w:val="22"/>
          <w:szCs w:val="22"/>
        </w:rPr>
      </w:pPr>
    </w:p>
    <w:p w:rsidR="002A4DC3" w:rsidRPr="001A6A2F" w:rsidRDefault="002A4DC3" w:rsidP="001A6A2F">
      <w:pPr>
        <w:pStyle w:val="kop3"/>
        <w:spacing w:before="0" w:beforeAutospacing="0" w:after="0" w:afterAutospacing="0"/>
        <w:rPr>
          <w:rFonts w:ascii="Calibri" w:hAnsi="Calibri"/>
          <w:b/>
          <w:color w:val="000000"/>
          <w:sz w:val="22"/>
          <w:szCs w:val="22"/>
        </w:rPr>
      </w:pPr>
    </w:p>
    <w:p w:rsidR="002A4DC3" w:rsidRPr="001A6A2F" w:rsidRDefault="002A4DC3" w:rsidP="00976EBE">
      <w:pPr>
        <w:pStyle w:val="kop3"/>
        <w:spacing w:before="0" w:beforeAutospacing="0" w:after="0" w:afterAutospacing="0"/>
        <w:outlineLvl w:val="0"/>
        <w:rPr>
          <w:rFonts w:ascii="Calibri" w:hAnsi="Calibri"/>
          <w:b/>
          <w:color w:val="000000"/>
          <w:sz w:val="22"/>
          <w:szCs w:val="22"/>
        </w:rPr>
      </w:pPr>
      <w:r w:rsidRPr="001A6A2F">
        <w:rPr>
          <w:rFonts w:ascii="Calibri" w:hAnsi="Calibri"/>
          <w:b/>
          <w:color w:val="000000"/>
          <w:sz w:val="22"/>
          <w:szCs w:val="22"/>
        </w:rPr>
        <w:t>Vakantie</w:t>
      </w:r>
    </w:p>
    <w:p w:rsidR="002A4DC3" w:rsidRPr="001A6A2F" w:rsidRDefault="002A4DC3" w:rsidP="001A6A2F">
      <w:pPr>
        <w:pStyle w:val="kop3"/>
        <w:numPr>
          <w:ilvl w:val="0"/>
          <w:numId w:val="19"/>
        </w:numPr>
        <w:spacing w:before="0" w:beforeAutospacing="0" w:after="0" w:afterAutospacing="0"/>
        <w:rPr>
          <w:rFonts w:ascii="Calibri" w:hAnsi="Calibri" w:cs="Calibri"/>
          <w:sz w:val="22"/>
          <w:szCs w:val="22"/>
        </w:rPr>
      </w:pPr>
      <w:r w:rsidRPr="001A6A2F">
        <w:rPr>
          <w:rFonts w:ascii="Calibri" w:hAnsi="Calibri" w:cs="Calibri"/>
          <w:sz w:val="22"/>
          <w:szCs w:val="22"/>
        </w:rPr>
        <w:t>In de vakanties is de BSO hele dagen geopend en is er een ander, uitgebreider programma. Naast uitgebreidere activiteiten op onze groepen gaan wij ook regelmatig op een uitje in de omgeving. In de vakanties voegen wij samen, de Zevensprong is een vakantielocatie. Dat betekent dat ook de kinderen van de Edelsteen (een andere locatie van ons) naar de Zevensprong komen. De belangrijkste redenen voor het samenvoegen van de groepen zijn de veiligheid en de beleving van de kinderen.</w:t>
      </w:r>
      <w:r w:rsidRPr="001A6A2F">
        <w:rPr>
          <w:rFonts w:ascii="Calibri" w:hAnsi="Calibri"/>
          <w:sz w:val="22"/>
          <w:szCs w:val="22"/>
        </w:rPr>
        <w:t xml:space="preserve"> </w:t>
      </w:r>
      <w:r w:rsidRPr="001A6A2F">
        <w:rPr>
          <w:rFonts w:ascii="Calibri" w:hAnsi="Calibri" w:cs="Calibri"/>
          <w:sz w:val="22"/>
          <w:szCs w:val="22"/>
        </w:rPr>
        <w:t xml:space="preserve">Op de vrijdag voorafgaand aan de vakantieweek wordt per mail een overzicht gestuurd met daarin het programma. </w:t>
      </w:r>
    </w:p>
    <w:p w:rsidR="002A4DC3" w:rsidRPr="001A6A2F" w:rsidRDefault="002A4DC3" w:rsidP="001A6A2F">
      <w:pPr>
        <w:pStyle w:val="kop3"/>
        <w:numPr>
          <w:ilvl w:val="0"/>
          <w:numId w:val="19"/>
        </w:numPr>
        <w:spacing w:before="0" w:beforeAutospacing="0" w:after="0" w:afterAutospacing="0"/>
        <w:rPr>
          <w:rFonts w:ascii="Calibri" w:hAnsi="Calibri" w:cs="Calibri"/>
          <w:sz w:val="22"/>
          <w:szCs w:val="22"/>
        </w:rPr>
      </w:pPr>
      <w:r w:rsidRPr="001A6A2F">
        <w:rPr>
          <w:rFonts w:ascii="Calibri" w:hAnsi="Calibri" w:cs="Calibri"/>
          <w:sz w:val="22"/>
          <w:szCs w:val="22"/>
        </w:rPr>
        <w:t xml:space="preserve">In verband met het flexibele karakter van de vakantieopvang, vragen wij u om de dagen en tijden dat opvang nodig is in de vakanties uiterlijk 2 weken van te voren door te geven. Zo kunnen wij tijdig de activiteiten- en personeelsplanning maken. Bij opvang aanvragen die later binnen komen kunnen wij de opvang niet meer garanderen, ook als u opvang in de vakanties bij ons afneemt. Uiteraard zullen wij ons best doen om ook aan deze aanvragen te voldoen. </w:t>
      </w:r>
      <w:r w:rsidRPr="001A6A2F">
        <w:rPr>
          <w:rFonts w:ascii="Calibri" w:hAnsi="Calibri" w:cs="Calibri"/>
          <w:color w:val="000000"/>
          <w:sz w:val="22"/>
          <w:szCs w:val="22"/>
        </w:rPr>
        <w:br/>
      </w:r>
    </w:p>
    <w:p w:rsidR="002A4DC3" w:rsidRPr="001A6A2F" w:rsidRDefault="002A4DC3" w:rsidP="001A6A2F">
      <w:pPr>
        <w:pStyle w:val="paragraaf"/>
        <w:spacing w:before="0" w:beforeAutospacing="0" w:after="0" w:afterAutospacing="0"/>
        <w:rPr>
          <w:rFonts w:ascii="Calibri" w:hAnsi="Calibri"/>
        </w:rPr>
      </w:pPr>
    </w:p>
    <w:p w:rsidR="002A4DC3" w:rsidRPr="001A6A2F" w:rsidRDefault="002A4DC3" w:rsidP="001A6A2F">
      <w:pPr>
        <w:pStyle w:val="kop3"/>
        <w:spacing w:before="0" w:beforeAutospacing="0" w:after="0" w:afterAutospacing="0"/>
        <w:ind w:left="644"/>
        <w:rPr>
          <w:rFonts w:ascii="Calibri" w:hAnsi="Calibri" w:cs="Calibri"/>
          <w:sz w:val="22"/>
          <w:szCs w:val="22"/>
        </w:rPr>
      </w:pPr>
    </w:p>
    <w:p w:rsidR="002A4DC3" w:rsidRPr="001A6A2F" w:rsidRDefault="002A4DC3" w:rsidP="00976EBE">
      <w:pPr>
        <w:outlineLvl w:val="0"/>
        <w:rPr>
          <w:b/>
        </w:rPr>
      </w:pPr>
      <w:r w:rsidRPr="001A6A2F">
        <w:rPr>
          <w:b/>
        </w:rPr>
        <w:t>Voeding</w:t>
      </w:r>
    </w:p>
    <w:p w:rsidR="002A4DC3" w:rsidRPr="001A6A2F" w:rsidRDefault="002A4DC3" w:rsidP="001A6A2F">
      <w:pPr>
        <w:numPr>
          <w:ilvl w:val="0"/>
          <w:numId w:val="20"/>
        </w:numPr>
        <w:spacing w:after="0" w:line="240" w:lineRule="auto"/>
        <w:rPr>
          <w:rFonts w:cs="Calibri"/>
          <w:b/>
        </w:rPr>
      </w:pPr>
      <w:r w:rsidRPr="001A6A2F">
        <w:rPr>
          <w:rFonts w:cs="Calibri"/>
        </w:rPr>
        <w:t xml:space="preserve">Bij het dagelijkse tafelmoment drinken de kinderen limonade, thee of water en bieden we een tussendoortje aan. Dit tussendoortje varieert elke dag, denk hierbij aan: fruit, groentes, liga, een belegde cracker of rijstwafel.  </w:t>
      </w:r>
    </w:p>
    <w:p w:rsidR="002A4DC3" w:rsidRPr="001A6A2F" w:rsidRDefault="002A4DC3" w:rsidP="001A6A2F">
      <w:pPr>
        <w:numPr>
          <w:ilvl w:val="0"/>
          <w:numId w:val="20"/>
        </w:numPr>
        <w:spacing w:after="0" w:line="240" w:lineRule="auto"/>
        <w:rPr>
          <w:rFonts w:cs="Calibri"/>
          <w:b/>
        </w:rPr>
      </w:pPr>
      <w:r w:rsidRPr="001A6A2F">
        <w:rPr>
          <w:rFonts w:cs="Calibri"/>
        </w:rPr>
        <w:t>Tijdens ontbijt of lunch serveren wij licht volkoren brood met diverse soorten vleeswaren, kaas en zoet beleg. Wij drinken daarbij melk, thee of water.</w:t>
      </w:r>
    </w:p>
    <w:p w:rsidR="002A4DC3" w:rsidRPr="001A6A2F" w:rsidRDefault="002A4DC3" w:rsidP="001A6A2F">
      <w:pPr>
        <w:numPr>
          <w:ilvl w:val="0"/>
          <w:numId w:val="20"/>
        </w:numPr>
        <w:spacing w:after="0" w:line="240" w:lineRule="auto"/>
        <w:rPr>
          <w:rFonts w:cs="Calibri"/>
          <w:b/>
        </w:rPr>
      </w:pPr>
      <w:r w:rsidRPr="001A6A2F">
        <w:rPr>
          <w:rFonts w:cs="Calibri"/>
        </w:rPr>
        <w:t>U dient eventuele voeding van thuis gekoeld te vervoeren naar Babbels. Dit is om productie van ziektekiemen tot een minimum te beperken.</w:t>
      </w:r>
    </w:p>
    <w:p w:rsidR="002A4DC3" w:rsidRPr="001A6A2F" w:rsidRDefault="002A4DC3" w:rsidP="001A6A2F">
      <w:pPr>
        <w:numPr>
          <w:ilvl w:val="0"/>
          <w:numId w:val="20"/>
        </w:numPr>
        <w:spacing w:after="0" w:line="240" w:lineRule="auto"/>
        <w:rPr>
          <w:rFonts w:cs="Calibri"/>
          <w:b/>
        </w:rPr>
      </w:pPr>
      <w:r w:rsidRPr="001A6A2F">
        <w:rPr>
          <w:rFonts w:cs="Calibri"/>
        </w:rPr>
        <w:t>Bij Babbels vinden we gezonde voeding erg belangrijk en daarom mogen kinderen meegebracht snoep niet consumeren tijdens de opvang. Voor kleine traktaties wordt een uitzondering gemaakt, al heeft het onze voorkeur dat u kiest voor een gezonde traktatie.</w:t>
      </w:r>
    </w:p>
    <w:p w:rsidR="002A4DC3" w:rsidRPr="001A6A2F" w:rsidRDefault="002A4DC3" w:rsidP="001A6A2F">
      <w:pPr>
        <w:ind w:left="644"/>
        <w:rPr>
          <w:rFonts w:cs="Calibri"/>
          <w:b/>
        </w:rPr>
      </w:pPr>
    </w:p>
    <w:p w:rsidR="002A4DC3" w:rsidRPr="001A6A2F" w:rsidRDefault="002A4DC3" w:rsidP="00976EBE">
      <w:pPr>
        <w:pStyle w:val="paragraaf"/>
        <w:spacing w:before="0" w:beforeAutospacing="0" w:after="0" w:afterAutospacing="0"/>
        <w:outlineLvl w:val="0"/>
        <w:rPr>
          <w:rFonts w:ascii="Calibri" w:hAnsi="Calibri"/>
          <w:color w:val="FF0000"/>
        </w:rPr>
      </w:pPr>
      <w:r w:rsidRPr="001A6A2F">
        <w:rPr>
          <w:rFonts w:ascii="Calibri" w:hAnsi="Calibri"/>
        </w:rPr>
        <w:t xml:space="preserve">Kennismaking en wennen </w:t>
      </w:r>
    </w:p>
    <w:p w:rsidR="002A4DC3" w:rsidRPr="001A6A2F" w:rsidRDefault="002A4DC3" w:rsidP="001A6A2F">
      <w:pPr>
        <w:pStyle w:val="paragraaf"/>
        <w:numPr>
          <w:ilvl w:val="0"/>
          <w:numId w:val="22"/>
        </w:numPr>
        <w:spacing w:before="0" w:beforeAutospacing="0" w:after="0" w:afterAutospacing="0"/>
        <w:rPr>
          <w:rFonts w:ascii="Calibri" w:hAnsi="Calibri" w:cs="Calibri"/>
          <w:b w:val="0"/>
          <w:color w:val="FF0000"/>
        </w:rPr>
      </w:pPr>
      <w:r w:rsidRPr="001A6A2F">
        <w:rPr>
          <w:rFonts w:ascii="Calibri" w:hAnsi="Calibri" w:cs="Calibri"/>
          <w:b w:val="0"/>
        </w:rPr>
        <w:t>Voor de stardatum van de buitenschoolse opvang wordt er een kennismakingsgesprek gepland. Tijdens dit gesprek komt uw kind mee en kan hij/zij op de groep spelen en kennis maken met de pedagogisch medewerker(s) en de kinderen. Heeft uw kind meer tijd nodig om te wennen, geef dit dan tijdens het kennismakingsgesprek aan bij de pedagogisch medewerker zodat u samen een extra wenmoment in kunt plannen.</w:t>
      </w:r>
    </w:p>
    <w:p w:rsidR="002A4DC3" w:rsidRPr="001A6A2F" w:rsidRDefault="002A4DC3" w:rsidP="001A6A2F">
      <w:pPr>
        <w:rPr>
          <w:b/>
        </w:rPr>
      </w:pPr>
    </w:p>
    <w:p w:rsidR="002A4DC3" w:rsidRPr="001A6A2F" w:rsidRDefault="002A4DC3" w:rsidP="001A6A2F">
      <w:pPr>
        <w:pStyle w:val="paragraaf"/>
        <w:spacing w:before="0" w:beforeAutospacing="0" w:after="0" w:afterAutospacing="0"/>
        <w:rPr>
          <w:rFonts w:ascii="Calibri" w:hAnsi="Calibri"/>
          <w:color w:val="000000"/>
        </w:rPr>
      </w:pPr>
    </w:p>
    <w:p w:rsidR="002A4DC3" w:rsidRPr="001A6A2F" w:rsidRDefault="002A4DC3" w:rsidP="001A6A2F">
      <w:pPr>
        <w:ind w:left="720"/>
      </w:pPr>
      <w:r>
        <w:rPr>
          <w:noProof/>
          <w:lang w:eastAsia="nl-NL"/>
        </w:rPr>
        <w:pict>
          <v:group id="Groep 14" o:spid="_x0000_s1107" style="position:absolute;left:0;text-align:left;margin-left:-30pt;margin-top:17.5pt;width:440.25pt;height:252pt;z-index:251659264;mso-position-horizontal-relative:page" coordorigin="1245,1" coordsize="4648,28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">
            <v:shape id="Picture 3" o:spid="_x0000_s1108" type="#_x0000_t75" style="position:absolute;left:3584;top:1;width:2309;height:28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wCXAAAAA2wAAAA8AAABkcnMvZG93bnJldi54bWxEj8FuwkAMRO9I/YeVK/UGm3KgUcqCEG0F&#10;VygfYLImGzXrTbMuhL+vD5V6G8vj55nleoydudKQ28QOnmcFGOI6+ZYbB6fPj2kJJguyxy4xObhT&#10;hvXqYbLEyqcbH+h6lMYohHOFDoJIX1mb60AR8yz1xLq7pCGi6Dg01g94U3js7LwoFjZiy/ohYE/b&#10;QPXX8ScqpZzv72+XFzmndzpg2Plz+S3OPT2Om1cwQqP8m/+u917ja1jtogLs6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D7AJcAAAADbAAAADwAAAAAAAAAAAAAAAACfAgAA&#10;ZHJzL2Rvd25yZXYueG1sUEsFBgAAAAAEAAQA9wAAAIwDAAAAAA==&#10;">
              <v:imagedata r:id="rId7" o:title=""/>
            </v:shape>
            <v:shape id="Text Box 4" o:spid="_x0000_s1109" type="#_x0000_t202" style="position:absolute;left:1245;top:432;width:2655;height:17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rsidR="002A4DC3" w:rsidRPr="00541441" w:rsidRDefault="002A4DC3" w:rsidP="00302CF3">
                    <w:pPr>
                      <w:rPr>
                        <w:rFonts w:cs="Calibri"/>
                        <w:b/>
                        <w:sz w:val="72"/>
                        <w:szCs w:val="72"/>
                      </w:rPr>
                    </w:pPr>
                  </w:p>
                </w:txbxContent>
              </v:textbox>
            </v:shape>
            <w10:wrap anchorx="page"/>
          </v:group>
        </w:pict>
      </w:r>
    </w:p>
    <w:p w:rsidR="002A4DC3" w:rsidRPr="001A6A2F" w:rsidRDefault="002A4DC3" w:rsidP="001A6A2F">
      <w:pPr>
        <w:pStyle w:val="NoSpacing"/>
      </w:pPr>
    </w:p>
    <w:p w:rsidR="002A4DC3" w:rsidRPr="001A6A2F" w:rsidRDefault="002A4DC3" w:rsidP="001A6A2F">
      <w:pPr>
        <w:rPr>
          <w:b/>
        </w:rPr>
      </w:pPr>
    </w:p>
    <w:p w:rsidR="002A4DC3" w:rsidRPr="001A6A2F" w:rsidRDefault="002A4DC3" w:rsidP="001A6A2F">
      <w:pPr>
        <w:pStyle w:val="paragraaf"/>
        <w:spacing w:before="0" w:beforeAutospacing="0" w:after="0" w:afterAutospacing="0"/>
        <w:rPr>
          <w:rFonts w:ascii="Calibri" w:hAnsi="Calibri"/>
          <w:color w:val="000000"/>
        </w:rPr>
      </w:pPr>
    </w:p>
    <w:p w:rsidR="002A4DC3" w:rsidRPr="001A6A2F" w:rsidRDefault="002A4DC3" w:rsidP="001A6A2F"/>
    <w:p w:rsidR="002A4DC3" w:rsidRDefault="002A4DC3" w:rsidP="001A6A2F">
      <w:pPr>
        <w:tabs>
          <w:tab w:val="left" w:pos="5820"/>
        </w:tabs>
      </w:pPr>
    </w:p>
    <w:p w:rsidR="002A4DC3" w:rsidRDefault="002A4DC3" w:rsidP="001A6A2F">
      <w:pPr>
        <w:tabs>
          <w:tab w:val="left" w:pos="5820"/>
        </w:tabs>
      </w:pPr>
    </w:p>
    <w:p w:rsidR="002A4DC3" w:rsidRDefault="002A4DC3" w:rsidP="001A6A2F">
      <w:pPr>
        <w:tabs>
          <w:tab w:val="left" w:pos="5820"/>
        </w:tabs>
      </w:pPr>
    </w:p>
    <w:p w:rsidR="002A4DC3" w:rsidRDefault="002A4DC3" w:rsidP="001A6A2F">
      <w:pPr>
        <w:tabs>
          <w:tab w:val="left" w:pos="5820"/>
        </w:tabs>
      </w:pPr>
    </w:p>
    <w:p w:rsidR="002A4DC3" w:rsidRDefault="002A4DC3" w:rsidP="001A6A2F">
      <w:pPr>
        <w:tabs>
          <w:tab w:val="left" w:pos="5820"/>
        </w:tabs>
      </w:pPr>
    </w:p>
    <w:p w:rsidR="002A4DC3" w:rsidRDefault="002A4DC3" w:rsidP="001A6A2F">
      <w:pPr>
        <w:tabs>
          <w:tab w:val="left" w:pos="5820"/>
        </w:tabs>
      </w:pPr>
    </w:p>
    <w:p w:rsidR="002A4DC3" w:rsidRDefault="002A4DC3" w:rsidP="001A6A2F">
      <w:pPr>
        <w:tabs>
          <w:tab w:val="left" w:pos="5820"/>
        </w:tabs>
      </w:pPr>
    </w:p>
    <w:p w:rsidR="002A4DC3" w:rsidRDefault="002A4DC3" w:rsidP="001A6A2F">
      <w:pPr>
        <w:tabs>
          <w:tab w:val="left" w:pos="5820"/>
        </w:tabs>
      </w:pPr>
    </w:p>
    <w:p w:rsidR="002A4DC3" w:rsidRDefault="002A4DC3" w:rsidP="001A6A2F">
      <w:pPr>
        <w:tabs>
          <w:tab w:val="left" w:pos="5820"/>
        </w:tabs>
      </w:pPr>
    </w:p>
    <w:p w:rsidR="002A4DC3" w:rsidRPr="001A6A2F" w:rsidRDefault="002A4DC3" w:rsidP="001A6A2F">
      <w:pPr>
        <w:tabs>
          <w:tab w:val="left" w:pos="5820"/>
        </w:tabs>
      </w:pPr>
      <w:r>
        <w:t>Bij deze informatiegids hoort ook een stichtingsdeel. Deze is te vinden op www.dezevensprong.nl</w:t>
      </w:r>
    </w:p>
    <w:sectPr w:rsidR="002A4DC3" w:rsidRPr="001A6A2F" w:rsidSect="002B140D">
      <w:footerReference w:type="default" r:id="rId3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4DC3" w:rsidRDefault="002A4DC3" w:rsidP="008C02A1">
      <w:pPr>
        <w:spacing w:after="0" w:line="240" w:lineRule="auto"/>
      </w:pPr>
      <w:r>
        <w:separator/>
      </w:r>
    </w:p>
  </w:endnote>
  <w:endnote w:type="continuationSeparator" w:id="0">
    <w:p w:rsidR="002A4DC3" w:rsidRDefault="002A4DC3" w:rsidP="008C02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l?r ??fc"/>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ill Sans MT">
    <w:panose1 w:val="00000000000000000000"/>
    <w:charset w:val="00"/>
    <w:family w:val="swiss"/>
    <w:notTrueType/>
    <w:pitch w:val="variable"/>
    <w:sig w:usb0="00000003" w:usb1="00000000" w:usb2="00000000" w:usb3="00000000" w:csb0="00000001" w:csb1="00000000"/>
  </w:font>
  <w:font w:name="GillSans">
    <w:altName w:val="Gill Sans"/>
    <w:panose1 w:val="00000000000000000000"/>
    <w:charset w:val="00"/>
    <w:family w:val="swiss"/>
    <w:notTrueType/>
    <w:pitch w:val="default"/>
    <w:sig w:usb0="00000003" w:usb1="00000000" w:usb2="00000000" w:usb3="00000000" w:csb0="00000001" w:csb1="00000000"/>
  </w:font>
  <w:font w:name="GillSans Light">
    <w:altName w:val="Cambria"/>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JhengHei">
    <w:panose1 w:val="020B0604030504040204"/>
    <w:charset w:val="88"/>
    <w:family w:val="swiss"/>
    <w:pitch w:val="variable"/>
    <w:sig w:usb0="00000087" w:usb1="288F4000" w:usb2="00000016" w:usb3="00000000" w:csb0="00100009"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DC3" w:rsidRPr="00E70328" w:rsidRDefault="002A4DC3" w:rsidP="00E70328">
    <w:pPr>
      <w:pStyle w:val="Footer"/>
      <w:jc w:val="center"/>
      <w:rPr>
        <w:sz w:val="16"/>
        <w:szCs w:val="16"/>
      </w:rPr>
    </w:pPr>
    <w:r>
      <w:rPr>
        <w:noProof/>
        <w:lang w:eastAsia="nl-NL"/>
      </w:rPr>
      <w:pict>
        <v:rect id="Rechthoek 4" o:spid="_x0000_s2124" style="position:absolute;left:0;text-align:left;margin-left:529.85pt;margin-top:771.05pt;width:60pt;height:70.5pt;z-index:2518138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" stroked="f">
          <v:textbox>
            <w:txbxContent>
              <w:p w:rsidR="002A4DC3" w:rsidRPr="00BF3815" w:rsidRDefault="002A4DC3">
                <w:pPr>
                  <w:jc w:val="center"/>
                  <w:rPr>
                    <w:rFonts w:ascii="Calibri Light" w:hAnsi="Calibri Light"/>
                    <w:sz w:val="48"/>
                    <w:szCs w:val="48"/>
                  </w:rPr>
                </w:pPr>
                <w:fldSimple w:instr="PAGE   \* MERGEFORMAT">
                  <w:r w:rsidRPr="00976EBE">
                    <w:rPr>
                      <w:rFonts w:ascii="Calibri Light" w:hAnsi="Calibri Light"/>
                      <w:noProof/>
                    </w:rPr>
                    <w:t>1</w:t>
                  </w:r>
                </w:fldSimple>
              </w:p>
            </w:txbxContent>
          </v:textbox>
          <w10:wrap anchorx="margin" anchory="margin"/>
        </v:rect>
      </w:pict>
    </w:r>
    <w:r>
      <w:rPr>
        <w:sz w:val="16"/>
        <w:szCs w:val="16"/>
      </w:rPr>
      <w:t>Informatiegids kindcentrum De Zevensprong 2016-2017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4DC3" w:rsidRDefault="002A4DC3" w:rsidP="008C02A1">
      <w:pPr>
        <w:spacing w:after="0" w:line="240" w:lineRule="auto"/>
      </w:pPr>
      <w:r>
        <w:separator/>
      </w:r>
    </w:p>
  </w:footnote>
  <w:footnote w:type="continuationSeparator" w:id="0">
    <w:p w:rsidR="002A4DC3" w:rsidRDefault="002A4DC3" w:rsidP="008C02A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75pt;height:513.75pt" o:bullet="t">
        <v:imagedata r:id="rId1" o:title=""/>
      </v:shape>
    </w:pict>
  </w:numPicBullet>
  <w:abstractNum w:abstractNumId="0">
    <w:nsid w:val="035336DC"/>
    <w:multiLevelType w:val="hybridMultilevel"/>
    <w:tmpl w:val="2F1CAEF2"/>
    <w:lvl w:ilvl="0" w:tplc="E89407B0">
      <w:numFmt w:val="bullet"/>
      <w:lvlText w:val="-"/>
      <w:lvlJc w:val="left"/>
      <w:pPr>
        <w:tabs>
          <w:tab w:val="num" w:pos="720"/>
        </w:tabs>
        <w:ind w:left="720" w:hanging="360"/>
      </w:pPr>
      <w:rPr>
        <w:rFonts w:ascii="Times New Roman" w:eastAsia="Times New Roman" w:hAnsi="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050D6935"/>
    <w:multiLevelType w:val="hybridMultilevel"/>
    <w:tmpl w:val="2F6CB44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nsid w:val="0819587A"/>
    <w:multiLevelType w:val="hybridMultilevel"/>
    <w:tmpl w:val="E3C8F138"/>
    <w:lvl w:ilvl="0" w:tplc="190EB52A">
      <w:numFmt w:val="bullet"/>
      <w:lvlText w:val="-"/>
      <w:lvlPicBulletId w:val="0"/>
      <w:lvlJc w:val="left"/>
      <w:pPr>
        <w:ind w:left="644" w:hanging="360"/>
      </w:pPr>
      <w:rPr>
        <w:rFonts w:ascii="Calibri" w:eastAsia="Times New Roman" w:hAnsi="Calibri" w:hint="default"/>
        <w:sz w:val="30"/>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3">
    <w:nsid w:val="08456A63"/>
    <w:multiLevelType w:val="hybridMultilevel"/>
    <w:tmpl w:val="6A52612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nsid w:val="095B2895"/>
    <w:multiLevelType w:val="hybridMultilevel"/>
    <w:tmpl w:val="94109BA6"/>
    <w:lvl w:ilvl="0" w:tplc="190EB52A">
      <w:numFmt w:val="bullet"/>
      <w:lvlText w:val="-"/>
      <w:lvlPicBulletId w:val="0"/>
      <w:lvlJc w:val="left"/>
      <w:pPr>
        <w:tabs>
          <w:tab w:val="num" w:pos="644"/>
        </w:tabs>
        <w:ind w:left="644" w:hanging="360"/>
      </w:pPr>
      <w:rPr>
        <w:rFonts w:ascii="Calibri" w:eastAsia="Times New Roman" w:hAnsi="Calibri" w:hint="default"/>
        <w:sz w:val="30"/>
      </w:rPr>
    </w:lvl>
    <w:lvl w:ilvl="1" w:tplc="D52A41E2">
      <w:start w:val="1"/>
      <w:numFmt w:val="bullet"/>
      <w:lvlText w:val=""/>
      <w:lvlJc w:val="left"/>
      <w:pPr>
        <w:tabs>
          <w:tab w:val="num" w:pos="1440"/>
        </w:tabs>
        <w:ind w:left="1440" w:hanging="360"/>
      </w:pPr>
      <w:rPr>
        <w:rFonts w:ascii="Symbol" w:hAnsi="Symbol"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5">
    <w:nsid w:val="0C6E791A"/>
    <w:multiLevelType w:val="hybridMultilevel"/>
    <w:tmpl w:val="543621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3F95B2D"/>
    <w:multiLevelType w:val="hybridMultilevel"/>
    <w:tmpl w:val="45DEE1B8"/>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7">
    <w:nsid w:val="154704B0"/>
    <w:multiLevelType w:val="hybridMultilevel"/>
    <w:tmpl w:val="C09A89DA"/>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8">
    <w:nsid w:val="17C77326"/>
    <w:multiLevelType w:val="hybridMultilevel"/>
    <w:tmpl w:val="70109A58"/>
    <w:lvl w:ilvl="0" w:tplc="190EB52A">
      <w:numFmt w:val="bullet"/>
      <w:lvlText w:val="-"/>
      <w:lvlPicBulletId w:val="0"/>
      <w:lvlJc w:val="left"/>
      <w:pPr>
        <w:tabs>
          <w:tab w:val="num" w:pos="720"/>
        </w:tabs>
        <w:ind w:left="720" w:hanging="360"/>
      </w:pPr>
      <w:rPr>
        <w:rFonts w:ascii="Calibri" w:eastAsia="Times New Roman" w:hAnsi="Calibri" w:hint="default"/>
        <w:sz w:val="30"/>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9">
    <w:nsid w:val="214505A5"/>
    <w:multiLevelType w:val="hybridMultilevel"/>
    <w:tmpl w:val="8C760B92"/>
    <w:lvl w:ilvl="0" w:tplc="0413000F">
      <w:start w:val="1"/>
      <w:numFmt w:val="decimal"/>
      <w:lvlText w:val="%1."/>
      <w:lvlJc w:val="left"/>
      <w:pPr>
        <w:tabs>
          <w:tab w:val="num" w:pos="720"/>
        </w:tabs>
        <w:ind w:left="720" w:hanging="360"/>
      </w:pPr>
      <w:rPr>
        <w:rFonts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nsid w:val="24934319"/>
    <w:multiLevelType w:val="hybridMultilevel"/>
    <w:tmpl w:val="DF64A7C2"/>
    <w:lvl w:ilvl="0" w:tplc="25EC5C46">
      <w:numFmt w:val="bullet"/>
      <w:lvlText w:val="-"/>
      <w:lvlPicBulletId w:val="0"/>
      <w:lvlJc w:val="left"/>
      <w:pPr>
        <w:tabs>
          <w:tab w:val="num" w:pos="644"/>
        </w:tabs>
        <w:ind w:left="644" w:hanging="360"/>
      </w:pPr>
      <w:rPr>
        <w:rFonts w:ascii="Calibri" w:eastAsia="Times New Roman" w:hAnsi="Calibri" w:hint="default"/>
        <w:sz w:val="30"/>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11">
    <w:nsid w:val="390C3B16"/>
    <w:multiLevelType w:val="hybridMultilevel"/>
    <w:tmpl w:val="DB387146"/>
    <w:lvl w:ilvl="0" w:tplc="224E74DA">
      <w:start w:val="1"/>
      <w:numFmt w:val="bullet"/>
      <w:lvlText w:val=""/>
      <w:lvlJc w:val="left"/>
      <w:pPr>
        <w:tabs>
          <w:tab w:val="num" w:pos="720"/>
        </w:tabs>
        <w:ind w:left="720" w:hanging="360"/>
      </w:pPr>
      <w:rPr>
        <w:rFonts w:ascii="Symbol" w:hAnsi="Symbol" w:hint="default"/>
      </w:rPr>
    </w:lvl>
    <w:lvl w:ilvl="1" w:tplc="04130003">
      <w:start w:val="1"/>
      <w:numFmt w:val="decimal"/>
      <w:lvlText w:val="%2."/>
      <w:lvlJc w:val="left"/>
      <w:pPr>
        <w:tabs>
          <w:tab w:val="num" w:pos="1440"/>
        </w:tabs>
        <w:ind w:left="1440" w:hanging="360"/>
      </w:pPr>
      <w:rPr>
        <w:rFonts w:cs="Times New Roman"/>
      </w:rPr>
    </w:lvl>
    <w:lvl w:ilvl="2" w:tplc="04130005">
      <w:start w:val="1"/>
      <w:numFmt w:val="decimal"/>
      <w:lvlText w:val="%3."/>
      <w:lvlJc w:val="left"/>
      <w:pPr>
        <w:tabs>
          <w:tab w:val="num" w:pos="2160"/>
        </w:tabs>
        <w:ind w:left="2160" w:hanging="360"/>
      </w:pPr>
      <w:rPr>
        <w:rFonts w:cs="Times New Roman"/>
      </w:rPr>
    </w:lvl>
    <w:lvl w:ilvl="3" w:tplc="04130001">
      <w:start w:val="1"/>
      <w:numFmt w:val="decimal"/>
      <w:lvlText w:val="%4."/>
      <w:lvlJc w:val="left"/>
      <w:pPr>
        <w:tabs>
          <w:tab w:val="num" w:pos="2880"/>
        </w:tabs>
        <w:ind w:left="2880" w:hanging="360"/>
      </w:pPr>
      <w:rPr>
        <w:rFonts w:cs="Times New Roman"/>
      </w:rPr>
    </w:lvl>
    <w:lvl w:ilvl="4" w:tplc="04130003">
      <w:start w:val="1"/>
      <w:numFmt w:val="decimal"/>
      <w:lvlText w:val="%5."/>
      <w:lvlJc w:val="left"/>
      <w:pPr>
        <w:tabs>
          <w:tab w:val="num" w:pos="3600"/>
        </w:tabs>
        <w:ind w:left="3600" w:hanging="360"/>
      </w:pPr>
      <w:rPr>
        <w:rFonts w:cs="Times New Roman"/>
      </w:rPr>
    </w:lvl>
    <w:lvl w:ilvl="5" w:tplc="04130005">
      <w:start w:val="1"/>
      <w:numFmt w:val="decimal"/>
      <w:lvlText w:val="%6."/>
      <w:lvlJc w:val="left"/>
      <w:pPr>
        <w:tabs>
          <w:tab w:val="num" w:pos="4320"/>
        </w:tabs>
        <w:ind w:left="4320" w:hanging="360"/>
      </w:pPr>
      <w:rPr>
        <w:rFonts w:cs="Times New Roman"/>
      </w:rPr>
    </w:lvl>
    <w:lvl w:ilvl="6" w:tplc="04130001">
      <w:start w:val="1"/>
      <w:numFmt w:val="decimal"/>
      <w:lvlText w:val="%7."/>
      <w:lvlJc w:val="left"/>
      <w:pPr>
        <w:tabs>
          <w:tab w:val="num" w:pos="5040"/>
        </w:tabs>
        <w:ind w:left="5040" w:hanging="360"/>
      </w:pPr>
      <w:rPr>
        <w:rFonts w:cs="Times New Roman"/>
      </w:rPr>
    </w:lvl>
    <w:lvl w:ilvl="7" w:tplc="04130003">
      <w:start w:val="1"/>
      <w:numFmt w:val="decimal"/>
      <w:lvlText w:val="%8."/>
      <w:lvlJc w:val="left"/>
      <w:pPr>
        <w:tabs>
          <w:tab w:val="num" w:pos="5760"/>
        </w:tabs>
        <w:ind w:left="5760" w:hanging="360"/>
      </w:pPr>
      <w:rPr>
        <w:rFonts w:cs="Times New Roman"/>
      </w:rPr>
    </w:lvl>
    <w:lvl w:ilvl="8" w:tplc="04130005">
      <w:start w:val="1"/>
      <w:numFmt w:val="decimal"/>
      <w:lvlText w:val="%9."/>
      <w:lvlJc w:val="left"/>
      <w:pPr>
        <w:tabs>
          <w:tab w:val="num" w:pos="6480"/>
        </w:tabs>
        <w:ind w:left="6480" w:hanging="360"/>
      </w:pPr>
      <w:rPr>
        <w:rFonts w:cs="Times New Roman"/>
      </w:rPr>
    </w:lvl>
  </w:abstractNum>
  <w:abstractNum w:abstractNumId="12">
    <w:nsid w:val="3E854175"/>
    <w:multiLevelType w:val="hybridMultilevel"/>
    <w:tmpl w:val="8A0EDF28"/>
    <w:lvl w:ilvl="0" w:tplc="92286C00">
      <w:numFmt w:val="bullet"/>
      <w:lvlText w:val="-"/>
      <w:lvlPicBulletId w:val="0"/>
      <w:lvlJc w:val="left"/>
      <w:pPr>
        <w:ind w:left="644" w:hanging="360"/>
      </w:pPr>
      <w:rPr>
        <w:rFonts w:ascii="Calibri" w:eastAsia="Times New Roman" w:hAnsi="Calibri" w:hint="default"/>
        <w:sz w:val="30"/>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13">
    <w:nsid w:val="400A7CF7"/>
    <w:multiLevelType w:val="hybridMultilevel"/>
    <w:tmpl w:val="C3284E78"/>
    <w:lvl w:ilvl="0" w:tplc="0413000F">
      <w:start w:val="6"/>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4">
    <w:nsid w:val="405114DA"/>
    <w:multiLevelType w:val="hybridMultilevel"/>
    <w:tmpl w:val="0C7658AE"/>
    <w:lvl w:ilvl="0" w:tplc="190EB52A">
      <w:numFmt w:val="bullet"/>
      <w:lvlText w:val="-"/>
      <w:lvlPicBulletId w:val="0"/>
      <w:lvlJc w:val="left"/>
      <w:pPr>
        <w:tabs>
          <w:tab w:val="num" w:pos="720"/>
        </w:tabs>
        <w:ind w:left="720" w:hanging="360"/>
      </w:pPr>
      <w:rPr>
        <w:rFonts w:ascii="Calibri" w:eastAsia="Times New Roman" w:hAnsi="Calibri" w:hint="default"/>
        <w:sz w:val="30"/>
      </w:rPr>
    </w:lvl>
    <w:lvl w:ilvl="1" w:tplc="D52A41E2">
      <w:start w:val="1"/>
      <w:numFmt w:val="bullet"/>
      <w:lvlText w:val=""/>
      <w:lvlJc w:val="left"/>
      <w:pPr>
        <w:tabs>
          <w:tab w:val="num" w:pos="1440"/>
        </w:tabs>
        <w:ind w:left="1440" w:hanging="360"/>
      </w:pPr>
      <w:rPr>
        <w:rFonts w:ascii="Symbol" w:hAnsi="Symbol"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15">
    <w:nsid w:val="42033B8B"/>
    <w:multiLevelType w:val="hybridMultilevel"/>
    <w:tmpl w:val="7F0ECBBA"/>
    <w:lvl w:ilvl="0" w:tplc="190EB52A">
      <w:numFmt w:val="bullet"/>
      <w:lvlText w:val="-"/>
      <w:lvlPicBulletId w:val="0"/>
      <w:lvlJc w:val="left"/>
      <w:pPr>
        <w:tabs>
          <w:tab w:val="num" w:pos="720"/>
        </w:tabs>
        <w:ind w:left="720" w:hanging="360"/>
      </w:pPr>
      <w:rPr>
        <w:rFonts w:ascii="Calibri" w:eastAsia="Times New Roman" w:hAnsi="Calibri" w:hint="default"/>
        <w:sz w:val="30"/>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nsid w:val="47803879"/>
    <w:multiLevelType w:val="hybridMultilevel"/>
    <w:tmpl w:val="E9946766"/>
    <w:lvl w:ilvl="0" w:tplc="3CA01FDE">
      <w:start w:val="1"/>
      <w:numFmt w:val="bullet"/>
      <w:lvlText w:val=""/>
      <w:lvlPicBulletId w:val="0"/>
      <w:lvlJc w:val="left"/>
      <w:pPr>
        <w:ind w:left="720" w:hanging="360"/>
      </w:pPr>
      <w:rPr>
        <w:rFonts w:ascii="Symbol" w:hAnsi="Symbol" w:hint="default"/>
        <w:sz w:val="30"/>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57243A2F"/>
    <w:multiLevelType w:val="hybridMultilevel"/>
    <w:tmpl w:val="D67CCA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59E14C81"/>
    <w:multiLevelType w:val="hybridMultilevel"/>
    <w:tmpl w:val="8CEE2D9C"/>
    <w:lvl w:ilvl="0" w:tplc="3CA01FDE">
      <w:start w:val="1"/>
      <w:numFmt w:val="bullet"/>
      <w:lvlText w:val=""/>
      <w:lvlPicBulletId w:val="0"/>
      <w:lvlJc w:val="left"/>
      <w:pPr>
        <w:ind w:left="720" w:hanging="360"/>
      </w:pPr>
      <w:rPr>
        <w:rFonts w:ascii="Symbol" w:hAnsi="Symbol" w:hint="default"/>
        <w:sz w:val="30"/>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5DB230F2"/>
    <w:multiLevelType w:val="hybridMultilevel"/>
    <w:tmpl w:val="887448E2"/>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0">
    <w:nsid w:val="5F766E9F"/>
    <w:multiLevelType w:val="hybridMultilevel"/>
    <w:tmpl w:val="E1CA8F74"/>
    <w:lvl w:ilvl="0" w:tplc="EEE8F410">
      <w:numFmt w:val="bullet"/>
      <w:lvlText w:val="-"/>
      <w:lvlPicBulletId w:val="0"/>
      <w:lvlJc w:val="left"/>
      <w:pPr>
        <w:ind w:left="644" w:hanging="360"/>
      </w:pPr>
      <w:rPr>
        <w:rFonts w:ascii="Calibri" w:eastAsia="Times New Roman" w:hAnsi="Calibri" w:hint="default"/>
        <w:sz w:val="30"/>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21">
    <w:nsid w:val="603764DB"/>
    <w:multiLevelType w:val="hybridMultilevel"/>
    <w:tmpl w:val="38CA09CE"/>
    <w:lvl w:ilvl="0" w:tplc="6A04BD62">
      <w:numFmt w:val="bullet"/>
      <w:lvlText w:val="-"/>
      <w:lvlPicBulletId w:val="0"/>
      <w:lvlJc w:val="left"/>
      <w:pPr>
        <w:tabs>
          <w:tab w:val="num" w:pos="644"/>
        </w:tabs>
        <w:ind w:left="644" w:hanging="360"/>
      </w:pPr>
      <w:rPr>
        <w:rFonts w:ascii="Calibri" w:eastAsia="Times New Roman" w:hAnsi="Calibri" w:hint="default"/>
        <w:sz w:val="30"/>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22">
    <w:nsid w:val="67CD6764"/>
    <w:multiLevelType w:val="hybridMultilevel"/>
    <w:tmpl w:val="80D85E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6AD5305C"/>
    <w:multiLevelType w:val="hybridMultilevel"/>
    <w:tmpl w:val="87AAE752"/>
    <w:lvl w:ilvl="0" w:tplc="190EB52A">
      <w:numFmt w:val="bullet"/>
      <w:lvlText w:val="-"/>
      <w:lvlPicBulletId w:val="0"/>
      <w:lvlJc w:val="left"/>
      <w:pPr>
        <w:tabs>
          <w:tab w:val="num" w:pos="720"/>
        </w:tabs>
        <w:ind w:left="720" w:hanging="360"/>
      </w:pPr>
      <w:rPr>
        <w:rFonts w:ascii="Calibri" w:eastAsia="Times New Roman" w:hAnsi="Calibri" w:hint="default"/>
        <w:sz w:val="30"/>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24">
    <w:nsid w:val="7EFB2586"/>
    <w:multiLevelType w:val="hybridMultilevel"/>
    <w:tmpl w:val="1E4EDF14"/>
    <w:lvl w:ilvl="0" w:tplc="B734B830">
      <w:numFmt w:val="bullet"/>
      <w:lvlText w:val="-"/>
      <w:lvlPicBulletId w:val="0"/>
      <w:lvlJc w:val="left"/>
      <w:pPr>
        <w:tabs>
          <w:tab w:val="num" w:pos="644"/>
        </w:tabs>
        <w:ind w:left="644" w:hanging="360"/>
      </w:pPr>
      <w:rPr>
        <w:rFonts w:ascii="Calibri" w:eastAsia="Times New Roman" w:hAnsi="Calibri" w:hint="default"/>
        <w:sz w:val="30"/>
      </w:rPr>
    </w:lvl>
    <w:lvl w:ilvl="1" w:tplc="D52A41E2">
      <w:start w:val="1"/>
      <w:numFmt w:val="bullet"/>
      <w:lvlText w:val=""/>
      <w:lvlJc w:val="left"/>
      <w:pPr>
        <w:tabs>
          <w:tab w:val="num" w:pos="1364"/>
        </w:tabs>
        <w:ind w:left="1364" w:hanging="360"/>
      </w:pPr>
      <w:rPr>
        <w:rFonts w:ascii="Symbol" w:hAnsi="Symbol" w:hint="default"/>
      </w:rPr>
    </w:lvl>
    <w:lvl w:ilvl="2" w:tplc="04130005">
      <w:start w:val="1"/>
      <w:numFmt w:val="bullet"/>
      <w:lvlText w:val=""/>
      <w:lvlJc w:val="left"/>
      <w:pPr>
        <w:tabs>
          <w:tab w:val="num" w:pos="2084"/>
        </w:tabs>
        <w:ind w:left="2084" w:hanging="360"/>
      </w:pPr>
      <w:rPr>
        <w:rFonts w:ascii="Wingdings" w:hAnsi="Wingdings" w:hint="default"/>
      </w:rPr>
    </w:lvl>
    <w:lvl w:ilvl="3" w:tplc="04130001">
      <w:start w:val="1"/>
      <w:numFmt w:val="bullet"/>
      <w:lvlText w:val=""/>
      <w:lvlJc w:val="left"/>
      <w:pPr>
        <w:tabs>
          <w:tab w:val="num" w:pos="2804"/>
        </w:tabs>
        <w:ind w:left="2804" w:hanging="360"/>
      </w:pPr>
      <w:rPr>
        <w:rFonts w:ascii="Symbol" w:hAnsi="Symbol" w:hint="default"/>
      </w:rPr>
    </w:lvl>
    <w:lvl w:ilvl="4" w:tplc="04130003">
      <w:start w:val="1"/>
      <w:numFmt w:val="bullet"/>
      <w:lvlText w:val="o"/>
      <w:lvlJc w:val="left"/>
      <w:pPr>
        <w:tabs>
          <w:tab w:val="num" w:pos="3524"/>
        </w:tabs>
        <w:ind w:left="3524" w:hanging="360"/>
      </w:pPr>
      <w:rPr>
        <w:rFonts w:ascii="Courier New" w:hAnsi="Courier New" w:hint="default"/>
      </w:rPr>
    </w:lvl>
    <w:lvl w:ilvl="5" w:tplc="04130005">
      <w:start w:val="1"/>
      <w:numFmt w:val="bullet"/>
      <w:lvlText w:val=""/>
      <w:lvlJc w:val="left"/>
      <w:pPr>
        <w:tabs>
          <w:tab w:val="num" w:pos="4244"/>
        </w:tabs>
        <w:ind w:left="4244" w:hanging="360"/>
      </w:pPr>
      <w:rPr>
        <w:rFonts w:ascii="Wingdings" w:hAnsi="Wingdings" w:hint="default"/>
      </w:rPr>
    </w:lvl>
    <w:lvl w:ilvl="6" w:tplc="04130001">
      <w:start w:val="1"/>
      <w:numFmt w:val="bullet"/>
      <w:lvlText w:val=""/>
      <w:lvlJc w:val="left"/>
      <w:pPr>
        <w:tabs>
          <w:tab w:val="num" w:pos="4964"/>
        </w:tabs>
        <w:ind w:left="4964" w:hanging="360"/>
      </w:pPr>
      <w:rPr>
        <w:rFonts w:ascii="Symbol" w:hAnsi="Symbol" w:hint="default"/>
      </w:rPr>
    </w:lvl>
    <w:lvl w:ilvl="7" w:tplc="04130003">
      <w:start w:val="1"/>
      <w:numFmt w:val="bullet"/>
      <w:lvlText w:val="o"/>
      <w:lvlJc w:val="left"/>
      <w:pPr>
        <w:tabs>
          <w:tab w:val="num" w:pos="5684"/>
        </w:tabs>
        <w:ind w:left="5684" w:hanging="360"/>
      </w:pPr>
      <w:rPr>
        <w:rFonts w:ascii="Courier New" w:hAnsi="Courier New" w:hint="default"/>
      </w:rPr>
    </w:lvl>
    <w:lvl w:ilvl="8" w:tplc="04130005">
      <w:start w:val="1"/>
      <w:numFmt w:val="bullet"/>
      <w:lvlText w:val=""/>
      <w:lvlJc w:val="left"/>
      <w:pPr>
        <w:tabs>
          <w:tab w:val="num" w:pos="6404"/>
        </w:tabs>
        <w:ind w:left="6404" w:hanging="360"/>
      </w:pPr>
      <w:rPr>
        <w:rFonts w:ascii="Wingdings" w:hAnsi="Wingdings" w:hint="default"/>
      </w:rPr>
    </w:lvl>
  </w:abstractNum>
  <w:num w:numId="1">
    <w:abstractNumId w:val="5"/>
  </w:num>
  <w:num w:numId="2">
    <w:abstractNumId w:val="3"/>
  </w:num>
  <w:num w:numId="3">
    <w:abstractNumId w:val="6"/>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
  </w:num>
  <w:num w:numId="7">
    <w:abstractNumId w:val="0"/>
  </w:num>
  <w:num w:numId="8">
    <w:abstractNumId w:val="7"/>
  </w:num>
  <w:num w:numId="9">
    <w:abstractNumId w:val="19"/>
  </w:num>
  <w:num w:numId="10">
    <w:abstractNumId w:val="13"/>
  </w:num>
  <w:num w:numId="11">
    <w:abstractNumId w:val="22"/>
  </w:num>
  <w:num w:numId="12">
    <w:abstractNumId w:val="17"/>
  </w:num>
  <w:num w:numId="13">
    <w:abstractNumId w:val="16"/>
  </w:num>
  <w:num w:numId="14">
    <w:abstractNumId w:val="18"/>
  </w:num>
  <w:num w:numId="15">
    <w:abstractNumId w:val="15"/>
  </w:num>
  <w:num w:numId="16">
    <w:abstractNumId w:val="12"/>
  </w:num>
  <w:num w:numId="17">
    <w:abstractNumId w:val="2"/>
  </w:num>
  <w:num w:numId="18">
    <w:abstractNumId w:val="21"/>
  </w:num>
  <w:num w:numId="19">
    <w:abstractNumId w:val="20"/>
  </w:num>
  <w:num w:numId="20">
    <w:abstractNumId w:val="4"/>
  </w:num>
  <w:num w:numId="21">
    <w:abstractNumId w:val="10"/>
  </w:num>
  <w:num w:numId="22">
    <w:abstractNumId w:val="24"/>
  </w:num>
  <w:num w:numId="23">
    <w:abstractNumId w:val="23"/>
  </w:num>
  <w:num w:numId="24">
    <w:abstractNumId w:val="8"/>
  </w:num>
  <w:num w:numId="2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125"/>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D75F6"/>
    <w:rsid w:val="00012241"/>
    <w:rsid w:val="00013D5E"/>
    <w:rsid w:val="00074757"/>
    <w:rsid w:val="00084DCC"/>
    <w:rsid w:val="000C6C21"/>
    <w:rsid w:val="000C7D26"/>
    <w:rsid w:val="000D0412"/>
    <w:rsid w:val="000F71C9"/>
    <w:rsid w:val="000F7CF3"/>
    <w:rsid w:val="00186EBF"/>
    <w:rsid w:val="001A6A2F"/>
    <w:rsid w:val="00256896"/>
    <w:rsid w:val="00267F7E"/>
    <w:rsid w:val="00276837"/>
    <w:rsid w:val="002A4DC3"/>
    <w:rsid w:val="002B140D"/>
    <w:rsid w:val="002C621D"/>
    <w:rsid w:val="002E1298"/>
    <w:rsid w:val="00302CF3"/>
    <w:rsid w:val="0031030F"/>
    <w:rsid w:val="00331EC5"/>
    <w:rsid w:val="00345F1D"/>
    <w:rsid w:val="00362F96"/>
    <w:rsid w:val="00423CA7"/>
    <w:rsid w:val="004463C7"/>
    <w:rsid w:val="004C3F59"/>
    <w:rsid w:val="004C7EC2"/>
    <w:rsid w:val="00541441"/>
    <w:rsid w:val="005B329C"/>
    <w:rsid w:val="00604DA5"/>
    <w:rsid w:val="00620D8B"/>
    <w:rsid w:val="00664F15"/>
    <w:rsid w:val="006A19AC"/>
    <w:rsid w:val="006C152C"/>
    <w:rsid w:val="006D1AC6"/>
    <w:rsid w:val="006E64BB"/>
    <w:rsid w:val="00721C7E"/>
    <w:rsid w:val="00750EFE"/>
    <w:rsid w:val="00766D99"/>
    <w:rsid w:val="007762BE"/>
    <w:rsid w:val="00797335"/>
    <w:rsid w:val="007A7C3E"/>
    <w:rsid w:val="007B7974"/>
    <w:rsid w:val="007D60F0"/>
    <w:rsid w:val="00810F68"/>
    <w:rsid w:val="00811C4E"/>
    <w:rsid w:val="008174B5"/>
    <w:rsid w:val="00867C8C"/>
    <w:rsid w:val="0089208A"/>
    <w:rsid w:val="008C02A1"/>
    <w:rsid w:val="00900A48"/>
    <w:rsid w:val="009163C3"/>
    <w:rsid w:val="0092591C"/>
    <w:rsid w:val="009736B2"/>
    <w:rsid w:val="00976EBE"/>
    <w:rsid w:val="009C4C15"/>
    <w:rsid w:val="009F3F8D"/>
    <w:rsid w:val="00A562E8"/>
    <w:rsid w:val="00A61BE3"/>
    <w:rsid w:val="00A65BF7"/>
    <w:rsid w:val="00A72CBB"/>
    <w:rsid w:val="00A77745"/>
    <w:rsid w:val="00AC2549"/>
    <w:rsid w:val="00AD75F6"/>
    <w:rsid w:val="00B257A8"/>
    <w:rsid w:val="00B5017E"/>
    <w:rsid w:val="00B50E3C"/>
    <w:rsid w:val="00BB5D02"/>
    <w:rsid w:val="00BC413B"/>
    <w:rsid w:val="00BF3815"/>
    <w:rsid w:val="00C031E2"/>
    <w:rsid w:val="00C05FB5"/>
    <w:rsid w:val="00C31167"/>
    <w:rsid w:val="00C56205"/>
    <w:rsid w:val="00CF09CA"/>
    <w:rsid w:val="00CF489A"/>
    <w:rsid w:val="00D13974"/>
    <w:rsid w:val="00D34B6F"/>
    <w:rsid w:val="00D37046"/>
    <w:rsid w:val="00D72075"/>
    <w:rsid w:val="00D8030E"/>
    <w:rsid w:val="00D914E4"/>
    <w:rsid w:val="00D94946"/>
    <w:rsid w:val="00DC0AEF"/>
    <w:rsid w:val="00DD6D6B"/>
    <w:rsid w:val="00DF371B"/>
    <w:rsid w:val="00E31B8F"/>
    <w:rsid w:val="00E42F80"/>
    <w:rsid w:val="00E70328"/>
    <w:rsid w:val="00EA614E"/>
    <w:rsid w:val="00EA733C"/>
    <w:rsid w:val="00EC07FC"/>
    <w:rsid w:val="00EE58F1"/>
    <w:rsid w:val="00F0643D"/>
    <w:rsid w:val="00F13D15"/>
    <w:rsid w:val="00F226AC"/>
    <w:rsid w:val="00F22A10"/>
    <w:rsid w:val="00F35D89"/>
    <w:rsid w:val="00F47B80"/>
    <w:rsid w:val="00F7787C"/>
    <w:rsid w:val="00F8109E"/>
    <w:rsid w:val="00F9436C"/>
    <w:rsid w:val="00FB79E4"/>
    <w:rsid w:val="00FD781D"/>
    <w:rsid w:val="00FE0B84"/>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Mincho" w:hAnsi="Calibri"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40D"/>
    <w:pPr>
      <w:spacing w:after="160" w:line="259" w:lineRule="auto"/>
    </w:pPr>
    <w:rPr>
      <w:lang w:eastAsia="en-US"/>
    </w:rPr>
  </w:style>
  <w:style w:type="paragraph" w:styleId="Heading1">
    <w:name w:val="heading 1"/>
    <w:basedOn w:val="Normal"/>
    <w:next w:val="Normal"/>
    <w:link w:val="Heading1Char"/>
    <w:uiPriority w:val="99"/>
    <w:qFormat/>
    <w:rsid w:val="008C02A1"/>
    <w:pPr>
      <w:keepNext/>
      <w:keepLines/>
      <w:spacing w:before="240" w:after="0"/>
      <w:outlineLvl w:val="0"/>
    </w:pPr>
    <w:rPr>
      <w:rFonts w:ascii="Calibri Light" w:hAnsi="Calibri Light"/>
      <w:color w:val="2E74B5"/>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C02A1"/>
    <w:rPr>
      <w:rFonts w:ascii="Calibri Light" w:hAnsi="Calibri Light" w:cs="Times New Roman"/>
      <w:color w:val="2E74B5"/>
      <w:sz w:val="32"/>
      <w:szCs w:val="32"/>
    </w:rPr>
  </w:style>
  <w:style w:type="paragraph" w:styleId="ListParagraph">
    <w:name w:val="List Paragraph"/>
    <w:basedOn w:val="Normal"/>
    <w:uiPriority w:val="99"/>
    <w:qFormat/>
    <w:rsid w:val="00A562E8"/>
    <w:pPr>
      <w:ind w:left="720"/>
      <w:contextualSpacing/>
    </w:pPr>
  </w:style>
  <w:style w:type="character" w:styleId="Hyperlink">
    <w:name w:val="Hyperlink"/>
    <w:basedOn w:val="DefaultParagraphFont"/>
    <w:uiPriority w:val="99"/>
    <w:rsid w:val="00084DCC"/>
    <w:rPr>
      <w:rFonts w:cs="Times New Roman"/>
      <w:color w:val="0000FF"/>
      <w:u w:val="single"/>
    </w:rPr>
  </w:style>
  <w:style w:type="paragraph" w:styleId="BalloonText">
    <w:name w:val="Balloon Text"/>
    <w:basedOn w:val="Normal"/>
    <w:link w:val="BalloonTextChar"/>
    <w:uiPriority w:val="99"/>
    <w:semiHidden/>
    <w:rsid w:val="00811C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811C4E"/>
    <w:rPr>
      <w:rFonts w:ascii="Segoe UI" w:hAnsi="Segoe UI" w:cs="Segoe UI"/>
      <w:sz w:val="18"/>
      <w:szCs w:val="18"/>
    </w:rPr>
  </w:style>
  <w:style w:type="paragraph" w:styleId="NoSpacing">
    <w:name w:val="No Spacing"/>
    <w:link w:val="NoSpacingChar"/>
    <w:uiPriority w:val="99"/>
    <w:qFormat/>
    <w:rsid w:val="00F226AC"/>
    <w:rPr>
      <w:lang w:eastAsia="en-US"/>
    </w:rPr>
  </w:style>
  <w:style w:type="paragraph" w:customStyle="1" w:styleId="Florekop2">
    <w:name w:val="Flore kop 2"/>
    <w:basedOn w:val="Normal"/>
    <w:link w:val="Florekop2Char"/>
    <w:uiPriority w:val="99"/>
    <w:rsid w:val="004463C7"/>
    <w:pPr>
      <w:spacing w:after="0" w:line="240" w:lineRule="auto"/>
    </w:pPr>
    <w:rPr>
      <w:rFonts w:ascii="Gill Sans MT" w:hAnsi="Gill Sans MT"/>
      <w:b/>
      <w:i/>
      <w:sz w:val="20"/>
      <w:szCs w:val="20"/>
      <w:lang w:eastAsia="nl-NL"/>
    </w:rPr>
  </w:style>
  <w:style w:type="character" w:customStyle="1" w:styleId="Florekop2Char">
    <w:name w:val="Flore kop 2 Char"/>
    <w:link w:val="Florekop2"/>
    <w:uiPriority w:val="99"/>
    <w:locked/>
    <w:rsid w:val="004463C7"/>
    <w:rPr>
      <w:rFonts w:ascii="Gill Sans MT" w:hAnsi="Gill Sans MT"/>
      <w:b/>
      <w:i/>
      <w:lang w:eastAsia="nl-NL"/>
    </w:rPr>
  </w:style>
  <w:style w:type="paragraph" w:customStyle="1" w:styleId="Stijl2">
    <w:name w:val="Stijl2"/>
    <w:basedOn w:val="Heading1"/>
    <w:link w:val="Stijl2Char"/>
    <w:uiPriority w:val="99"/>
    <w:rsid w:val="008C02A1"/>
    <w:pPr>
      <w:keepLines w:val="0"/>
      <w:spacing w:after="60" w:line="240" w:lineRule="auto"/>
    </w:pPr>
    <w:rPr>
      <w:rFonts w:ascii="Gill Sans MT" w:hAnsi="Gill Sans MT"/>
      <w:b/>
      <w:bCs/>
      <w:smallCaps/>
      <w:color w:val="auto"/>
      <w:kern w:val="32"/>
      <w:sz w:val="20"/>
      <w:szCs w:val="20"/>
      <w:lang w:eastAsia="nl-NL"/>
    </w:rPr>
  </w:style>
  <w:style w:type="character" w:customStyle="1" w:styleId="Stijl2Char">
    <w:name w:val="Stijl2 Char"/>
    <w:link w:val="Stijl2"/>
    <w:uiPriority w:val="99"/>
    <w:locked/>
    <w:rsid w:val="008C02A1"/>
    <w:rPr>
      <w:rFonts w:ascii="Gill Sans MT" w:hAnsi="Gill Sans MT"/>
      <w:b/>
      <w:smallCaps/>
      <w:kern w:val="32"/>
      <w:lang w:eastAsia="nl-NL"/>
    </w:rPr>
  </w:style>
  <w:style w:type="paragraph" w:styleId="Header">
    <w:name w:val="header"/>
    <w:basedOn w:val="Normal"/>
    <w:link w:val="HeaderChar"/>
    <w:uiPriority w:val="99"/>
    <w:rsid w:val="008C02A1"/>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8C02A1"/>
    <w:rPr>
      <w:rFonts w:cs="Times New Roman"/>
    </w:rPr>
  </w:style>
  <w:style w:type="paragraph" w:styleId="Footer">
    <w:name w:val="footer"/>
    <w:basedOn w:val="Normal"/>
    <w:link w:val="FooterChar"/>
    <w:uiPriority w:val="99"/>
    <w:rsid w:val="008C02A1"/>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8C02A1"/>
    <w:rPr>
      <w:rFonts w:cs="Times New Roman"/>
    </w:rPr>
  </w:style>
  <w:style w:type="character" w:customStyle="1" w:styleId="NoSpacingChar">
    <w:name w:val="No Spacing Char"/>
    <w:link w:val="NoSpacing"/>
    <w:uiPriority w:val="99"/>
    <w:locked/>
    <w:rsid w:val="00C31167"/>
    <w:rPr>
      <w:sz w:val="22"/>
      <w:lang w:val="nl-NL" w:eastAsia="en-US"/>
    </w:rPr>
  </w:style>
  <w:style w:type="table" w:styleId="TableGrid">
    <w:name w:val="Table Grid"/>
    <w:basedOn w:val="TableNormal"/>
    <w:uiPriority w:val="99"/>
    <w:rsid w:val="00F13D1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uiPriority w:val="99"/>
    <w:rsid w:val="000F7CF3"/>
    <w:rPr>
      <w:rFonts w:cs="Times New Roman"/>
    </w:rPr>
  </w:style>
  <w:style w:type="paragraph" w:customStyle="1" w:styleId="Pa1">
    <w:name w:val="Pa1"/>
    <w:basedOn w:val="Normal"/>
    <w:next w:val="Normal"/>
    <w:uiPriority w:val="99"/>
    <w:rsid w:val="001A6A2F"/>
    <w:pPr>
      <w:autoSpaceDE w:val="0"/>
      <w:autoSpaceDN w:val="0"/>
      <w:adjustRightInd w:val="0"/>
      <w:spacing w:after="0" w:line="241" w:lineRule="atLeast"/>
    </w:pPr>
    <w:rPr>
      <w:rFonts w:ascii="GillSans" w:hAnsi="GillSans"/>
      <w:sz w:val="24"/>
      <w:szCs w:val="24"/>
    </w:rPr>
  </w:style>
  <w:style w:type="paragraph" w:customStyle="1" w:styleId="Pa0">
    <w:name w:val="Pa0"/>
    <w:basedOn w:val="Normal"/>
    <w:next w:val="Normal"/>
    <w:uiPriority w:val="99"/>
    <w:rsid w:val="001A6A2F"/>
    <w:pPr>
      <w:autoSpaceDE w:val="0"/>
      <w:autoSpaceDN w:val="0"/>
      <w:adjustRightInd w:val="0"/>
      <w:spacing w:after="0" w:line="241" w:lineRule="atLeast"/>
    </w:pPr>
    <w:rPr>
      <w:rFonts w:ascii="GillSans" w:hAnsi="GillSans"/>
      <w:sz w:val="24"/>
      <w:szCs w:val="24"/>
    </w:rPr>
  </w:style>
  <w:style w:type="character" w:customStyle="1" w:styleId="A4">
    <w:name w:val="A4"/>
    <w:uiPriority w:val="99"/>
    <w:rsid w:val="001A6A2F"/>
    <w:rPr>
      <w:rFonts w:ascii="GillSans" w:hAnsi="GillSans"/>
      <w:b/>
      <w:color w:val="000000"/>
      <w:sz w:val="20"/>
    </w:rPr>
  </w:style>
  <w:style w:type="character" w:customStyle="1" w:styleId="A0">
    <w:name w:val="A0"/>
    <w:uiPriority w:val="99"/>
    <w:rsid w:val="001A6A2F"/>
    <w:rPr>
      <w:rFonts w:ascii="GillSans Light" w:hAnsi="GillSans Light"/>
      <w:color w:val="000000"/>
      <w:sz w:val="22"/>
    </w:rPr>
  </w:style>
  <w:style w:type="paragraph" w:styleId="NormalWeb">
    <w:name w:val="Normal (Web)"/>
    <w:basedOn w:val="Normal"/>
    <w:uiPriority w:val="99"/>
    <w:rsid w:val="001A6A2F"/>
    <w:pPr>
      <w:spacing w:before="100" w:beforeAutospacing="1" w:after="100" w:afterAutospacing="1" w:line="240" w:lineRule="auto"/>
    </w:pPr>
    <w:rPr>
      <w:rFonts w:ascii="Times New Roman" w:hAnsi="Times New Roman"/>
      <w:sz w:val="24"/>
      <w:szCs w:val="24"/>
      <w:lang w:eastAsia="nl-NL"/>
    </w:rPr>
  </w:style>
  <w:style w:type="paragraph" w:customStyle="1" w:styleId="paragraaf">
    <w:name w:val="paragraaf"/>
    <w:basedOn w:val="Normal"/>
    <w:uiPriority w:val="99"/>
    <w:rsid w:val="001A6A2F"/>
    <w:pPr>
      <w:spacing w:before="100" w:beforeAutospacing="1" w:after="100" w:afterAutospacing="1" w:line="240" w:lineRule="auto"/>
    </w:pPr>
    <w:rPr>
      <w:rFonts w:ascii="Arial" w:hAnsi="Arial" w:cs="Arial"/>
      <w:b/>
      <w:bCs/>
      <w:lang w:eastAsia="nl-NL"/>
    </w:rPr>
  </w:style>
  <w:style w:type="paragraph" w:customStyle="1" w:styleId="kop3">
    <w:name w:val="kop3"/>
    <w:basedOn w:val="Normal"/>
    <w:uiPriority w:val="99"/>
    <w:rsid w:val="001A6A2F"/>
    <w:pPr>
      <w:spacing w:before="100" w:beforeAutospacing="1" w:after="100" w:afterAutospacing="1" w:line="240" w:lineRule="auto"/>
    </w:pPr>
    <w:rPr>
      <w:rFonts w:ascii="Arial" w:hAnsi="Arial" w:cs="Arial"/>
      <w:sz w:val="20"/>
      <w:szCs w:val="20"/>
      <w:lang w:eastAsia="nl-NL"/>
    </w:rPr>
  </w:style>
  <w:style w:type="paragraph" w:styleId="DocumentMap">
    <w:name w:val="Document Map"/>
    <w:basedOn w:val="Normal"/>
    <w:link w:val="DocumentMapChar"/>
    <w:uiPriority w:val="99"/>
    <w:semiHidden/>
    <w:rsid w:val="00976EB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697158"/>
    <w:rPr>
      <w:rFonts w:ascii="Times New Roman" w:hAnsi="Times New Roman"/>
      <w:sz w:val="0"/>
      <w:szCs w:val="0"/>
      <w:lang w:eastAsia="en-US"/>
    </w:rPr>
  </w:style>
</w:styles>
</file>

<file path=word/webSettings.xml><?xml version="1.0" encoding="utf-8"?>
<w:webSettings xmlns:r="http://schemas.openxmlformats.org/officeDocument/2006/relationships" xmlns:w="http://schemas.openxmlformats.org/wordprocessingml/2006/main">
  <w:divs>
    <w:div w:id="592081818">
      <w:marLeft w:val="0"/>
      <w:marRight w:val="0"/>
      <w:marTop w:val="0"/>
      <w:marBottom w:val="0"/>
      <w:divBdr>
        <w:top w:val="none" w:sz="0" w:space="0" w:color="auto"/>
        <w:left w:val="none" w:sz="0" w:space="0" w:color="auto"/>
        <w:bottom w:val="none" w:sz="0" w:space="0" w:color="auto"/>
        <w:right w:val="none" w:sz="0" w:space="0" w:color="auto"/>
      </w:divBdr>
    </w:div>
    <w:div w:id="592081819">
      <w:marLeft w:val="0"/>
      <w:marRight w:val="0"/>
      <w:marTop w:val="0"/>
      <w:marBottom w:val="0"/>
      <w:divBdr>
        <w:top w:val="none" w:sz="0" w:space="0" w:color="auto"/>
        <w:left w:val="none" w:sz="0" w:space="0" w:color="auto"/>
        <w:bottom w:val="none" w:sz="0" w:space="0" w:color="auto"/>
        <w:right w:val="none" w:sz="0" w:space="0" w:color="auto"/>
      </w:divBdr>
    </w:div>
    <w:div w:id="592081820">
      <w:marLeft w:val="0"/>
      <w:marRight w:val="0"/>
      <w:marTop w:val="0"/>
      <w:marBottom w:val="0"/>
      <w:divBdr>
        <w:top w:val="none" w:sz="0" w:space="0" w:color="auto"/>
        <w:left w:val="none" w:sz="0" w:space="0" w:color="auto"/>
        <w:bottom w:val="none" w:sz="0" w:space="0" w:color="auto"/>
        <w:right w:val="none" w:sz="0" w:space="0" w:color="auto"/>
      </w:divBdr>
    </w:div>
    <w:div w:id="592081821">
      <w:marLeft w:val="0"/>
      <w:marRight w:val="0"/>
      <w:marTop w:val="0"/>
      <w:marBottom w:val="0"/>
      <w:divBdr>
        <w:top w:val="none" w:sz="0" w:space="0" w:color="auto"/>
        <w:left w:val="none" w:sz="0" w:space="0" w:color="auto"/>
        <w:bottom w:val="none" w:sz="0" w:space="0" w:color="auto"/>
        <w:right w:val="none" w:sz="0" w:space="0" w:color="auto"/>
      </w:divBdr>
    </w:div>
    <w:div w:id="59208182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flore@stichtingflore.nl" TargetMode="External"/><Relationship Id="rId18" Type="http://schemas.openxmlformats.org/officeDocument/2006/relationships/hyperlink" Target="http://www.gcbo.nl" TargetMode="External"/><Relationship Id="rId26" Type="http://schemas.openxmlformats.org/officeDocument/2006/relationships/hyperlink" Target="http://www.minocw.nl/sponsoringen" TargetMode="External"/><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6.jpeg"/><Relationship Id="rId17" Type="http://schemas.openxmlformats.org/officeDocument/2006/relationships/hyperlink" Target="mailto:info@gcbo.nl" TargetMode="External"/><Relationship Id="rId25" Type="http://schemas.openxmlformats.org/officeDocument/2006/relationships/hyperlink" Target="mailto:info@geschillencies-klachtencies.nl"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stichtingflore.nl" TargetMode="External"/><Relationship Id="rId20" Type="http://schemas.openxmlformats.org/officeDocument/2006/relationships/hyperlink" Target="http://www.onderwijsinspectie.nl/" TargetMode="Externa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kinderopvangbabbels.nl" TargetMode="External"/><Relationship Id="rId24" Type="http://schemas.openxmlformats.org/officeDocument/2006/relationships/hyperlink" Target="http://www.50tien.nl" TargetMode="External"/><Relationship Id="rId32"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hyperlink" Target="mailto:gmr@stichtingflore.nl" TargetMode="External"/><Relationship Id="rId23" Type="http://schemas.openxmlformats.org/officeDocument/2006/relationships/hyperlink" Target="mailto:info@owinsp.nl" TargetMode="External"/><Relationship Id="rId28"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hyperlink" Target="mailto:info@owinsp.nl" TargetMode="External"/><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ww.stichtingflore.nl" TargetMode="External"/><Relationship Id="rId22" Type="http://schemas.openxmlformats.org/officeDocument/2006/relationships/image" Target="media/image8.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58</Pages>
  <Words>18848</Words>
  <Characters>-32766</Characters>
  <Application>Microsoft Office Outlook</Application>
  <DocSecurity>0</DocSecurity>
  <Lines>0</Lines>
  <Paragraphs>0</Paragraphs>
  <ScaleCrop>false</ScaleCrop>
  <Company>De Rolf groep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Kindcentrum</dc:title>
  <dc:subject/>
  <dc:creator>Wim Schölzel</dc:creator>
  <cp:keywords/>
  <dc:description/>
  <cp:lastModifiedBy>Sandra</cp:lastModifiedBy>
  <cp:revision>2</cp:revision>
  <cp:lastPrinted>2016-05-31T07:58:00Z</cp:lastPrinted>
  <dcterms:created xsi:type="dcterms:W3CDTF">2016-06-17T13:50:00Z</dcterms:created>
  <dcterms:modified xsi:type="dcterms:W3CDTF">2016-06-17T13:50:00Z</dcterms:modified>
</cp:coreProperties>
</file>